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Masters/slideMaster5.xml" ContentType="application/vnd.openxmlformats-officedocument.presentationml.slideMaster+xml"/>
  <Override PartName="/ppt/slideMasters/slideMaster6.xml" ContentType="application/vnd.openxmlformats-officedocument.presentationml.slideMaster+xml"/>
  <Override PartName="/ppt/slideMasters/slideMaster7.xml" ContentType="application/vnd.openxmlformats-officedocument.presentationml.slideMaster+xml"/>
  <Override PartName="/ppt/slideMasters/slideMaster8.xml" ContentType="application/vnd.openxmlformats-officedocument.presentationml.slideMaster+xml"/>
  <Override PartName="/ppt/slideMasters/slideMaster9.xml" ContentType="application/vnd.openxmlformats-officedocument.presentationml.slideMaster+xml"/>
  <Override PartName="/ppt/slideMasters/slideMaster10.xml" ContentType="application/vnd.openxmlformats-officedocument.presentationml.slideMaster+xml"/>
  <Override PartName="/ppt/slideMasters/slideMaster11.xml" ContentType="application/vnd.openxmlformats-officedocument.presentationml.slideMaster+xml"/>
  <Override PartName="/ppt/slideMasters/slideMaster12.xml" ContentType="application/vnd.openxmlformats-officedocument.presentationml.slideMaster+xml"/>
  <Override PartName="/ppt/slideMasters/slideMaster13.xml" ContentType="application/vnd.openxmlformats-officedocument.presentationml.slideMaster+xml"/>
  <Override PartName="/ppt/slideMasters/slideMaster14.xml" ContentType="application/vnd.openxmlformats-officedocument.presentationml.slideMaster+xml"/>
  <Override PartName="/ppt/slideMasters/slideMaster15.xml" ContentType="application/vnd.openxmlformats-officedocument.presentationml.slideMaster+xml"/>
  <Override PartName="/ppt/slideMasters/slideMaster16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theme/theme2.xml" ContentType="application/vnd.openxmlformats-officedocument.theme+xml"/>
  <Override PartName="/ppt/slideLayouts/slideLayout19.xml" ContentType="application/vnd.openxmlformats-officedocument.presentationml.slideLayout+xml"/>
  <Override PartName="/ppt/theme/theme3.xml" ContentType="application/vnd.openxmlformats-officedocument.theme+xml"/>
  <Override PartName="/ppt/slideLayouts/slideLayout20.xml" ContentType="application/vnd.openxmlformats-officedocument.presentationml.slideLayout+xml"/>
  <Override PartName="/ppt/theme/theme4.xml" ContentType="application/vnd.openxmlformats-officedocument.theme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theme/theme5.xml" ContentType="application/vnd.openxmlformats-officedocument.theme+xml"/>
  <Override PartName="/ppt/slideLayouts/slideLayout56.xml" ContentType="application/vnd.openxmlformats-officedocument.presentationml.slideLayout+xml"/>
  <Override PartName="/ppt/theme/theme6.xml" ContentType="application/vnd.openxmlformats-officedocument.theme+xml"/>
  <Override PartName="/ppt/slideLayouts/slideLayout57.xml" ContentType="application/vnd.openxmlformats-officedocument.presentationml.slideLayout+xml"/>
  <Override PartName="/ppt/theme/theme7.xml" ContentType="application/vnd.openxmlformats-officedocument.theme+xml"/>
  <Override PartName="/ppt/slideLayouts/slideLayout58.xml" ContentType="application/vnd.openxmlformats-officedocument.presentationml.slideLayout+xml"/>
  <Override PartName="/ppt/theme/theme8.xml" ContentType="application/vnd.openxmlformats-officedocument.theme+xml"/>
  <Override PartName="/ppt/slideLayouts/slideLayout59.xml" ContentType="application/vnd.openxmlformats-officedocument.presentationml.slideLayout+xml"/>
  <Override PartName="/ppt/theme/theme9.xml" ContentType="application/vnd.openxmlformats-officedocument.theme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theme/theme10.xml" ContentType="application/vnd.openxmlformats-officedocument.theme+xml"/>
  <Override PartName="/ppt/slideLayouts/slideLayout68.xml" ContentType="application/vnd.openxmlformats-officedocument.presentationml.slideLayout+xml"/>
  <Override PartName="/ppt/theme/theme11.xml" ContentType="application/vnd.openxmlformats-officedocument.theme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theme/theme12.xml" ContentType="application/vnd.openxmlformats-officedocument.theme+xml"/>
  <Override PartName="/ppt/slideLayouts/slideLayout104.xml" ContentType="application/vnd.openxmlformats-officedocument.presentationml.slideLayout+xml"/>
  <Override PartName="/ppt/theme/theme13.xml" ContentType="application/vnd.openxmlformats-officedocument.theme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theme/theme14.xml" ContentType="application/vnd.openxmlformats-officedocument.theme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theme/theme15.xml" ContentType="application/vnd.openxmlformats-officedocument.theme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slideLayouts/slideLayout124.xml" ContentType="application/vnd.openxmlformats-officedocument.presentationml.slideLayout+xml"/>
  <Override PartName="/ppt/slideLayouts/slideLayout125.xml" ContentType="application/vnd.openxmlformats-officedocument.presentationml.slideLayout+xml"/>
  <Override PartName="/ppt/slideLayouts/slideLayout126.xml" ContentType="application/vnd.openxmlformats-officedocument.presentationml.slideLayout+xml"/>
  <Override PartName="/ppt/slideLayouts/slideLayout127.xml" ContentType="application/vnd.openxmlformats-officedocument.presentationml.slideLayout+xml"/>
  <Override PartName="/ppt/slideLayouts/slideLayout128.xml" ContentType="application/vnd.openxmlformats-officedocument.presentationml.slideLayout+xml"/>
  <Override PartName="/ppt/theme/theme16.xml" ContentType="application/vnd.openxmlformats-officedocument.theme+xml"/>
  <Override PartName="/ppt/theme/theme17.xml" ContentType="application/vnd.openxmlformats-officedocument.theme+xml"/>
  <Override PartName="/ppt/theme/theme18.xml" ContentType="application/vnd.openxmlformats-officedocument.theme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charts/chart6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4" r:id="rId1"/>
    <p:sldMasterId id="2147483720" r:id="rId2"/>
    <p:sldMasterId id="2147483724" r:id="rId3"/>
    <p:sldMasterId id="2147483728" r:id="rId4"/>
    <p:sldMasterId id="2147483730" r:id="rId5"/>
    <p:sldMasterId id="2147483767" r:id="rId6"/>
    <p:sldMasterId id="2147483769" r:id="rId7"/>
    <p:sldMasterId id="2147483771" r:id="rId8"/>
    <p:sldMasterId id="2147483773" r:id="rId9"/>
    <p:sldMasterId id="2147483775" r:id="rId10"/>
    <p:sldMasterId id="2147483785" r:id="rId11"/>
    <p:sldMasterId id="2147483788" r:id="rId12"/>
    <p:sldMasterId id="2147483825" r:id="rId13"/>
    <p:sldMasterId id="2147483827" r:id="rId14"/>
    <p:sldMasterId id="2147483914" r:id="rId15"/>
    <p:sldMasterId id="2147483918" r:id="rId16"/>
  </p:sldMasterIdLst>
  <p:notesMasterIdLst>
    <p:notesMasterId r:id="rId24"/>
  </p:notesMasterIdLst>
  <p:handoutMasterIdLst>
    <p:handoutMasterId r:id="rId25"/>
  </p:handoutMasterIdLst>
  <p:sldIdLst>
    <p:sldId id="900" r:id="rId17"/>
    <p:sldId id="304" r:id="rId18"/>
    <p:sldId id="305" r:id="rId19"/>
    <p:sldId id="306" r:id="rId20"/>
    <p:sldId id="307" r:id="rId21"/>
    <p:sldId id="310" r:id="rId22"/>
    <p:sldId id="309" r:id="rId23"/>
  </p:sldIdLst>
  <p:sldSz cx="12160250" cy="6840538"/>
  <p:notesSz cx="6805613" cy="9944100"/>
  <p:defaultTextStyle>
    <a:defPPr>
      <a:defRPr lang="sv-SE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Default Section" id="{0A4DB8B9-0E45-456F-B93B-985F48A013BE}">
          <p14:sldIdLst>
            <p14:sldId id="900"/>
            <p14:sldId id="304"/>
            <p14:sldId id="305"/>
            <p14:sldId id="306"/>
            <p14:sldId id="307"/>
            <p14:sldId id="310"/>
            <p14:sldId id="309"/>
          </p14:sldIdLst>
        </p14:section>
        <p14:section name="Untitled Section" id="{2E5AE666-2B5E-4B9A-AAB0-FBC9B90383F0}">
          <p14:sldIdLst/>
        </p14:section>
      </p14:sectionLst>
    </p:ext>
    <p:ext uri="{EFAFB233-063F-42B5-8137-9DF3F51BA10A}">
      <p15:sldGuideLst xmlns:p15="http://schemas.microsoft.com/office/powerpoint/2012/main">
        <p15:guide id="1" orient="horz" pos="975" userDrawn="1">
          <p15:clr>
            <a:srgbClr val="A4A3A4"/>
          </p15:clr>
        </p15:guide>
        <p15:guide id="2" pos="247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0" name="GPM" initials="G" lastIdx="1" clrIdx="0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224768"/>
    <a:srgbClr val="BB3E3B"/>
    <a:srgbClr val="333333"/>
    <a:srgbClr val="274768"/>
    <a:srgbClr val="A03532"/>
    <a:srgbClr val="000000"/>
    <a:srgbClr val="485C4F"/>
    <a:srgbClr val="163A5B"/>
    <a:srgbClr val="2B912C"/>
    <a:srgbClr val="E3A5A5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8704" autoAdjust="0"/>
    <p:restoredTop sz="94660" autoAdjust="0"/>
  </p:normalViewPr>
  <p:slideViewPr>
    <p:cSldViewPr>
      <p:cViewPr varScale="1">
        <p:scale>
          <a:sx n="86" d="100"/>
          <a:sy n="86" d="100"/>
        </p:scale>
        <p:origin x="398" y="48"/>
      </p:cViewPr>
      <p:guideLst>
        <p:guide orient="horz" pos="975"/>
        <p:guide pos="247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>
      <p:cViewPr varScale="1">
        <p:scale>
          <a:sx n="88" d="100"/>
          <a:sy n="88" d="100"/>
        </p:scale>
        <p:origin x="3756" y="108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Master" Target="slideMasters/slideMaster8.xml"/><Relationship Id="rId13" Type="http://schemas.openxmlformats.org/officeDocument/2006/relationships/slideMaster" Target="slideMasters/slideMaster13.xml"/><Relationship Id="rId18" Type="http://schemas.openxmlformats.org/officeDocument/2006/relationships/slide" Target="slides/slide2.xml"/><Relationship Id="rId26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5.xml"/><Relationship Id="rId7" Type="http://schemas.openxmlformats.org/officeDocument/2006/relationships/slideMaster" Target="slideMasters/slideMaster7.xml"/><Relationship Id="rId12" Type="http://schemas.openxmlformats.org/officeDocument/2006/relationships/slideMaster" Target="slideMasters/slideMaster12.xml"/><Relationship Id="rId17" Type="http://schemas.openxmlformats.org/officeDocument/2006/relationships/slide" Target="slides/slide1.xml"/><Relationship Id="rId25" Type="http://schemas.openxmlformats.org/officeDocument/2006/relationships/handoutMaster" Target="handoutMasters/handoutMaster1.xml"/><Relationship Id="rId2" Type="http://schemas.openxmlformats.org/officeDocument/2006/relationships/slideMaster" Target="slideMasters/slideMaster2.xml"/><Relationship Id="rId16" Type="http://schemas.openxmlformats.org/officeDocument/2006/relationships/slideMaster" Target="slideMasters/slideMaster16.xml"/><Relationship Id="rId20" Type="http://schemas.openxmlformats.org/officeDocument/2006/relationships/slide" Target="slides/slide4.xml"/><Relationship Id="rId29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Master" Target="slideMasters/slideMaster6.xml"/><Relationship Id="rId11" Type="http://schemas.openxmlformats.org/officeDocument/2006/relationships/slideMaster" Target="slideMasters/slideMaster11.xml"/><Relationship Id="rId24" Type="http://schemas.openxmlformats.org/officeDocument/2006/relationships/notesMaster" Target="notesMasters/notesMaster1.xml"/><Relationship Id="rId5" Type="http://schemas.openxmlformats.org/officeDocument/2006/relationships/slideMaster" Target="slideMasters/slideMaster5.xml"/><Relationship Id="rId15" Type="http://schemas.openxmlformats.org/officeDocument/2006/relationships/slideMaster" Target="slideMasters/slideMaster15.xml"/><Relationship Id="rId23" Type="http://schemas.openxmlformats.org/officeDocument/2006/relationships/slide" Target="slides/slide7.xml"/><Relationship Id="rId28" Type="http://schemas.openxmlformats.org/officeDocument/2006/relationships/viewProps" Target="viewProps.xml"/><Relationship Id="rId10" Type="http://schemas.openxmlformats.org/officeDocument/2006/relationships/slideMaster" Target="slideMasters/slideMaster10.xml"/><Relationship Id="rId19" Type="http://schemas.openxmlformats.org/officeDocument/2006/relationships/slide" Target="slides/slide3.xml"/><Relationship Id="rId4" Type="http://schemas.openxmlformats.org/officeDocument/2006/relationships/slideMaster" Target="slideMasters/slideMaster4.xml"/><Relationship Id="rId9" Type="http://schemas.openxmlformats.org/officeDocument/2006/relationships/slideMaster" Target="slideMasters/slideMaster9.xml"/><Relationship Id="rId14" Type="http://schemas.openxmlformats.org/officeDocument/2006/relationships/slideMaster" Target="slideMasters/slideMaster14.xml"/><Relationship Id="rId22" Type="http://schemas.openxmlformats.org/officeDocument/2006/relationships/slide" Target="slides/slide6.xml"/><Relationship Id="rId27" Type="http://schemas.openxmlformats.org/officeDocument/2006/relationships/presProps" Target="presProps.xml"/><Relationship Id="rId30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ppt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993384824103698E-2"/>
          <c:y val="0.10903235794645004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25-4A11-87E4-C4492F26919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Sheet1!$B$3:$HD$3</c:f>
              <c:numCache>
                <c:formatCode>General</c:formatCode>
                <c:ptCount val="211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 formatCode="0">
                  <c:v>67.039626261699993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  <c:pt idx="202">
                  <c:v>45</c:v>
                </c:pt>
                <c:pt idx="203">
                  <c:v>47</c:v>
                </c:pt>
                <c:pt idx="204">
                  <c:v>-20</c:v>
                </c:pt>
                <c:pt idx="205">
                  <c:v>-26</c:v>
                </c:pt>
                <c:pt idx="206">
                  <c:v>-23</c:v>
                </c:pt>
                <c:pt idx="207">
                  <c:v>24</c:v>
                </c:pt>
                <c:pt idx="208">
                  <c:v>40</c:v>
                </c:pt>
                <c:pt idx="209">
                  <c:v>46</c:v>
                </c:pt>
                <c:pt idx="210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49-42F3-9014-92D117E15047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Öka</c:v>
                </c:pt>
              </c:strCache>
            </c:strRef>
          </c:tx>
          <c:spPr>
            <a:ln w="44450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25-4A11-87E4-C4492F26919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Sheet1!$B$4:$HD$4</c:f>
              <c:numCache>
                <c:formatCode>General</c:formatCode>
                <c:ptCount val="211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54</c:v>
                </c:pt>
                <c:pt idx="4">
                  <c:v>58</c:v>
                </c:pt>
                <c:pt idx="5">
                  <c:v>60</c:v>
                </c:pt>
                <c:pt idx="6">
                  <c:v>65</c:v>
                </c:pt>
                <c:pt idx="7">
                  <c:v>69</c:v>
                </c:pt>
                <c:pt idx="8">
                  <c:v>64</c:v>
                </c:pt>
                <c:pt idx="9">
                  <c:v>68</c:v>
                </c:pt>
                <c:pt idx="10">
                  <c:v>69</c:v>
                </c:pt>
                <c:pt idx="11">
                  <c:v>68</c:v>
                </c:pt>
                <c:pt idx="12">
                  <c:v>71</c:v>
                </c:pt>
                <c:pt idx="13">
                  <c:v>72</c:v>
                </c:pt>
                <c:pt idx="14">
                  <c:v>73</c:v>
                </c:pt>
                <c:pt idx="15">
                  <c:v>63</c:v>
                </c:pt>
                <c:pt idx="16">
                  <c:v>72</c:v>
                </c:pt>
                <c:pt idx="17">
                  <c:v>70</c:v>
                </c:pt>
                <c:pt idx="18">
                  <c:v>62</c:v>
                </c:pt>
                <c:pt idx="19">
                  <c:v>59</c:v>
                </c:pt>
                <c:pt idx="20">
                  <c:v>58</c:v>
                </c:pt>
                <c:pt idx="21">
                  <c:v>52</c:v>
                </c:pt>
                <c:pt idx="22">
                  <c:v>57</c:v>
                </c:pt>
                <c:pt idx="23">
                  <c:v>65</c:v>
                </c:pt>
                <c:pt idx="24">
                  <c:v>69</c:v>
                </c:pt>
                <c:pt idx="25">
                  <c:v>68</c:v>
                </c:pt>
                <c:pt idx="26">
                  <c:v>66</c:v>
                </c:pt>
                <c:pt idx="27">
                  <c:v>68</c:v>
                </c:pt>
                <c:pt idx="28">
                  <c:v>73</c:v>
                </c:pt>
                <c:pt idx="29">
                  <c:v>73</c:v>
                </c:pt>
                <c:pt idx="30">
                  <c:v>67</c:v>
                </c:pt>
                <c:pt idx="31">
                  <c:v>71</c:v>
                </c:pt>
                <c:pt idx="32">
                  <c:v>59</c:v>
                </c:pt>
                <c:pt idx="33">
                  <c:v>55</c:v>
                </c:pt>
                <c:pt idx="34">
                  <c:v>60</c:v>
                </c:pt>
                <c:pt idx="35">
                  <c:v>62</c:v>
                </c:pt>
                <c:pt idx="36">
                  <c:v>66</c:v>
                </c:pt>
                <c:pt idx="37">
                  <c:v>66</c:v>
                </c:pt>
                <c:pt idx="38">
                  <c:v>62</c:v>
                </c:pt>
                <c:pt idx="39">
                  <c:v>64</c:v>
                </c:pt>
                <c:pt idx="40">
                  <c:v>53</c:v>
                </c:pt>
                <c:pt idx="41">
                  <c:v>52</c:v>
                </c:pt>
                <c:pt idx="42">
                  <c:v>47</c:v>
                </c:pt>
                <c:pt idx="43">
                  <c:v>39</c:v>
                </c:pt>
                <c:pt idx="44">
                  <c:v>42</c:v>
                </c:pt>
                <c:pt idx="45">
                  <c:v>48</c:v>
                </c:pt>
                <c:pt idx="46">
                  <c:v>60</c:v>
                </c:pt>
                <c:pt idx="47">
                  <c:v>66</c:v>
                </c:pt>
                <c:pt idx="48">
                  <c:v>65</c:v>
                </c:pt>
                <c:pt idx="49">
                  <c:v>73</c:v>
                </c:pt>
                <c:pt idx="50">
                  <c:v>73</c:v>
                </c:pt>
                <c:pt idx="51">
                  <c:v>70</c:v>
                </c:pt>
                <c:pt idx="52">
                  <c:v>60</c:v>
                </c:pt>
                <c:pt idx="53">
                  <c:v>50</c:v>
                </c:pt>
                <c:pt idx="54">
                  <c:v>56</c:v>
                </c:pt>
                <c:pt idx="55">
                  <c:v>33</c:v>
                </c:pt>
                <c:pt idx="56">
                  <c:v>31</c:v>
                </c:pt>
                <c:pt idx="57">
                  <c:v>39</c:v>
                </c:pt>
                <c:pt idx="58">
                  <c:v>32</c:v>
                </c:pt>
                <c:pt idx="59">
                  <c:v>38</c:v>
                </c:pt>
                <c:pt idx="60">
                  <c:v>42</c:v>
                </c:pt>
                <c:pt idx="61">
                  <c:v>49</c:v>
                </c:pt>
                <c:pt idx="62">
                  <c:v>46</c:v>
                </c:pt>
                <c:pt idx="63">
                  <c:v>36</c:v>
                </c:pt>
                <c:pt idx="64">
                  <c:v>32</c:v>
                </c:pt>
                <c:pt idx="65">
                  <c:v>27</c:v>
                </c:pt>
                <c:pt idx="66">
                  <c:v>18</c:v>
                </c:pt>
                <c:pt idx="67">
                  <c:v>14</c:v>
                </c:pt>
                <c:pt idx="68">
                  <c:v>11</c:v>
                </c:pt>
                <c:pt idx="69">
                  <c:v>13</c:v>
                </c:pt>
                <c:pt idx="70">
                  <c:v>21</c:v>
                </c:pt>
                <c:pt idx="71">
                  <c:v>31</c:v>
                </c:pt>
                <c:pt idx="72">
                  <c:v>29</c:v>
                </c:pt>
                <c:pt idx="73">
                  <c:v>38</c:v>
                </c:pt>
                <c:pt idx="74">
                  <c:v>41</c:v>
                </c:pt>
                <c:pt idx="75">
                  <c:v>41</c:v>
                </c:pt>
                <c:pt idx="76">
                  <c:v>41</c:v>
                </c:pt>
                <c:pt idx="77">
                  <c:v>53</c:v>
                </c:pt>
                <c:pt idx="78">
                  <c:v>55</c:v>
                </c:pt>
                <c:pt idx="79">
                  <c:v>57</c:v>
                </c:pt>
                <c:pt idx="80">
                  <c:v>53</c:v>
                </c:pt>
                <c:pt idx="81">
                  <c:v>52</c:v>
                </c:pt>
                <c:pt idx="82">
                  <c:v>54</c:v>
                </c:pt>
                <c:pt idx="83">
                  <c:v>49</c:v>
                </c:pt>
                <c:pt idx="84">
                  <c:v>50</c:v>
                </c:pt>
                <c:pt idx="85">
                  <c:v>54</c:v>
                </c:pt>
                <c:pt idx="86">
                  <c:v>47</c:v>
                </c:pt>
                <c:pt idx="87">
                  <c:v>49</c:v>
                </c:pt>
                <c:pt idx="88">
                  <c:v>48</c:v>
                </c:pt>
                <c:pt idx="89">
                  <c:v>49</c:v>
                </c:pt>
                <c:pt idx="90">
                  <c:v>54</c:v>
                </c:pt>
                <c:pt idx="91">
                  <c:v>58</c:v>
                </c:pt>
                <c:pt idx="92">
                  <c:v>55</c:v>
                </c:pt>
                <c:pt idx="93">
                  <c:v>51</c:v>
                </c:pt>
                <c:pt idx="94">
                  <c:v>54</c:v>
                </c:pt>
                <c:pt idx="95">
                  <c:v>51</c:v>
                </c:pt>
                <c:pt idx="96">
                  <c:v>53</c:v>
                </c:pt>
                <c:pt idx="97">
                  <c:v>55</c:v>
                </c:pt>
                <c:pt idx="98">
                  <c:v>51</c:v>
                </c:pt>
                <c:pt idx="99">
                  <c:v>42</c:v>
                </c:pt>
                <c:pt idx="100">
                  <c:v>35</c:v>
                </c:pt>
                <c:pt idx="101">
                  <c:v>26</c:v>
                </c:pt>
                <c:pt idx="102">
                  <c:v>28</c:v>
                </c:pt>
                <c:pt idx="103">
                  <c:v>26</c:v>
                </c:pt>
                <c:pt idx="104">
                  <c:v>26</c:v>
                </c:pt>
                <c:pt idx="105">
                  <c:v>26</c:v>
                </c:pt>
                <c:pt idx="106">
                  <c:v>30</c:v>
                </c:pt>
                <c:pt idx="107">
                  <c:v>34</c:v>
                </c:pt>
                <c:pt idx="108">
                  <c:v>41</c:v>
                </c:pt>
                <c:pt idx="109">
                  <c:v>45</c:v>
                </c:pt>
                <c:pt idx="110">
                  <c:v>38</c:v>
                </c:pt>
                <c:pt idx="111">
                  <c:v>41</c:v>
                </c:pt>
                <c:pt idx="112">
                  <c:v>43</c:v>
                </c:pt>
                <c:pt idx="113">
                  <c:v>39</c:v>
                </c:pt>
                <c:pt idx="114">
                  <c:v>38</c:v>
                </c:pt>
                <c:pt idx="115">
                  <c:v>42</c:v>
                </c:pt>
                <c:pt idx="116">
                  <c:v>35</c:v>
                </c:pt>
                <c:pt idx="117">
                  <c:v>36</c:v>
                </c:pt>
                <c:pt idx="118">
                  <c:v>44</c:v>
                </c:pt>
                <c:pt idx="119">
                  <c:v>51</c:v>
                </c:pt>
                <c:pt idx="120">
                  <c:v>59</c:v>
                </c:pt>
                <c:pt idx="121">
                  <c:v>58</c:v>
                </c:pt>
                <c:pt idx="122">
                  <c:v>55</c:v>
                </c:pt>
                <c:pt idx="123">
                  <c:v>58</c:v>
                </c:pt>
                <c:pt idx="124">
                  <c:v>57</c:v>
                </c:pt>
                <c:pt idx="125">
                  <c:v>61</c:v>
                </c:pt>
                <c:pt idx="126">
                  <c:v>62</c:v>
                </c:pt>
                <c:pt idx="127">
                  <c:v>64</c:v>
                </c:pt>
                <c:pt idx="128">
                  <c:v>65</c:v>
                </c:pt>
                <c:pt idx="129">
                  <c:v>61</c:v>
                </c:pt>
                <c:pt idx="130">
                  <c:v>61</c:v>
                </c:pt>
                <c:pt idx="131">
                  <c:v>66</c:v>
                </c:pt>
                <c:pt idx="132">
                  <c:v>65</c:v>
                </c:pt>
                <c:pt idx="133">
                  <c:v>66</c:v>
                </c:pt>
                <c:pt idx="134">
                  <c:v>65</c:v>
                </c:pt>
                <c:pt idx="135">
                  <c:v>71</c:v>
                </c:pt>
                <c:pt idx="136">
                  <c:v>70</c:v>
                </c:pt>
                <c:pt idx="137">
                  <c:v>72</c:v>
                </c:pt>
                <c:pt idx="138">
                  <c:v>68</c:v>
                </c:pt>
                <c:pt idx="139">
                  <c:v>67</c:v>
                </c:pt>
                <c:pt idx="140">
                  <c:v>66</c:v>
                </c:pt>
                <c:pt idx="141">
                  <c:v>69</c:v>
                </c:pt>
                <c:pt idx="142">
                  <c:v>74</c:v>
                </c:pt>
                <c:pt idx="143">
                  <c:v>76</c:v>
                </c:pt>
                <c:pt idx="144" formatCode="0">
                  <c:v>76.581569748999996</c:v>
                </c:pt>
                <c:pt idx="145">
                  <c:v>73</c:v>
                </c:pt>
                <c:pt idx="146">
                  <c:v>75</c:v>
                </c:pt>
                <c:pt idx="147">
                  <c:v>75</c:v>
                </c:pt>
                <c:pt idx="148">
                  <c:v>74</c:v>
                </c:pt>
                <c:pt idx="149">
                  <c:v>80</c:v>
                </c:pt>
                <c:pt idx="150">
                  <c:v>74</c:v>
                </c:pt>
                <c:pt idx="151">
                  <c:v>72</c:v>
                </c:pt>
                <c:pt idx="152">
                  <c:v>67</c:v>
                </c:pt>
                <c:pt idx="153">
                  <c:v>61</c:v>
                </c:pt>
                <c:pt idx="154">
                  <c:v>65</c:v>
                </c:pt>
                <c:pt idx="155">
                  <c:v>71</c:v>
                </c:pt>
                <c:pt idx="156">
                  <c:v>74</c:v>
                </c:pt>
                <c:pt idx="157">
                  <c:v>76</c:v>
                </c:pt>
                <c:pt idx="158">
                  <c:v>63</c:v>
                </c:pt>
                <c:pt idx="159">
                  <c:v>57</c:v>
                </c:pt>
                <c:pt idx="160">
                  <c:v>61</c:v>
                </c:pt>
                <c:pt idx="161">
                  <c:v>71</c:v>
                </c:pt>
                <c:pt idx="162">
                  <c:v>67</c:v>
                </c:pt>
                <c:pt idx="163">
                  <c:v>72</c:v>
                </c:pt>
                <c:pt idx="164">
                  <c:v>70</c:v>
                </c:pt>
                <c:pt idx="165">
                  <c:v>70</c:v>
                </c:pt>
                <c:pt idx="166">
                  <c:v>70</c:v>
                </c:pt>
                <c:pt idx="167">
                  <c:v>76</c:v>
                </c:pt>
                <c:pt idx="168">
                  <c:v>76</c:v>
                </c:pt>
                <c:pt idx="169">
                  <c:v>76</c:v>
                </c:pt>
                <c:pt idx="170">
                  <c:v>74</c:v>
                </c:pt>
                <c:pt idx="171">
                  <c:v>73</c:v>
                </c:pt>
                <c:pt idx="172">
                  <c:v>69</c:v>
                </c:pt>
                <c:pt idx="173">
                  <c:v>66</c:v>
                </c:pt>
                <c:pt idx="174">
                  <c:v>66</c:v>
                </c:pt>
                <c:pt idx="175">
                  <c:v>43</c:v>
                </c:pt>
                <c:pt idx="176">
                  <c:v>36</c:v>
                </c:pt>
                <c:pt idx="177">
                  <c:v>30</c:v>
                </c:pt>
                <c:pt idx="178">
                  <c:v>34</c:v>
                </c:pt>
                <c:pt idx="179">
                  <c:v>38</c:v>
                </c:pt>
                <c:pt idx="180">
                  <c:v>40</c:v>
                </c:pt>
                <c:pt idx="181">
                  <c:v>42</c:v>
                </c:pt>
                <c:pt idx="182">
                  <c:v>40</c:v>
                </c:pt>
                <c:pt idx="183">
                  <c:v>42</c:v>
                </c:pt>
                <c:pt idx="184">
                  <c:v>49</c:v>
                </c:pt>
                <c:pt idx="185">
                  <c:v>52</c:v>
                </c:pt>
                <c:pt idx="186">
                  <c:v>48</c:v>
                </c:pt>
                <c:pt idx="187">
                  <c:v>44</c:v>
                </c:pt>
                <c:pt idx="188">
                  <c:v>41</c:v>
                </c:pt>
                <c:pt idx="189">
                  <c:v>36</c:v>
                </c:pt>
                <c:pt idx="190">
                  <c:v>42</c:v>
                </c:pt>
                <c:pt idx="191">
                  <c:v>42</c:v>
                </c:pt>
                <c:pt idx="192">
                  <c:v>44</c:v>
                </c:pt>
                <c:pt idx="193">
                  <c:v>49</c:v>
                </c:pt>
                <c:pt idx="194">
                  <c:v>51</c:v>
                </c:pt>
                <c:pt idx="195">
                  <c:v>56</c:v>
                </c:pt>
                <c:pt idx="196">
                  <c:v>56</c:v>
                </c:pt>
                <c:pt idx="197">
                  <c:v>57</c:v>
                </c:pt>
                <c:pt idx="198">
                  <c:v>60</c:v>
                </c:pt>
                <c:pt idx="199">
                  <c:v>57</c:v>
                </c:pt>
                <c:pt idx="200">
                  <c:v>60</c:v>
                </c:pt>
                <c:pt idx="201">
                  <c:v>52</c:v>
                </c:pt>
                <c:pt idx="202">
                  <c:v>53</c:v>
                </c:pt>
                <c:pt idx="203">
                  <c:v>55</c:v>
                </c:pt>
                <c:pt idx="204">
                  <c:v>22</c:v>
                </c:pt>
                <c:pt idx="205">
                  <c:v>21</c:v>
                </c:pt>
                <c:pt idx="206">
                  <c:v>20</c:v>
                </c:pt>
                <c:pt idx="207">
                  <c:v>42</c:v>
                </c:pt>
                <c:pt idx="208">
                  <c:v>52</c:v>
                </c:pt>
                <c:pt idx="209">
                  <c:v>55</c:v>
                </c:pt>
                <c:pt idx="210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B49-42F3-9014-92D117E15047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Minska</c:v>
                </c:pt>
              </c:strCache>
            </c:strRef>
          </c:tx>
          <c:spPr>
            <a:ln w="44450">
              <a:solidFill>
                <a:srgbClr val="FFC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25-4A11-87E4-C4492F26919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Sheet1!$B$5:$HD$5</c:f>
              <c:numCache>
                <c:formatCode>General</c:formatCode>
                <c:ptCount val="211"/>
                <c:pt idx="0">
                  <c:v>20</c:v>
                </c:pt>
                <c:pt idx="1">
                  <c:v>16</c:v>
                </c:pt>
                <c:pt idx="2">
                  <c:v>15</c:v>
                </c:pt>
                <c:pt idx="3">
                  <c:v>19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15</c:v>
                </c:pt>
                <c:pt idx="19">
                  <c:v>18</c:v>
                </c:pt>
                <c:pt idx="20">
                  <c:v>21</c:v>
                </c:pt>
                <c:pt idx="21">
                  <c:v>17</c:v>
                </c:pt>
                <c:pt idx="22">
                  <c:v>14</c:v>
                </c:pt>
                <c:pt idx="23">
                  <c:v>16</c:v>
                </c:pt>
                <c:pt idx="24">
                  <c:v>12</c:v>
                </c:pt>
                <c:pt idx="25">
                  <c:v>14</c:v>
                </c:pt>
                <c:pt idx="26">
                  <c:v>12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22</c:v>
                </c:pt>
                <c:pt idx="34">
                  <c:v>19</c:v>
                </c:pt>
                <c:pt idx="35">
                  <c:v>17</c:v>
                </c:pt>
                <c:pt idx="36">
                  <c:v>13</c:v>
                </c:pt>
                <c:pt idx="37">
                  <c:v>14</c:v>
                </c:pt>
                <c:pt idx="38">
                  <c:v>15</c:v>
                </c:pt>
                <c:pt idx="39">
                  <c:v>14</c:v>
                </c:pt>
                <c:pt idx="40">
                  <c:v>21</c:v>
                </c:pt>
                <c:pt idx="41">
                  <c:v>25</c:v>
                </c:pt>
                <c:pt idx="42">
                  <c:v>27</c:v>
                </c:pt>
                <c:pt idx="43">
                  <c:v>37</c:v>
                </c:pt>
                <c:pt idx="44">
                  <c:v>29</c:v>
                </c:pt>
                <c:pt idx="45">
                  <c:v>21</c:v>
                </c:pt>
                <c:pt idx="46">
                  <c:v>17</c:v>
                </c:pt>
                <c:pt idx="47">
                  <c:v>12</c:v>
                </c:pt>
                <c:pt idx="48">
                  <c:v>9</c:v>
                </c:pt>
                <c:pt idx="49">
                  <c:v>10</c:v>
                </c:pt>
                <c:pt idx="50">
                  <c:v>8</c:v>
                </c:pt>
                <c:pt idx="51">
                  <c:v>10</c:v>
                </c:pt>
                <c:pt idx="52">
                  <c:v>13</c:v>
                </c:pt>
                <c:pt idx="53">
                  <c:v>24</c:v>
                </c:pt>
                <c:pt idx="54">
                  <c:v>20</c:v>
                </c:pt>
                <c:pt idx="55">
                  <c:v>44</c:v>
                </c:pt>
                <c:pt idx="56">
                  <c:v>40</c:v>
                </c:pt>
                <c:pt idx="57">
                  <c:v>31</c:v>
                </c:pt>
                <c:pt idx="58">
                  <c:v>37</c:v>
                </c:pt>
                <c:pt idx="59">
                  <c:v>30</c:v>
                </c:pt>
                <c:pt idx="60">
                  <c:v>24</c:v>
                </c:pt>
                <c:pt idx="61">
                  <c:v>19</c:v>
                </c:pt>
                <c:pt idx="62">
                  <c:v>25</c:v>
                </c:pt>
                <c:pt idx="63">
                  <c:v>32</c:v>
                </c:pt>
                <c:pt idx="64">
                  <c:v>33</c:v>
                </c:pt>
                <c:pt idx="65">
                  <c:v>42</c:v>
                </c:pt>
                <c:pt idx="66">
                  <c:v>57</c:v>
                </c:pt>
                <c:pt idx="67">
                  <c:v>66</c:v>
                </c:pt>
                <c:pt idx="68">
                  <c:v>73</c:v>
                </c:pt>
                <c:pt idx="69">
                  <c:v>62</c:v>
                </c:pt>
                <c:pt idx="70">
                  <c:v>44</c:v>
                </c:pt>
                <c:pt idx="71">
                  <c:v>33</c:v>
                </c:pt>
                <c:pt idx="72">
                  <c:v>36</c:v>
                </c:pt>
                <c:pt idx="73">
                  <c:v>25</c:v>
                </c:pt>
                <c:pt idx="74">
                  <c:v>23</c:v>
                </c:pt>
                <c:pt idx="75">
                  <c:v>22</c:v>
                </c:pt>
                <c:pt idx="76">
                  <c:v>19</c:v>
                </c:pt>
                <c:pt idx="77">
                  <c:v>13</c:v>
                </c:pt>
                <c:pt idx="78">
                  <c:v>13</c:v>
                </c:pt>
                <c:pt idx="79">
                  <c:v>16</c:v>
                </c:pt>
                <c:pt idx="80">
                  <c:v>17</c:v>
                </c:pt>
                <c:pt idx="81">
                  <c:v>15</c:v>
                </c:pt>
                <c:pt idx="82">
                  <c:v>14</c:v>
                </c:pt>
                <c:pt idx="83">
                  <c:v>20</c:v>
                </c:pt>
                <c:pt idx="84">
                  <c:v>15</c:v>
                </c:pt>
                <c:pt idx="85">
                  <c:v>13</c:v>
                </c:pt>
                <c:pt idx="86">
                  <c:v>20</c:v>
                </c:pt>
                <c:pt idx="87">
                  <c:v>21</c:v>
                </c:pt>
                <c:pt idx="88">
                  <c:v>18</c:v>
                </c:pt>
                <c:pt idx="89">
                  <c:v>18</c:v>
                </c:pt>
                <c:pt idx="90">
                  <c:v>14</c:v>
                </c:pt>
                <c:pt idx="91">
                  <c:v>10</c:v>
                </c:pt>
                <c:pt idx="92">
                  <c:v>14</c:v>
                </c:pt>
                <c:pt idx="93">
                  <c:v>19</c:v>
                </c:pt>
                <c:pt idx="94">
                  <c:v>18</c:v>
                </c:pt>
                <c:pt idx="95">
                  <c:v>24</c:v>
                </c:pt>
                <c:pt idx="96">
                  <c:v>19</c:v>
                </c:pt>
                <c:pt idx="97">
                  <c:v>19</c:v>
                </c:pt>
                <c:pt idx="98">
                  <c:v>22</c:v>
                </c:pt>
                <c:pt idx="99">
                  <c:v>33</c:v>
                </c:pt>
                <c:pt idx="100">
                  <c:v>37</c:v>
                </c:pt>
                <c:pt idx="101">
                  <c:v>50</c:v>
                </c:pt>
                <c:pt idx="102">
                  <c:v>47</c:v>
                </c:pt>
                <c:pt idx="103">
                  <c:v>43</c:v>
                </c:pt>
                <c:pt idx="104">
                  <c:v>50</c:v>
                </c:pt>
                <c:pt idx="105">
                  <c:v>43</c:v>
                </c:pt>
                <c:pt idx="106">
                  <c:v>43</c:v>
                </c:pt>
                <c:pt idx="107">
                  <c:v>33</c:v>
                </c:pt>
                <c:pt idx="108">
                  <c:v>26</c:v>
                </c:pt>
                <c:pt idx="109">
                  <c:v>25</c:v>
                </c:pt>
                <c:pt idx="110">
                  <c:v>25</c:v>
                </c:pt>
                <c:pt idx="111">
                  <c:v>27</c:v>
                </c:pt>
                <c:pt idx="112">
                  <c:v>25</c:v>
                </c:pt>
                <c:pt idx="113">
                  <c:v>28</c:v>
                </c:pt>
                <c:pt idx="114">
                  <c:v>28</c:v>
                </c:pt>
                <c:pt idx="115">
                  <c:v>27</c:v>
                </c:pt>
                <c:pt idx="116">
                  <c:v>33</c:v>
                </c:pt>
                <c:pt idx="117">
                  <c:v>29</c:v>
                </c:pt>
                <c:pt idx="118">
                  <c:v>20</c:v>
                </c:pt>
                <c:pt idx="119">
                  <c:v>16</c:v>
                </c:pt>
                <c:pt idx="120">
                  <c:v>14</c:v>
                </c:pt>
                <c:pt idx="121">
                  <c:v>13</c:v>
                </c:pt>
                <c:pt idx="122">
                  <c:v>17</c:v>
                </c:pt>
                <c:pt idx="123">
                  <c:v>13</c:v>
                </c:pt>
                <c:pt idx="124">
                  <c:v>12</c:v>
                </c:pt>
                <c:pt idx="125">
                  <c:v>10</c:v>
                </c:pt>
                <c:pt idx="126">
                  <c:v>12</c:v>
                </c:pt>
                <c:pt idx="127">
                  <c:v>11</c:v>
                </c:pt>
                <c:pt idx="128">
                  <c:v>12</c:v>
                </c:pt>
                <c:pt idx="129">
                  <c:v>12</c:v>
                </c:pt>
                <c:pt idx="130">
                  <c:v>14</c:v>
                </c:pt>
                <c:pt idx="131">
                  <c:v>12</c:v>
                </c:pt>
                <c:pt idx="132">
                  <c:v>10</c:v>
                </c:pt>
                <c:pt idx="133">
                  <c:v>6</c:v>
                </c:pt>
                <c:pt idx="134">
                  <c:v>9</c:v>
                </c:pt>
                <c:pt idx="135">
                  <c:v>7</c:v>
                </c:pt>
                <c:pt idx="136">
                  <c:v>8</c:v>
                </c:pt>
                <c:pt idx="137">
                  <c:v>8</c:v>
                </c:pt>
                <c:pt idx="138">
                  <c:v>9</c:v>
                </c:pt>
                <c:pt idx="139">
                  <c:v>10</c:v>
                </c:pt>
                <c:pt idx="140">
                  <c:v>12</c:v>
                </c:pt>
                <c:pt idx="141">
                  <c:v>10</c:v>
                </c:pt>
                <c:pt idx="142">
                  <c:v>8</c:v>
                </c:pt>
                <c:pt idx="143">
                  <c:v>8</c:v>
                </c:pt>
                <c:pt idx="144" formatCode="0">
                  <c:v>9.5419434872999993</c:v>
                </c:pt>
                <c:pt idx="145">
                  <c:v>8</c:v>
                </c:pt>
                <c:pt idx="146">
                  <c:v>9</c:v>
                </c:pt>
                <c:pt idx="147">
                  <c:v>8</c:v>
                </c:pt>
                <c:pt idx="148">
                  <c:v>7</c:v>
                </c:pt>
                <c:pt idx="149">
                  <c:v>8</c:v>
                </c:pt>
                <c:pt idx="150">
                  <c:v>10</c:v>
                </c:pt>
                <c:pt idx="151">
                  <c:v>12</c:v>
                </c:pt>
                <c:pt idx="152">
                  <c:v>13</c:v>
                </c:pt>
                <c:pt idx="153">
                  <c:v>18</c:v>
                </c:pt>
                <c:pt idx="154">
                  <c:v>15</c:v>
                </c:pt>
                <c:pt idx="155">
                  <c:v>11</c:v>
                </c:pt>
                <c:pt idx="156">
                  <c:v>9</c:v>
                </c:pt>
                <c:pt idx="157">
                  <c:v>9</c:v>
                </c:pt>
                <c:pt idx="158">
                  <c:v>14</c:v>
                </c:pt>
                <c:pt idx="159">
                  <c:v>20</c:v>
                </c:pt>
                <c:pt idx="160">
                  <c:v>14</c:v>
                </c:pt>
                <c:pt idx="161">
                  <c:v>11</c:v>
                </c:pt>
                <c:pt idx="162">
                  <c:v>12</c:v>
                </c:pt>
                <c:pt idx="163">
                  <c:v>9</c:v>
                </c:pt>
                <c:pt idx="164">
                  <c:v>8</c:v>
                </c:pt>
                <c:pt idx="165">
                  <c:v>10</c:v>
                </c:pt>
                <c:pt idx="166">
                  <c:v>11</c:v>
                </c:pt>
                <c:pt idx="167">
                  <c:v>8</c:v>
                </c:pt>
                <c:pt idx="168">
                  <c:v>9</c:v>
                </c:pt>
                <c:pt idx="169">
                  <c:v>7</c:v>
                </c:pt>
                <c:pt idx="170">
                  <c:v>11</c:v>
                </c:pt>
                <c:pt idx="171">
                  <c:v>10</c:v>
                </c:pt>
                <c:pt idx="172">
                  <c:v>11</c:v>
                </c:pt>
                <c:pt idx="173">
                  <c:v>15</c:v>
                </c:pt>
                <c:pt idx="174">
                  <c:v>16</c:v>
                </c:pt>
                <c:pt idx="175">
                  <c:v>32</c:v>
                </c:pt>
                <c:pt idx="176">
                  <c:v>41</c:v>
                </c:pt>
                <c:pt idx="177">
                  <c:v>43</c:v>
                </c:pt>
                <c:pt idx="178">
                  <c:v>41</c:v>
                </c:pt>
                <c:pt idx="179">
                  <c:v>34</c:v>
                </c:pt>
                <c:pt idx="180">
                  <c:v>33</c:v>
                </c:pt>
                <c:pt idx="181">
                  <c:v>31</c:v>
                </c:pt>
                <c:pt idx="182">
                  <c:v>33</c:v>
                </c:pt>
                <c:pt idx="183">
                  <c:v>29</c:v>
                </c:pt>
                <c:pt idx="184">
                  <c:v>23</c:v>
                </c:pt>
                <c:pt idx="185">
                  <c:v>19</c:v>
                </c:pt>
                <c:pt idx="186">
                  <c:v>26</c:v>
                </c:pt>
                <c:pt idx="187">
                  <c:v>31</c:v>
                </c:pt>
                <c:pt idx="188">
                  <c:v>31</c:v>
                </c:pt>
                <c:pt idx="189">
                  <c:v>36</c:v>
                </c:pt>
                <c:pt idx="190">
                  <c:v>29</c:v>
                </c:pt>
                <c:pt idx="191">
                  <c:v>29</c:v>
                </c:pt>
                <c:pt idx="192">
                  <c:v>26</c:v>
                </c:pt>
                <c:pt idx="193">
                  <c:v>22</c:v>
                </c:pt>
                <c:pt idx="194">
                  <c:v>19</c:v>
                </c:pt>
                <c:pt idx="195">
                  <c:v>16</c:v>
                </c:pt>
                <c:pt idx="196">
                  <c:v>18</c:v>
                </c:pt>
                <c:pt idx="197">
                  <c:v>19</c:v>
                </c:pt>
                <c:pt idx="198">
                  <c:v>14</c:v>
                </c:pt>
                <c:pt idx="199">
                  <c:v>15</c:v>
                </c:pt>
                <c:pt idx="200">
                  <c:v>17</c:v>
                </c:pt>
                <c:pt idx="201">
                  <c:v>9</c:v>
                </c:pt>
                <c:pt idx="202">
                  <c:v>8</c:v>
                </c:pt>
                <c:pt idx="203">
                  <c:v>8</c:v>
                </c:pt>
                <c:pt idx="204">
                  <c:v>42</c:v>
                </c:pt>
                <c:pt idx="205">
                  <c:v>47</c:v>
                </c:pt>
                <c:pt idx="206">
                  <c:v>43</c:v>
                </c:pt>
                <c:pt idx="207">
                  <c:v>18</c:v>
                </c:pt>
                <c:pt idx="208">
                  <c:v>12</c:v>
                </c:pt>
                <c:pt idx="209">
                  <c:v>9</c:v>
                </c:pt>
                <c:pt idx="21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B49-42F3-9014-92D117E15047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Oförändrat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25-4A11-87E4-C4492F26919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Sheet1!$B$6:$HD$6</c:f>
              <c:numCache>
                <c:formatCode>General</c:formatCode>
                <c:ptCount val="211"/>
                <c:pt idx="0">
                  <c:v>15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18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18</c:v>
                </c:pt>
                <c:pt idx="16">
                  <c:v>13</c:v>
                </c:pt>
                <c:pt idx="17">
                  <c:v>15</c:v>
                </c:pt>
                <c:pt idx="18">
                  <c:v>18</c:v>
                </c:pt>
                <c:pt idx="19">
                  <c:v>18</c:v>
                </c:pt>
                <c:pt idx="20">
                  <c:v>16</c:v>
                </c:pt>
                <c:pt idx="21">
                  <c:v>21</c:v>
                </c:pt>
                <c:pt idx="22">
                  <c:v>21</c:v>
                </c:pt>
                <c:pt idx="23">
                  <c:v>16</c:v>
                </c:pt>
                <c:pt idx="24">
                  <c:v>14</c:v>
                </c:pt>
                <c:pt idx="25">
                  <c:v>14</c:v>
                </c:pt>
                <c:pt idx="26">
                  <c:v>15</c:v>
                </c:pt>
                <c:pt idx="27">
                  <c:v>13</c:v>
                </c:pt>
                <c:pt idx="28">
                  <c:v>11</c:v>
                </c:pt>
                <c:pt idx="29">
                  <c:v>13</c:v>
                </c:pt>
                <c:pt idx="30">
                  <c:v>15</c:v>
                </c:pt>
                <c:pt idx="31">
                  <c:v>11</c:v>
                </c:pt>
                <c:pt idx="32">
                  <c:v>18</c:v>
                </c:pt>
                <c:pt idx="33">
                  <c:v>19</c:v>
                </c:pt>
                <c:pt idx="34">
                  <c:v>15</c:v>
                </c:pt>
                <c:pt idx="35">
                  <c:v>17</c:v>
                </c:pt>
                <c:pt idx="36">
                  <c:v>16</c:v>
                </c:pt>
                <c:pt idx="37">
                  <c:v>14</c:v>
                </c:pt>
                <c:pt idx="38">
                  <c:v>17</c:v>
                </c:pt>
                <c:pt idx="39">
                  <c:v>17</c:v>
                </c:pt>
                <c:pt idx="40">
                  <c:v>21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22</c:v>
                </c:pt>
                <c:pt idx="45">
                  <c:v>24</c:v>
                </c:pt>
                <c:pt idx="46">
                  <c:v>17</c:v>
                </c:pt>
                <c:pt idx="47">
                  <c:v>18</c:v>
                </c:pt>
                <c:pt idx="48">
                  <c:v>19</c:v>
                </c:pt>
                <c:pt idx="49">
                  <c:v>12</c:v>
                </c:pt>
                <c:pt idx="50">
                  <c:v>15</c:v>
                </c:pt>
                <c:pt idx="51">
                  <c:v>16</c:v>
                </c:pt>
                <c:pt idx="52">
                  <c:v>22</c:v>
                </c:pt>
                <c:pt idx="53">
                  <c:v>22</c:v>
                </c:pt>
                <c:pt idx="54">
                  <c:v>16</c:v>
                </c:pt>
                <c:pt idx="55">
                  <c:v>20</c:v>
                </c:pt>
                <c:pt idx="56">
                  <c:v>22</c:v>
                </c:pt>
                <c:pt idx="57">
                  <c:v>27</c:v>
                </c:pt>
                <c:pt idx="58">
                  <c:v>27</c:v>
                </c:pt>
                <c:pt idx="59">
                  <c:v>26</c:v>
                </c:pt>
                <c:pt idx="60">
                  <c:v>28</c:v>
                </c:pt>
                <c:pt idx="61">
                  <c:v>25</c:v>
                </c:pt>
                <c:pt idx="62">
                  <c:v>22</c:v>
                </c:pt>
                <c:pt idx="63">
                  <c:v>28</c:v>
                </c:pt>
                <c:pt idx="64">
                  <c:v>27</c:v>
                </c:pt>
                <c:pt idx="65">
                  <c:v>26</c:v>
                </c:pt>
                <c:pt idx="66">
                  <c:v>21</c:v>
                </c:pt>
                <c:pt idx="67">
                  <c:v>16</c:v>
                </c:pt>
                <c:pt idx="68">
                  <c:v>12</c:v>
                </c:pt>
                <c:pt idx="69">
                  <c:v>21</c:v>
                </c:pt>
                <c:pt idx="70">
                  <c:v>31</c:v>
                </c:pt>
                <c:pt idx="71">
                  <c:v>30</c:v>
                </c:pt>
                <c:pt idx="72">
                  <c:v>29</c:v>
                </c:pt>
                <c:pt idx="73">
                  <c:v>31</c:v>
                </c:pt>
                <c:pt idx="74">
                  <c:v>30</c:v>
                </c:pt>
                <c:pt idx="75">
                  <c:v>32</c:v>
                </c:pt>
                <c:pt idx="76">
                  <c:v>34</c:v>
                </c:pt>
                <c:pt idx="77">
                  <c:v>29</c:v>
                </c:pt>
                <c:pt idx="78">
                  <c:v>27</c:v>
                </c:pt>
                <c:pt idx="79">
                  <c:v>20</c:v>
                </c:pt>
                <c:pt idx="80">
                  <c:v>24</c:v>
                </c:pt>
                <c:pt idx="81">
                  <c:v>28</c:v>
                </c:pt>
                <c:pt idx="82">
                  <c:v>26</c:v>
                </c:pt>
                <c:pt idx="83">
                  <c:v>27</c:v>
                </c:pt>
                <c:pt idx="84">
                  <c:v>30</c:v>
                </c:pt>
                <c:pt idx="85">
                  <c:v>25</c:v>
                </c:pt>
                <c:pt idx="86">
                  <c:v>29</c:v>
                </c:pt>
                <c:pt idx="87">
                  <c:v>25</c:v>
                </c:pt>
                <c:pt idx="88">
                  <c:v>27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26</c:v>
                </c:pt>
                <c:pt idx="93">
                  <c:v>22</c:v>
                </c:pt>
                <c:pt idx="94">
                  <c:v>21</c:v>
                </c:pt>
                <c:pt idx="95">
                  <c:v>18</c:v>
                </c:pt>
                <c:pt idx="96">
                  <c:v>24</c:v>
                </c:pt>
                <c:pt idx="97">
                  <c:v>20</c:v>
                </c:pt>
                <c:pt idx="98">
                  <c:v>20</c:v>
                </c:pt>
                <c:pt idx="99">
                  <c:v>20</c:v>
                </c:pt>
                <c:pt idx="100">
                  <c:v>21</c:v>
                </c:pt>
                <c:pt idx="101">
                  <c:v>20</c:v>
                </c:pt>
                <c:pt idx="102">
                  <c:v>20</c:v>
                </c:pt>
                <c:pt idx="103">
                  <c:v>25</c:v>
                </c:pt>
                <c:pt idx="104">
                  <c:v>20</c:v>
                </c:pt>
                <c:pt idx="105">
                  <c:v>26</c:v>
                </c:pt>
                <c:pt idx="106">
                  <c:v>22</c:v>
                </c:pt>
                <c:pt idx="107">
                  <c:v>28</c:v>
                </c:pt>
                <c:pt idx="108">
                  <c:v>26</c:v>
                </c:pt>
                <c:pt idx="109">
                  <c:v>24</c:v>
                </c:pt>
                <c:pt idx="110">
                  <c:v>32</c:v>
                </c:pt>
                <c:pt idx="111">
                  <c:v>25</c:v>
                </c:pt>
                <c:pt idx="112">
                  <c:v>25</c:v>
                </c:pt>
                <c:pt idx="113">
                  <c:v>24</c:v>
                </c:pt>
                <c:pt idx="114">
                  <c:v>24</c:v>
                </c:pt>
                <c:pt idx="115">
                  <c:v>24</c:v>
                </c:pt>
                <c:pt idx="116">
                  <c:v>26</c:v>
                </c:pt>
                <c:pt idx="117">
                  <c:v>29</c:v>
                </c:pt>
                <c:pt idx="118">
                  <c:v>28</c:v>
                </c:pt>
                <c:pt idx="119">
                  <c:v>26</c:v>
                </c:pt>
                <c:pt idx="120">
                  <c:v>23</c:v>
                </c:pt>
                <c:pt idx="121">
                  <c:v>24</c:v>
                </c:pt>
                <c:pt idx="122">
                  <c:v>21</c:v>
                </c:pt>
                <c:pt idx="123">
                  <c:v>25</c:v>
                </c:pt>
                <c:pt idx="124">
                  <c:v>23</c:v>
                </c:pt>
                <c:pt idx="125">
                  <c:v>20</c:v>
                </c:pt>
                <c:pt idx="126">
                  <c:v>18</c:v>
                </c:pt>
                <c:pt idx="127">
                  <c:v>17</c:v>
                </c:pt>
                <c:pt idx="128">
                  <c:v>16</c:v>
                </c:pt>
                <c:pt idx="129">
                  <c:v>18</c:v>
                </c:pt>
                <c:pt idx="130">
                  <c:v>19</c:v>
                </c:pt>
                <c:pt idx="131">
                  <c:v>17</c:v>
                </c:pt>
                <c:pt idx="132">
                  <c:v>18</c:v>
                </c:pt>
                <c:pt idx="133">
                  <c:v>19</c:v>
                </c:pt>
                <c:pt idx="134">
                  <c:v>16</c:v>
                </c:pt>
                <c:pt idx="135">
                  <c:v>15</c:v>
                </c:pt>
                <c:pt idx="136">
                  <c:v>13</c:v>
                </c:pt>
                <c:pt idx="137">
                  <c:v>11</c:v>
                </c:pt>
                <c:pt idx="138">
                  <c:v>14</c:v>
                </c:pt>
                <c:pt idx="139">
                  <c:v>15</c:v>
                </c:pt>
                <c:pt idx="140">
                  <c:v>14</c:v>
                </c:pt>
                <c:pt idx="141">
                  <c:v>12</c:v>
                </c:pt>
                <c:pt idx="142">
                  <c:v>13</c:v>
                </c:pt>
                <c:pt idx="143">
                  <c:v>9</c:v>
                </c:pt>
                <c:pt idx="144" formatCode="0">
                  <c:v>9.0995236289000001</c:v>
                </c:pt>
                <c:pt idx="145">
                  <c:v>12</c:v>
                </c:pt>
                <c:pt idx="146">
                  <c:v>11</c:v>
                </c:pt>
                <c:pt idx="147">
                  <c:v>12</c:v>
                </c:pt>
                <c:pt idx="148">
                  <c:v>12</c:v>
                </c:pt>
                <c:pt idx="149">
                  <c:v>7</c:v>
                </c:pt>
                <c:pt idx="150">
                  <c:v>10</c:v>
                </c:pt>
                <c:pt idx="151">
                  <c:v>10</c:v>
                </c:pt>
                <c:pt idx="152">
                  <c:v>12</c:v>
                </c:pt>
                <c:pt idx="153">
                  <c:v>14</c:v>
                </c:pt>
                <c:pt idx="154">
                  <c:v>15</c:v>
                </c:pt>
                <c:pt idx="155">
                  <c:v>12</c:v>
                </c:pt>
                <c:pt idx="156">
                  <c:v>12</c:v>
                </c:pt>
                <c:pt idx="157">
                  <c:v>10</c:v>
                </c:pt>
                <c:pt idx="158">
                  <c:v>17</c:v>
                </c:pt>
                <c:pt idx="159">
                  <c:v>16</c:v>
                </c:pt>
                <c:pt idx="160">
                  <c:v>18</c:v>
                </c:pt>
                <c:pt idx="161">
                  <c:v>13</c:v>
                </c:pt>
                <c:pt idx="162">
                  <c:v>15</c:v>
                </c:pt>
                <c:pt idx="163">
                  <c:v>13</c:v>
                </c:pt>
                <c:pt idx="164">
                  <c:v>13</c:v>
                </c:pt>
                <c:pt idx="165">
                  <c:v>15</c:v>
                </c:pt>
                <c:pt idx="166">
                  <c:v>13</c:v>
                </c:pt>
                <c:pt idx="167">
                  <c:v>10</c:v>
                </c:pt>
                <c:pt idx="168">
                  <c:v>10</c:v>
                </c:pt>
                <c:pt idx="169">
                  <c:v>9</c:v>
                </c:pt>
                <c:pt idx="170">
                  <c:v>11</c:v>
                </c:pt>
                <c:pt idx="171">
                  <c:v>11</c:v>
                </c:pt>
                <c:pt idx="172">
                  <c:v>12</c:v>
                </c:pt>
                <c:pt idx="173">
                  <c:v>14</c:v>
                </c:pt>
                <c:pt idx="174">
                  <c:v>13</c:v>
                </c:pt>
                <c:pt idx="175">
                  <c:v>18</c:v>
                </c:pt>
                <c:pt idx="176">
                  <c:v>18</c:v>
                </c:pt>
                <c:pt idx="177">
                  <c:v>19</c:v>
                </c:pt>
                <c:pt idx="178">
                  <c:v>20</c:v>
                </c:pt>
                <c:pt idx="179">
                  <c:v>19</c:v>
                </c:pt>
                <c:pt idx="180">
                  <c:v>20</c:v>
                </c:pt>
                <c:pt idx="181">
                  <c:v>20</c:v>
                </c:pt>
                <c:pt idx="182">
                  <c:v>20</c:v>
                </c:pt>
                <c:pt idx="183">
                  <c:v>22</c:v>
                </c:pt>
                <c:pt idx="184">
                  <c:v>21</c:v>
                </c:pt>
                <c:pt idx="185">
                  <c:v>20</c:v>
                </c:pt>
                <c:pt idx="186">
                  <c:v>19</c:v>
                </c:pt>
                <c:pt idx="187">
                  <c:v>18</c:v>
                </c:pt>
                <c:pt idx="188">
                  <c:v>21</c:v>
                </c:pt>
                <c:pt idx="189">
                  <c:v>21</c:v>
                </c:pt>
                <c:pt idx="190">
                  <c:v>21</c:v>
                </c:pt>
                <c:pt idx="191">
                  <c:v>21</c:v>
                </c:pt>
                <c:pt idx="192">
                  <c:v>21</c:v>
                </c:pt>
                <c:pt idx="193">
                  <c:v>21</c:v>
                </c:pt>
                <c:pt idx="194">
                  <c:v>20</c:v>
                </c:pt>
                <c:pt idx="195">
                  <c:v>20</c:v>
                </c:pt>
                <c:pt idx="196">
                  <c:v>20</c:v>
                </c:pt>
                <c:pt idx="197">
                  <c:v>16</c:v>
                </c:pt>
                <c:pt idx="198">
                  <c:v>18</c:v>
                </c:pt>
                <c:pt idx="199">
                  <c:v>20</c:v>
                </c:pt>
                <c:pt idx="200">
                  <c:v>17</c:v>
                </c:pt>
                <c:pt idx="201">
                  <c:v>33</c:v>
                </c:pt>
                <c:pt idx="202">
                  <c:v>32</c:v>
                </c:pt>
                <c:pt idx="203">
                  <c:v>29</c:v>
                </c:pt>
                <c:pt idx="204">
                  <c:v>27</c:v>
                </c:pt>
                <c:pt idx="205">
                  <c:v>23</c:v>
                </c:pt>
                <c:pt idx="206">
                  <c:v>30</c:v>
                </c:pt>
                <c:pt idx="207">
                  <c:v>30</c:v>
                </c:pt>
                <c:pt idx="208">
                  <c:v>27</c:v>
                </c:pt>
                <c:pt idx="209">
                  <c:v>29</c:v>
                </c:pt>
                <c:pt idx="210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B49-42F3-9014-92D117E15047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 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25-4A11-87E4-C4492F26919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Sheet1!$B$7:$HD$7</c:f>
              <c:numCache>
                <c:formatCode>General</c:formatCode>
                <c:ptCount val="211"/>
                <c:pt idx="0">
                  <c:v>11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11</c:v>
                </c:pt>
                <c:pt idx="5">
                  <c:v>14</c:v>
                </c:pt>
                <c:pt idx="6">
                  <c:v>4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9</c:v>
                </c:pt>
                <c:pt idx="16">
                  <c:v>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10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4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5</c:v>
                </c:pt>
                <c:pt idx="43">
                  <c:v>5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4</c:v>
                </c:pt>
                <c:pt idx="48">
                  <c:v>7</c:v>
                </c:pt>
                <c:pt idx="49">
                  <c:v>5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7</c:v>
                </c:pt>
                <c:pt idx="55">
                  <c:v>4</c:v>
                </c:pt>
                <c:pt idx="56">
                  <c:v>7</c:v>
                </c:pt>
                <c:pt idx="57">
                  <c:v>4</c:v>
                </c:pt>
                <c:pt idx="58">
                  <c:v>4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7</c:v>
                </c:pt>
                <c:pt idx="63">
                  <c:v>4</c:v>
                </c:pt>
                <c:pt idx="64">
                  <c:v>8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4</c:v>
                </c:pt>
                <c:pt idx="71">
                  <c:v>6</c:v>
                </c:pt>
                <c:pt idx="72">
                  <c:v>5</c:v>
                </c:pt>
                <c:pt idx="73">
                  <c:v>5</c:v>
                </c:pt>
                <c:pt idx="74">
                  <c:v>6</c:v>
                </c:pt>
                <c:pt idx="75">
                  <c:v>5</c:v>
                </c:pt>
                <c:pt idx="76">
                  <c:v>6</c:v>
                </c:pt>
                <c:pt idx="77">
                  <c:v>6</c:v>
                </c:pt>
                <c:pt idx="78">
                  <c:v>5</c:v>
                </c:pt>
                <c:pt idx="79">
                  <c:v>7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4</c:v>
                </c:pt>
                <c:pt idx="84">
                  <c:v>6</c:v>
                </c:pt>
                <c:pt idx="85">
                  <c:v>8</c:v>
                </c:pt>
                <c:pt idx="86">
                  <c:v>4</c:v>
                </c:pt>
                <c:pt idx="87">
                  <c:v>5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4</c:v>
                </c:pt>
                <c:pt idx="93">
                  <c:v>8</c:v>
                </c:pt>
                <c:pt idx="94">
                  <c:v>7</c:v>
                </c:pt>
                <c:pt idx="95">
                  <c:v>7</c:v>
                </c:pt>
                <c:pt idx="96">
                  <c:v>4</c:v>
                </c:pt>
                <c:pt idx="97">
                  <c:v>6</c:v>
                </c:pt>
                <c:pt idx="98">
                  <c:v>7</c:v>
                </c:pt>
                <c:pt idx="99">
                  <c:v>5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6</c:v>
                </c:pt>
                <c:pt idx="104">
                  <c:v>4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7</c:v>
                </c:pt>
                <c:pt idx="109">
                  <c:v>7</c:v>
                </c:pt>
                <c:pt idx="110">
                  <c:v>5</c:v>
                </c:pt>
                <c:pt idx="111">
                  <c:v>8</c:v>
                </c:pt>
                <c:pt idx="112">
                  <c:v>7</c:v>
                </c:pt>
                <c:pt idx="113">
                  <c:v>8</c:v>
                </c:pt>
                <c:pt idx="114">
                  <c:v>9</c:v>
                </c:pt>
                <c:pt idx="115">
                  <c:v>7</c:v>
                </c:pt>
                <c:pt idx="116">
                  <c:v>7</c:v>
                </c:pt>
                <c:pt idx="117">
                  <c:v>5</c:v>
                </c:pt>
                <c:pt idx="118">
                  <c:v>8</c:v>
                </c:pt>
                <c:pt idx="119">
                  <c:v>7</c:v>
                </c:pt>
                <c:pt idx="120">
                  <c:v>4</c:v>
                </c:pt>
                <c:pt idx="121">
                  <c:v>6</c:v>
                </c:pt>
                <c:pt idx="122">
                  <c:v>7</c:v>
                </c:pt>
                <c:pt idx="123">
                  <c:v>7</c:v>
                </c:pt>
                <c:pt idx="124">
                  <c:v>8</c:v>
                </c:pt>
                <c:pt idx="125">
                  <c:v>8</c:v>
                </c:pt>
                <c:pt idx="126">
                  <c:v>9</c:v>
                </c:pt>
                <c:pt idx="127">
                  <c:v>8</c:v>
                </c:pt>
                <c:pt idx="128">
                  <c:v>7</c:v>
                </c:pt>
                <c:pt idx="129">
                  <c:v>9</c:v>
                </c:pt>
                <c:pt idx="130">
                  <c:v>6</c:v>
                </c:pt>
                <c:pt idx="131">
                  <c:v>5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6</c:v>
                </c:pt>
                <c:pt idx="136">
                  <c:v>9</c:v>
                </c:pt>
                <c:pt idx="137">
                  <c:v>9</c:v>
                </c:pt>
                <c:pt idx="138">
                  <c:v>8</c:v>
                </c:pt>
                <c:pt idx="139">
                  <c:v>9</c:v>
                </c:pt>
                <c:pt idx="140">
                  <c:v>8</c:v>
                </c:pt>
                <c:pt idx="141">
                  <c:v>8</c:v>
                </c:pt>
                <c:pt idx="142">
                  <c:v>5</c:v>
                </c:pt>
                <c:pt idx="143">
                  <c:v>6</c:v>
                </c:pt>
                <c:pt idx="144" formatCode="0">
                  <c:v>4.7769631347999999</c:v>
                </c:pt>
                <c:pt idx="145">
                  <c:v>7</c:v>
                </c:pt>
                <c:pt idx="146">
                  <c:v>5</c:v>
                </c:pt>
                <c:pt idx="147">
                  <c:v>5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6</c:v>
                </c:pt>
                <c:pt idx="152">
                  <c:v>8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6</c:v>
                </c:pt>
                <c:pt idx="160">
                  <c:v>7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8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5</c:v>
                </c:pt>
                <c:pt idx="169">
                  <c:v>7</c:v>
                </c:pt>
                <c:pt idx="170">
                  <c:v>5</c:v>
                </c:pt>
                <c:pt idx="171">
                  <c:v>6</c:v>
                </c:pt>
                <c:pt idx="172">
                  <c:v>7</c:v>
                </c:pt>
                <c:pt idx="173">
                  <c:v>5</c:v>
                </c:pt>
                <c:pt idx="174">
                  <c:v>5</c:v>
                </c:pt>
                <c:pt idx="175">
                  <c:v>7</c:v>
                </c:pt>
                <c:pt idx="176">
                  <c:v>4</c:v>
                </c:pt>
                <c:pt idx="177">
                  <c:v>8</c:v>
                </c:pt>
                <c:pt idx="178">
                  <c:v>5</c:v>
                </c:pt>
                <c:pt idx="179">
                  <c:v>8</c:v>
                </c:pt>
                <c:pt idx="180">
                  <c:v>7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  <c:pt idx="184">
                  <c:v>8</c:v>
                </c:pt>
                <c:pt idx="185">
                  <c:v>9</c:v>
                </c:pt>
                <c:pt idx="186">
                  <c:v>7</c:v>
                </c:pt>
                <c:pt idx="187">
                  <c:v>8</c:v>
                </c:pt>
                <c:pt idx="188">
                  <c:v>7</c:v>
                </c:pt>
                <c:pt idx="189">
                  <c:v>7</c:v>
                </c:pt>
                <c:pt idx="190">
                  <c:v>8</c:v>
                </c:pt>
                <c:pt idx="191">
                  <c:v>8</c:v>
                </c:pt>
                <c:pt idx="192">
                  <c:v>10</c:v>
                </c:pt>
                <c:pt idx="193">
                  <c:v>8</c:v>
                </c:pt>
                <c:pt idx="194">
                  <c:v>10</c:v>
                </c:pt>
                <c:pt idx="195">
                  <c:v>8</c:v>
                </c:pt>
                <c:pt idx="196">
                  <c:v>6</c:v>
                </c:pt>
                <c:pt idx="197">
                  <c:v>7</c:v>
                </c:pt>
                <c:pt idx="198">
                  <c:v>8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  <c:pt idx="202">
                  <c:v>6</c:v>
                </c:pt>
                <c:pt idx="203">
                  <c:v>7</c:v>
                </c:pt>
                <c:pt idx="204">
                  <c:v>9</c:v>
                </c:pt>
                <c:pt idx="205">
                  <c:v>8</c:v>
                </c:pt>
                <c:pt idx="206">
                  <c:v>7</c:v>
                </c:pt>
                <c:pt idx="207">
                  <c:v>11</c:v>
                </c:pt>
                <c:pt idx="208">
                  <c:v>9</c:v>
                </c:pt>
                <c:pt idx="209">
                  <c:v>8</c:v>
                </c:pt>
                <c:pt idx="21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B49-42F3-9014-92D117E15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1105536"/>
        <c:axId val="261107072"/>
      </c:lineChart>
      <c:catAx>
        <c:axId val="2611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707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1107072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5536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Gill Sans MT" pitchFamily="34" charset="0"/>
              <a:ea typeface="Verdana"/>
              <a:cs typeface="Calibri" pitchFamily="34" charset="0"/>
            </a:defRPr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64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75-44CD-BCB6-7D9E209736B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0">
                    <c:v> 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Sheet1!$B$3:$HD$3</c:f>
              <c:numCache>
                <c:formatCode>General</c:formatCode>
                <c:ptCount val="211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>
                  <c:v>67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  <c:pt idx="202">
                  <c:v>45</c:v>
                </c:pt>
                <c:pt idx="203">
                  <c:v>47</c:v>
                </c:pt>
                <c:pt idx="204">
                  <c:v>-20</c:v>
                </c:pt>
                <c:pt idx="205">
                  <c:v>-26</c:v>
                </c:pt>
                <c:pt idx="206">
                  <c:v>-23</c:v>
                </c:pt>
                <c:pt idx="207">
                  <c:v>24</c:v>
                </c:pt>
                <c:pt idx="208">
                  <c:v>40</c:v>
                </c:pt>
                <c:pt idx="209">
                  <c:v>46</c:v>
                </c:pt>
                <c:pt idx="210">
                  <c:v>58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BDE8-4C94-84B4-36D179B9C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4926720"/>
        <c:axId val="264928256"/>
      </c:lineChart>
      <c:catAx>
        <c:axId val="26492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49282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4928256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49267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92490435042461E-2"/>
          <c:y val="8.9949740011632265E-2"/>
          <c:w val="0.88188931790628744"/>
          <c:h val="0.7434107187983493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Fast ränta</c:v>
                </c:pt>
              </c:strCache>
            </c:strRef>
          </c:tx>
          <c:spPr>
            <a:ln w="44450">
              <a:solidFill>
                <a:srgbClr val="00B0F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93-41BF-B97C-3FF335AD1D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Sheet1!$B$3:$HD$3</c:f>
              <c:numCache>
                <c:formatCode>General</c:formatCode>
                <c:ptCount val="211"/>
                <c:pt idx="0">
                  <c:v>25</c:v>
                </c:pt>
                <c:pt idx="1">
                  <c:v>27</c:v>
                </c:pt>
                <c:pt idx="2">
                  <c:v>27</c:v>
                </c:pt>
                <c:pt idx="3">
                  <c:v>25</c:v>
                </c:pt>
                <c:pt idx="4">
                  <c:v>25</c:v>
                </c:pt>
                <c:pt idx="5">
                  <c:v>27</c:v>
                </c:pt>
                <c:pt idx="6">
                  <c:v>27</c:v>
                </c:pt>
                <c:pt idx="7">
                  <c:v>25</c:v>
                </c:pt>
                <c:pt idx="8">
                  <c:v>26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25</c:v>
                </c:pt>
                <c:pt idx="13">
                  <c:v>24</c:v>
                </c:pt>
                <c:pt idx="14">
                  <c:v>25</c:v>
                </c:pt>
                <c:pt idx="15">
                  <c:v>23</c:v>
                </c:pt>
                <c:pt idx="16">
                  <c:v>21</c:v>
                </c:pt>
                <c:pt idx="17">
                  <c:v>23</c:v>
                </c:pt>
                <c:pt idx="18">
                  <c:v>21</c:v>
                </c:pt>
                <c:pt idx="19">
                  <c:v>25</c:v>
                </c:pt>
                <c:pt idx="20">
                  <c:v>20</c:v>
                </c:pt>
                <c:pt idx="21">
                  <c:v>25</c:v>
                </c:pt>
                <c:pt idx="22">
                  <c:v>24</c:v>
                </c:pt>
                <c:pt idx="23">
                  <c:v>22</c:v>
                </c:pt>
                <c:pt idx="24">
                  <c:v>23</c:v>
                </c:pt>
                <c:pt idx="25">
                  <c:v>22</c:v>
                </c:pt>
                <c:pt idx="26">
                  <c:v>24</c:v>
                </c:pt>
                <c:pt idx="27">
                  <c:v>19</c:v>
                </c:pt>
                <c:pt idx="28">
                  <c:v>23</c:v>
                </c:pt>
                <c:pt idx="29">
                  <c:v>21</c:v>
                </c:pt>
                <c:pt idx="30">
                  <c:v>22</c:v>
                </c:pt>
                <c:pt idx="31">
                  <c:v>25</c:v>
                </c:pt>
                <c:pt idx="32">
                  <c:v>22</c:v>
                </c:pt>
                <c:pt idx="33">
                  <c:v>24</c:v>
                </c:pt>
                <c:pt idx="34">
                  <c:v>22</c:v>
                </c:pt>
                <c:pt idx="35">
                  <c:v>27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20</c:v>
                </c:pt>
                <c:pt idx="40">
                  <c:v>24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20</c:v>
                </c:pt>
                <c:pt idx="46">
                  <c:v>22</c:v>
                </c:pt>
                <c:pt idx="47">
                  <c:v>20</c:v>
                </c:pt>
                <c:pt idx="48">
                  <c:v>22</c:v>
                </c:pt>
                <c:pt idx="49">
                  <c:v>24</c:v>
                </c:pt>
                <c:pt idx="50">
                  <c:v>22</c:v>
                </c:pt>
                <c:pt idx="51">
                  <c:v>21</c:v>
                </c:pt>
                <c:pt idx="52">
                  <c:v>24</c:v>
                </c:pt>
                <c:pt idx="53">
                  <c:v>21</c:v>
                </c:pt>
                <c:pt idx="54">
                  <c:v>21</c:v>
                </c:pt>
                <c:pt idx="55">
                  <c:v>22</c:v>
                </c:pt>
                <c:pt idx="56">
                  <c:v>22</c:v>
                </c:pt>
                <c:pt idx="57">
                  <c:v>20</c:v>
                </c:pt>
                <c:pt idx="58">
                  <c:v>22</c:v>
                </c:pt>
                <c:pt idx="59">
                  <c:v>19</c:v>
                </c:pt>
                <c:pt idx="60">
                  <c:v>24</c:v>
                </c:pt>
                <c:pt idx="61">
                  <c:v>19</c:v>
                </c:pt>
                <c:pt idx="62">
                  <c:v>19</c:v>
                </c:pt>
                <c:pt idx="63">
                  <c:v>21</c:v>
                </c:pt>
                <c:pt idx="64">
                  <c:v>21</c:v>
                </c:pt>
                <c:pt idx="65">
                  <c:v>19</c:v>
                </c:pt>
                <c:pt idx="66">
                  <c:v>18</c:v>
                </c:pt>
                <c:pt idx="67">
                  <c:v>23</c:v>
                </c:pt>
                <c:pt idx="68">
                  <c:v>20</c:v>
                </c:pt>
                <c:pt idx="69">
                  <c:v>19</c:v>
                </c:pt>
                <c:pt idx="70">
                  <c:v>18</c:v>
                </c:pt>
                <c:pt idx="71">
                  <c:v>18</c:v>
                </c:pt>
                <c:pt idx="72">
                  <c:v>17</c:v>
                </c:pt>
                <c:pt idx="73">
                  <c:v>16</c:v>
                </c:pt>
                <c:pt idx="74">
                  <c:v>19</c:v>
                </c:pt>
                <c:pt idx="75">
                  <c:v>16</c:v>
                </c:pt>
                <c:pt idx="76">
                  <c:v>17</c:v>
                </c:pt>
                <c:pt idx="77">
                  <c:v>16</c:v>
                </c:pt>
                <c:pt idx="78">
                  <c:v>16</c:v>
                </c:pt>
                <c:pt idx="79">
                  <c:v>16</c:v>
                </c:pt>
                <c:pt idx="80">
                  <c:v>17</c:v>
                </c:pt>
                <c:pt idx="81">
                  <c:v>14</c:v>
                </c:pt>
                <c:pt idx="82">
                  <c:v>15</c:v>
                </c:pt>
                <c:pt idx="83">
                  <c:v>18</c:v>
                </c:pt>
                <c:pt idx="84">
                  <c:v>13</c:v>
                </c:pt>
                <c:pt idx="85">
                  <c:v>12</c:v>
                </c:pt>
                <c:pt idx="86">
                  <c:v>14</c:v>
                </c:pt>
                <c:pt idx="87">
                  <c:v>14</c:v>
                </c:pt>
                <c:pt idx="88">
                  <c:v>14</c:v>
                </c:pt>
                <c:pt idx="89">
                  <c:v>15</c:v>
                </c:pt>
                <c:pt idx="90">
                  <c:v>13</c:v>
                </c:pt>
                <c:pt idx="91">
                  <c:v>15</c:v>
                </c:pt>
                <c:pt idx="92">
                  <c:v>17</c:v>
                </c:pt>
                <c:pt idx="93">
                  <c:v>20</c:v>
                </c:pt>
                <c:pt idx="94">
                  <c:v>18</c:v>
                </c:pt>
                <c:pt idx="95">
                  <c:v>17</c:v>
                </c:pt>
                <c:pt idx="96">
                  <c:v>18</c:v>
                </c:pt>
                <c:pt idx="97">
                  <c:v>19</c:v>
                </c:pt>
                <c:pt idx="98">
                  <c:v>19</c:v>
                </c:pt>
                <c:pt idx="99">
                  <c:v>19</c:v>
                </c:pt>
                <c:pt idx="100">
                  <c:v>19</c:v>
                </c:pt>
                <c:pt idx="101">
                  <c:v>20</c:v>
                </c:pt>
                <c:pt idx="102">
                  <c:v>21</c:v>
                </c:pt>
                <c:pt idx="103">
                  <c:v>19</c:v>
                </c:pt>
                <c:pt idx="104">
                  <c:v>20</c:v>
                </c:pt>
                <c:pt idx="105">
                  <c:v>22</c:v>
                </c:pt>
                <c:pt idx="106">
                  <c:v>20</c:v>
                </c:pt>
                <c:pt idx="107">
                  <c:v>21</c:v>
                </c:pt>
                <c:pt idx="108">
                  <c:v>22</c:v>
                </c:pt>
                <c:pt idx="109">
                  <c:v>22</c:v>
                </c:pt>
                <c:pt idx="110">
                  <c:v>19</c:v>
                </c:pt>
                <c:pt idx="111">
                  <c:v>21</c:v>
                </c:pt>
                <c:pt idx="112">
                  <c:v>21</c:v>
                </c:pt>
                <c:pt idx="113">
                  <c:v>23</c:v>
                </c:pt>
                <c:pt idx="114">
                  <c:v>21</c:v>
                </c:pt>
                <c:pt idx="115">
                  <c:v>23</c:v>
                </c:pt>
                <c:pt idx="116">
                  <c:v>22</c:v>
                </c:pt>
                <c:pt idx="117">
                  <c:v>19</c:v>
                </c:pt>
                <c:pt idx="118">
                  <c:v>20</c:v>
                </c:pt>
                <c:pt idx="119">
                  <c:v>18</c:v>
                </c:pt>
                <c:pt idx="120">
                  <c:v>20</c:v>
                </c:pt>
                <c:pt idx="121">
                  <c:v>21</c:v>
                </c:pt>
                <c:pt idx="122">
                  <c:v>19</c:v>
                </c:pt>
                <c:pt idx="123">
                  <c:v>19</c:v>
                </c:pt>
                <c:pt idx="124">
                  <c:v>19</c:v>
                </c:pt>
                <c:pt idx="125">
                  <c:v>21</c:v>
                </c:pt>
                <c:pt idx="126">
                  <c:v>18</c:v>
                </c:pt>
                <c:pt idx="127">
                  <c:v>20</c:v>
                </c:pt>
                <c:pt idx="128">
                  <c:v>15</c:v>
                </c:pt>
                <c:pt idx="129">
                  <c:v>17</c:v>
                </c:pt>
                <c:pt idx="130">
                  <c:v>16</c:v>
                </c:pt>
                <c:pt idx="131">
                  <c:v>20</c:v>
                </c:pt>
                <c:pt idx="132">
                  <c:v>19</c:v>
                </c:pt>
                <c:pt idx="133">
                  <c:v>20</c:v>
                </c:pt>
                <c:pt idx="134">
                  <c:v>17</c:v>
                </c:pt>
                <c:pt idx="135">
                  <c:v>18</c:v>
                </c:pt>
                <c:pt idx="136">
                  <c:v>16</c:v>
                </c:pt>
                <c:pt idx="137">
                  <c:v>16</c:v>
                </c:pt>
                <c:pt idx="138">
                  <c:v>16</c:v>
                </c:pt>
                <c:pt idx="139">
                  <c:v>18</c:v>
                </c:pt>
                <c:pt idx="140">
                  <c:v>18</c:v>
                </c:pt>
                <c:pt idx="141">
                  <c:v>17</c:v>
                </c:pt>
                <c:pt idx="142">
                  <c:v>17</c:v>
                </c:pt>
                <c:pt idx="143">
                  <c:v>16</c:v>
                </c:pt>
                <c:pt idx="144" formatCode="0">
                  <c:v>14.695675552999999</c:v>
                </c:pt>
                <c:pt idx="145">
                  <c:v>16</c:v>
                </c:pt>
                <c:pt idx="146">
                  <c:v>15</c:v>
                </c:pt>
                <c:pt idx="147">
                  <c:v>16</c:v>
                </c:pt>
                <c:pt idx="148">
                  <c:v>17</c:v>
                </c:pt>
                <c:pt idx="149">
                  <c:v>15</c:v>
                </c:pt>
                <c:pt idx="150">
                  <c:v>15</c:v>
                </c:pt>
                <c:pt idx="151">
                  <c:v>13</c:v>
                </c:pt>
                <c:pt idx="152">
                  <c:v>12</c:v>
                </c:pt>
                <c:pt idx="153">
                  <c:v>13</c:v>
                </c:pt>
                <c:pt idx="154">
                  <c:v>17</c:v>
                </c:pt>
                <c:pt idx="155">
                  <c:v>13</c:v>
                </c:pt>
                <c:pt idx="156">
                  <c:v>13</c:v>
                </c:pt>
                <c:pt idx="157">
                  <c:v>14</c:v>
                </c:pt>
                <c:pt idx="158">
                  <c:v>16</c:v>
                </c:pt>
                <c:pt idx="159">
                  <c:v>15</c:v>
                </c:pt>
                <c:pt idx="160">
                  <c:v>14</c:v>
                </c:pt>
                <c:pt idx="161">
                  <c:v>13</c:v>
                </c:pt>
                <c:pt idx="162">
                  <c:v>15</c:v>
                </c:pt>
                <c:pt idx="163">
                  <c:v>17</c:v>
                </c:pt>
                <c:pt idx="164">
                  <c:v>17</c:v>
                </c:pt>
                <c:pt idx="165">
                  <c:v>15</c:v>
                </c:pt>
                <c:pt idx="166">
                  <c:v>17</c:v>
                </c:pt>
                <c:pt idx="167">
                  <c:v>15</c:v>
                </c:pt>
                <c:pt idx="168">
                  <c:v>16</c:v>
                </c:pt>
                <c:pt idx="169">
                  <c:v>18</c:v>
                </c:pt>
                <c:pt idx="170">
                  <c:v>15</c:v>
                </c:pt>
                <c:pt idx="171">
                  <c:v>12</c:v>
                </c:pt>
                <c:pt idx="172">
                  <c:v>16</c:v>
                </c:pt>
                <c:pt idx="173">
                  <c:v>16</c:v>
                </c:pt>
                <c:pt idx="174">
                  <c:v>15</c:v>
                </c:pt>
                <c:pt idx="175">
                  <c:v>19</c:v>
                </c:pt>
                <c:pt idx="176">
                  <c:v>17</c:v>
                </c:pt>
                <c:pt idx="177">
                  <c:v>14</c:v>
                </c:pt>
                <c:pt idx="178">
                  <c:v>14</c:v>
                </c:pt>
                <c:pt idx="179">
                  <c:v>14</c:v>
                </c:pt>
                <c:pt idx="180">
                  <c:v>21</c:v>
                </c:pt>
                <c:pt idx="181">
                  <c:v>15</c:v>
                </c:pt>
                <c:pt idx="182">
                  <c:v>16</c:v>
                </c:pt>
                <c:pt idx="183">
                  <c:v>15</c:v>
                </c:pt>
                <c:pt idx="184">
                  <c:v>18</c:v>
                </c:pt>
                <c:pt idx="185">
                  <c:v>18</c:v>
                </c:pt>
                <c:pt idx="186">
                  <c:v>16</c:v>
                </c:pt>
                <c:pt idx="187">
                  <c:v>17</c:v>
                </c:pt>
                <c:pt idx="188">
                  <c:v>19</c:v>
                </c:pt>
                <c:pt idx="189">
                  <c:v>19</c:v>
                </c:pt>
                <c:pt idx="190">
                  <c:v>19</c:v>
                </c:pt>
                <c:pt idx="191">
                  <c:v>17</c:v>
                </c:pt>
                <c:pt idx="192">
                  <c:v>16</c:v>
                </c:pt>
                <c:pt idx="193">
                  <c:v>14</c:v>
                </c:pt>
                <c:pt idx="194">
                  <c:v>16</c:v>
                </c:pt>
                <c:pt idx="195">
                  <c:v>18</c:v>
                </c:pt>
                <c:pt idx="196">
                  <c:v>16</c:v>
                </c:pt>
                <c:pt idx="197">
                  <c:v>17</c:v>
                </c:pt>
                <c:pt idx="198">
                  <c:v>18</c:v>
                </c:pt>
                <c:pt idx="199">
                  <c:v>16</c:v>
                </c:pt>
                <c:pt idx="200">
                  <c:v>20</c:v>
                </c:pt>
                <c:pt idx="201">
                  <c:v>23</c:v>
                </c:pt>
                <c:pt idx="202">
                  <c:v>26</c:v>
                </c:pt>
                <c:pt idx="203">
                  <c:v>23</c:v>
                </c:pt>
                <c:pt idx="204">
                  <c:v>23</c:v>
                </c:pt>
                <c:pt idx="205">
                  <c:v>23</c:v>
                </c:pt>
                <c:pt idx="206">
                  <c:v>25</c:v>
                </c:pt>
                <c:pt idx="207">
                  <c:v>26</c:v>
                </c:pt>
                <c:pt idx="208">
                  <c:v>23</c:v>
                </c:pt>
                <c:pt idx="209">
                  <c:v>25</c:v>
                </c:pt>
                <c:pt idx="210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39-4E75-814D-4D51194E0FD5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Rörlig ränta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93-41BF-B97C-3FF335AD1D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Sheet1!$B$4:$HD$4</c:f>
              <c:numCache>
                <c:formatCode>General</c:formatCode>
                <c:ptCount val="211"/>
                <c:pt idx="0">
                  <c:v>12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14</c:v>
                </c:pt>
                <c:pt idx="9">
                  <c:v>12</c:v>
                </c:pt>
                <c:pt idx="10">
                  <c:v>14</c:v>
                </c:pt>
                <c:pt idx="11">
                  <c:v>13</c:v>
                </c:pt>
                <c:pt idx="12">
                  <c:v>11</c:v>
                </c:pt>
                <c:pt idx="13">
                  <c:v>13</c:v>
                </c:pt>
                <c:pt idx="14">
                  <c:v>15</c:v>
                </c:pt>
                <c:pt idx="15">
                  <c:v>15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13</c:v>
                </c:pt>
                <c:pt idx="20">
                  <c:v>15</c:v>
                </c:pt>
                <c:pt idx="21">
                  <c:v>15</c:v>
                </c:pt>
                <c:pt idx="22">
                  <c:v>16</c:v>
                </c:pt>
                <c:pt idx="23">
                  <c:v>16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13</c:v>
                </c:pt>
                <c:pt idx="30">
                  <c:v>16</c:v>
                </c:pt>
                <c:pt idx="31">
                  <c:v>19</c:v>
                </c:pt>
                <c:pt idx="32">
                  <c:v>15</c:v>
                </c:pt>
                <c:pt idx="33">
                  <c:v>16</c:v>
                </c:pt>
                <c:pt idx="34">
                  <c:v>15</c:v>
                </c:pt>
                <c:pt idx="35">
                  <c:v>16</c:v>
                </c:pt>
                <c:pt idx="36">
                  <c:v>14</c:v>
                </c:pt>
                <c:pt idx="37">
                  <c:v>14</c:v>
                </c:pt>
                <c:pt idx="38">
                  <c:v>16</c:v>
                </c:pt>
                <c:pt idx="39">
                  <c:v>15</c:v>
                </c:pt>
                <c:pt idx="40">
                  <c:v>18</c:v>
                </c:pt>
                <c:pt idx="41">
                  <c:v>17</c:v>
                </c:pt>
                <c:pt idx="42">
                  <c:v>15</c:v>
                </c:pt>
                <c:pt idx="43">
                  <c:v>13</c:v>
                </c:pt>
                <c:pt idx="44">
                  <c:v>14</c:v>
                </c:pt>
                <c:pt idx="45">
                  <c:v>16</c:v>
                </c:pt>
                <c:pt idx="46">
                  <c:v>16</c:v>
                </c:pt>
                <c:pt idx="47">
                  <c:v>17</c:v>
                </c:pt>
                <c:pt idx="48">
                  <c:v>17</c:v>
                </c:pt>
                <c:pt idx="49">
                  <c:v>17</c:v>
                </c:pt>
                <c:pt idx="50">
                  <c:v>15</c:v>
                </c:pt>
                <c:pt idx="51">
                  <c:v>16</c:v>
                </c:pt>
                <c:pt idx="52">
                  <c:v>13</c:v>
                </c:pt>
                <c:pt idx="53">
                  <c:v>14</c:v>
                </c:pt>
                <c:pt idx="54">
                  <c:v>16</c:v>
                </c:pt>
                <c:pt idx="55">
                  <c:v>15</c:v>
                </c:pt>
                <c:pt idx="56">
                  <c:v>14</c:v>
                </c:pt>
                <c:pt idx="57">
                  <c:v>17</c:v>
                </c:pt>
                <c:pt idx="58">
                  <c:v>16</c:v>
                </c:pt>
                <c:pt idx="59">
                  <c:v>17</c:v>
                </c:pt>
                <c:pt idx="60">
                  <c:v>16</c:v>
                </c:pt>
                <c:pt idx="61">
                  <c:v>14</c:v>
                </c:pt>
                <c:pt idx="62">
                  <c:v>15</c:v>
                </c:pt>
                <c:pt idx="63">
                  <c:v>14</c:v>
                </c:pt>
                <c:pt idx="64">
                  <c:v>15</c:v>
                </c:pt>
                <c:pt idx="65">
                  <c:v>15</c:v>
                </c:pt>
                <c:pt idx="66">
                  <c:v>17</c:v>
                </c:pt>
                <c:pt idx="67">
                  <c:v>16</c:v>
                </c:pt>
                <c:pt idx="68">
                  <c:v>17</c:v>
                </c:pt>
                <c:pt idx="69">
                  <c:v>18</c:v>
                </c:pt>
                <c:pt idx="70">
                  <c:v>19</c:v>
                </c:pt>
                <c:pt idx="71">
                  <c:v>19</c:v>
                </c:pt>
                <c:pt idx="72">
                  <c:v>17</c:v>
                </c:pt>
                <c:pt idx="73">
                  <c:v>21</c:v>
                </c:pt>
                <c:pt idx="74">
                  <c:v>17</c:v>
                </c:pt>
                <c:pt idx="75">
                  <c:v>21</c:v>
                </c:pt>
                <c:pt idx="76">
                  <c:v>21</c:v>
                </c:pt>
                <c:pt idx="77">
                  <c:v>22</c:v>
                </c:pt>
                <c:pt idx="78">
                  <c:v>23</c:v>
                </c:pt>
                <c:pt idx="79">
                  <c:v>21</c:v>
                </c:pt>
                <c:pt idx="80">
                  <c:v>24</c:v>
                </c:pt>
                <c:pt idx="81">
                  <c:v>25</c:v>
                </c:pt>
                <c:pt idx="82">
                  <c:v>22</c:v>
                </c:pt>
                <c:pt idx="83">
                  <c:v>22</c:v>
                </c:pt>
                <c:pt idx="84">
                  <c:v>23</c:v>
                </c:pt>
                <c:pt idx="85">
                  <c:v>27</c:v>
                </c:pt>
                <c:pt idx="86">
                  <c:v>20</c:v>
                </c:pt>
                <c:pt idx="87">
                  <c:v>23</c:v>
                </c:pt>
                <c:pt idx="88">
                  <c:v>21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18</c:v>
                </c:pt>
                <c:pt idx="93">
                  <c:v>22</c:v>
                </c:pt>
                <c:pt idx="94">
                  <c:v>23</c:v>
                </c:pt>
                <c:pt idx="95">
                  <c:v>20</c:v>
                </c:pt>
                <c:pt idx="96">
                  <c:v>20</c:v>
                </c:pt>
                <c:pt idx="97">
                  <c:v>20</c:v>
                </c:pt>
                <c:pt idx="98">
                  <c:v>20</c:v>
                </c:pt>
                <c:pt idx="99">
                  <c:v>19</c:v>
                </c:pt>
                <c:pt idx="100">
                  <c:v>17</c:v>
                </c:pt>
                <c:pt idx="101">
                  <c:v>18</c:v>
                </c:pt>
                <c:pt idx="102">
                  <c:v>18</c:v>
                </c:pt>
                <c:pt idx="103">
                  <c:v>23</c:v>
                </c:pt>
                <c:pt idx="104">
                  <c:v>22</c:v>
                </c:pt>
                <c:pt idx="105">
                  <c:v>21</c:v>
                </c:pt>
                <c:pt idx="106">
                  <c:v>19</c:v>
                </c:pt>
                <c:pt idx="107">
                  <c:v>19</c:v>
                </c:pt>
                <c:pt idx="108">
                  <c:v>20</c:v>
                </c:pt>
                <c:pt idx="109">
                  <c:v>19</c:v>
                </c:pt>
                <c:pt idx="110">
                  <c:v>19</c:v>
                </c:pt>
                <c:pt idx="111">
                  <c:v>19</c:v>
                </c:pt>
                <c:pt idx="112">
                  <c:v>18</c:v>
                </c:pt>
                <c:pt idx="113">
                  <c:v>18</c:v>
                </c:pt>
                <c:pt idx="114">
                  <c:v>19</c:v>
                </c:pt>
                <c:pt idx="115">
                  <c:v>19</c:v>
                </c:pt>
                <c:pt idx="116">
                  <c:v>20</c:v>
                </c:pt>
                <c:pt idx="117">
                  <c:v>21</c:v>
                </c:pt>
                <c:pt idx="118">
                  <c:v>20</c:v>
                </c:pt>
                <c:pt idx="119">
                  <c:v>17</c:v>
                </c:pt>
                <c:pt idx="120">
                  <c:v>17</c:v>
                </c:pt>
                <c:pt idx="121">
                  <c:v>17</c:v>
                </c:pt>
                <c:pt idx="122">
                  <c:v>20</c:v>
                </c:pt>
                <c:pt idx="123">
                  <c:v>18</c:v>
                </c:pt>
                <c:pt idx="124">
                  <c:v>19</c:v>
                </c:pt>
                <c:pt idx="125">
                  <c:v>20</c:v>
                </c:pt>
                <c:pt idx="126">
                  <c:v>19</c:v>
                </c:pt>
                <c:pt idx="127">
                  <c:v>23</c:v>
                </c:pt>
                <c:pt idx="128">
                  <c:v>20</c:v>
                </c:pt>
                <c:pt idx="129">
                  <c:v>19</c:v>
                </c:pt>
                <c:pt idx="130">
                  <c:v>20</c:v>
                </c:pt>
                <c:pt idx="131">
                  <c:v>23</c:v>
                </c:pt>
                <c:pt idx="132">
                  <c:v>22</c:v>
                </c:pt>
                <c:pt idx="133">
                  <c:v>25</c:v>
                </c:pt>
                <c:pt idx="134">
                  <c:v>25</c:v>
                </c:pt>
                <c:pt idx="135">
                  <c:v>23</c:v>
                </c:pt>
                <c:pt idx="136">
                  <c:v>22</c:v>
                </c:pt>
                <c:pt idx="137">
                  <c:v>24</c:v>
                </c:pt>
                <c:pt idx="138">
                  <c:v>22</c:v>
                </c:pt>
                <c:pt idx="139">
                  <c:v>24</c:v>
                </c:pt>
                <c:pt idx="140">
                  <c:v>22</c:v>
                </c:pt>
                <c:pt idx="141">
                  <c:v>23</c:v>
                </c:pt>
                <c:pt idx="142">
                  <c:v>26</c:v>
                </c:pt>
                <c:pt idx="143">
                  <c:v>27</c:v>
                </c:pt>
                <c:pt idx="144" formatCode="0">
                  <c:v>27.045957304000002</c:v>
                </c:pt>
                <c:pt idx="145">
                  <c:v>27</c:v>
                </c:pt>
                <c:pt idx="146">
                  <c:v>28</c:v>
                </c:pt>
                <c:pt idx="147">
                  <c:v>23</c:v>
                </c:pt>
                <c:pt idx="148">
                  <c:v>24</c:v>
                </c:pt>
                <c:pt idx="149">
                  <c:v>29</c:v>
                </c:pt>
                <c:pt idx="150">
                  <c:v>28</c:v>
                </c:pt>
                <c:pt idx="151">
                  <c:v>27</c:v>
                </c:pt>
                <c:pt idx="152">
                  <c:v>26</c:v>
                </c:pt>
                <c:pt idx="153">
                  <c:v>25</c:v>
                </c:pt>
                <c:pt idx="154">
                  <c:v>31</c:v>
                </c:pt>
                <c:pt idx="155">
                  <c:v>29</c:v>
                </c:pt>
                <c:pt idx="156">
                  <c:v>27</c:v>
                </c:pt>
                <c:pt idx="157">
                  <c:v>32</c:v>
                </c:pt>
                <c:pt idx="158">
                  <c:v>25</c:v>
                </c:pt>
                <c:pt idx="159">
                  <c:v>28</c:v>
                </c:pt>
                <c:pt idx="160">
                  <c:v>29</c:v>
                </c:pt>
                <c:pt idx="161">
                  <c:v>27</c:v>
                </c:pt>
                <c:pt idx="162">
                  <c:v>28</c:v>
                </c:pt>
                <c:pt idx="163">
                  <c:v>28</c:v>
                </c:pt>
                <c:pt idx="164">
                  <c:v>27</c:v>
                </c:pt>
                <c:pt idx="165">
                  <c:v>29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27</c:v>
                </c:pt>
                <c:pt idx="170">
                  <c:v>27</c:v>
                </c:pt>
                <c:pt idx="171">
                  <c:v>29</c:v>
                </c:pt>
                <c:pt idx="172">
                  <c:v>28</c:v>
                </c:pt>
                <c:pt idx="173">
                  <c:v>27</c:v>
                </c:pt>
                <c:pt idx="174">
                  <c:v>30</c:v>
                </c:pt>
                <c:pt idx="175">
                  <c:v>27</c:v>
                </c:pt>
                <c:pt idx="176">
                  <c:v>29</c:v>
                </c:pt>
                <c:pt idx="177">
                  <c:v>29</c:v>
                </c:pt>
                <c:pt idx="178">
                  <c:v>30</c:v>
                </c:pt>
                <c:pt idx="179">
                  <c:v>31</c:v>
                </c:pt>
                <c:pt idx="180">
                  <c:v>26</c:v>
                </c:pt>
                <c:pt idx="181">
                  <c:v>28</c:v>
                </c:pt>
                <c:pt idx="182">
                  <c:v>29</c:v>
                </c:pt>
                <c:pt idx="183">
                  <c:v>25</c:v>
                </c:pt>
                <c:pt idx="184">
                  <c:v>24</c:v>
                </c:pt>
                <c:pt idx="185">
                  <c:v>27</c:v>
                </c:pt>
                <c:pt idx="186">
                  <c:v>27</c:v>
                </c:pt>
                <c:pt idx="187">
                  <c:v>26</c:v>
                </c:pt>
                <c:pt idx="188">
                  <c:v>26</c:v>
                </c:pt>
                <c:pt idx="189">
                  <c:v>26</c:v>
                </c:pt>
                <c:pt idx="190">
                  <c:v>25</c:v>
                </c:pt>
                <c:pt idx="191">
                  <c:v>26</c:v>
                </c:pt>
                <c:pt idx="192">
                  <c:v>27</c:v>
                </c:pt>
                <c:pt idx="193">
                  <c:v>23</c:v>
                </c:pt>
                <c:pt idx="194">
                  <c:v>26</c:v>
                </c:pt>
                <c:pt idx="195">
                  <c:v>25</c:v>
                </c:pt>
                <c:pt idx="196">
                  <c:v>24</c:v>
                </c:pt>
                <c:pt idx="197">
                  <c:v>25</c:v>
                </c:pt>
                <c:pt idx="198">
                  <c:v>24</c:v>
                </c:pt>
                <c:pt idx="199">
                  <c:v>27</c:v>
                </c:pt>
                <c:pt idx="200">
                  <c:v>22</c:v>
                </c:pt>
                <c:pt idx="201">
                  <c:v>29</c:v>
                </c:pt>
                <c:pt idx="202">
                  <c:v>23</c:v>
                </c:pt>
                <c:pt idx="203">
                  <c:v>24</c:v>
                </c:pt>
                <c:pt idx="204">
                  <c:v>26</c:v>
                </c:pt>
                <c:pt idx="205">
                  <c:v>27</c:v>
                </c:pt>
                <c:pt idx="206">
                  <c:v>24</c:v>
                </c:pt>
                <c:pt idx="207">
                  <c:v>22</c:v>
                </c:pt>
                <c:pt idx="208">
                  <c:v>27</c:v>
                </c:pt>
                <c:pt idx="209">
                  <c:v>22</c:v>
                </c:pt>
                <c:pt idx="210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39-4E75-814D-4D51194E0FD5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Kombination av fast och rörlig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93-41BF-B97C-3FF335AD1D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Sheet1!$B$5:$HD$5</c:f>
              <c:numCache>
                <c:formatCode>General</c:formatCode>
                <c:ptCount val="211"/>
                <c:pt idx="0">
                  <c:v>27</c:v>
                </c:pt>
                <c:pt idx="1">
                  <c:v>21</c:v>
                </c:pt>
                <c:pt idx="2">
                  <c:v>22</c:v>
                </c:pt>
                <c:pt idx="3">
                  <c:v>25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24</c:v>
                </c:pt>
                <c:pt idx="8">
                  <c:v>22</c:v>
                </c:pt>
                <c:pt idx="9">
                  <c:v>24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26</c:v>
                </c:pt>
                <c:pt idx="14">
                  <c:v>25</c:v>
                </c:pt>
                <c:pt idx="15">
                  <c:v>27</c:v>
                </c:pt>
                <c:pt idx="16">
                  <c:v>25</c:v>
                </c:pt>
                <c:pt idx="17">
                  <c:v>26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26</c:v>
                </c:pt>
                <c:pt idx="22">
                  <c:v>28</c:v>
                </c:pt>
                <c:pt idx="23">
                  <c:v>28</c:v>
                </c:pt>
                <c:pt idx="24">
                  <c:v>29</c:v>
                </c:pt>
                <c:pt idx="25">
                  <c:v>30</c:v>
                </c:pt>
                <c:pt idx="26">
                  <c:v>27</c:v>
                </c:pt>
                <c:pt idx="27">
                  <c:v>28</c:v>
                </c:pt>
                <c:pt idx="28">
                  <c:v>27</c:v>
                </c:pt>
                <c:pt idx="29">
                  <c:v>26</c:v>
                </c:pt>
                <c:pt idx="30">
                  <c:v>27</c:v>
                </c:pt>
                <c:pt idx="31">
                  <c:v>24</c:v>
                </c:pt>
                <c:pt idx="32">
                  <c:v>28</c:v>
                </c:pt>
                <c:pt idx="33">
                  <c:v>26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30</c:v>
                </c:pt>
                <c:pt idx="38">
                  <c:v>28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27</c:v>
                </c:pt>
                <c:pt idx="43">
                  <c:v>29</c:v>
                </c:pt>
                <c:pt idx="44">
                  <c:v>27</c:v>
                </c:pt>
                <c:pt idx="45">
                  <c:v>31</c:v>
                </c:pt>
                <c:pt idx="46">
                  <c:v>26</c:v>
                </c:pt>
                <c:pt idx="47">
                  <c:v>29</c:v>
                </c:pt>
                <c:pt idx="48">
                  <c:v>28</c:v>
                </c:pt>
                <c:pt idx="49">
                  <c:v>29</c:v>
                </c:pt>
                <c:pt idx="50">
                  <c:v>30</c:v>
                </c:pt>
                <c:pt idx="51">
                  <c:v>31</c:v>
                </c:pt>
                <c:pt idx="52">
                  <c:v>30</c:v>
                </c:pt>
                <c:pt idx="53">
                  <c:v>29</c:v>
                </c:pt>
                <c:pt idx="54">
                  <c:v>27</c:v>
                </c:pt>
                <c:pt idx="55">
                  <c:v>30</c:v>
                </c:pt>
                <c:pt idx="56">
                  <c:v>31</c:v>
                </c:pt>
                <c:pt idx="57">
                  <c:v>32</c:v>
                </c:pt>
                <c:pt idx="58">
                  <c:v>29</c:v>
                </c:pt>
                <c:pt idx="59">
                  <c:v>29</c:v>
                </c:pt>
                <c:pt idx="60">
                  <c:v>29</c:v>
                </c:pt>
                <c:pt idx="61">
                  <c:v>31</c:v>
                </c:pt>
                <c:pt idx="62">
                  <c:v>30</c:v>
                </c:pt>
                <c:pt idx="63">
                  <c:v>28</c:v>
                </c:pt>
                <c:pt idx="64">
                  <c:v>31</c:v>
                </c:pt>
                <c:pt idx="65">
                  <c:v>32</c:v>
                </c:pt>
                <c:pt idx="66">
                  <c:v>30</c:v>
                </c:pt>
                <c:pt idx="67">
                  <c:v>29</c:v>
                </c:pt>
                <c:pt idx="68">
                  <c:v>29</c:v>
                </c:pt>
                <c:pt idx="69">
                  <c:v>28</c:v>
                </c:pt>
                <c:pt idx="70">
                  <c:v>31</c:v>
                </c:pt>
                <c:pt idx="71">
                  <c:v>27</c:v>
                </c:pt>
                <c:pt idx="72">
                  <c:v>33</c:v>
                </c:pt>
                <c:pt idx="73">
                  <c:v>32</c:v>
                </c:pt>
                <c:pt idx="74">
                  <c:v>29</c:v>
                </c:pt>
                <c:pt idx="75">
                  <c:v>29</c:v>
                </c:pt>
                <c:pt idx="76">
                  <c:v>29</c:v>
                </c:pt>
                <c:pt idx="77">
                  <c:v>28</c:v>
                </c:pt>
                <c:pt idx="78">
                  <c:v>29</c:v>
                </c:pt>
                <c:pt idx="79">
                  <c:v>29</c:v>
                </c:pt>
                <c:pt idx="80">
                  <c:v>28</c:v>
                </c:pt>
                <c:pt idx="81">
                  <c:v>32</c:v>
                </c:pt>
                <c:pt idx="82">
                  <c:v>33</c:v>
                </c:pt>
                <c:pt idx="83">
                  <c:v>27</c:v>
                </c:pt>
                <c:pt idx="84">
                  <c:v>31</c:v>
                </c:pt>
                <c:pt idx="85">
                  <c:v>27</c:v>
                </c:pt>
                <c:pt idx="86">
                  <c:v>32</c:v>
                </c:pt>
                <c:pt idx="87">
                  <c:v>31</c:v>
                </c:pt>
                <c:pt idx="88">
                  <c:v>35</c:v>
                </c:pt>
                <c:pt idx="89">
                  <c:v>29</c:v>
                </c:pt>
                <c:pt idx="90">
                  <c:v>29</c:v>
                </c:pt>
                <c:pt idx="91">
                  <c:v>29</c:v>
                </c:pt>
                <c:pt idx="92">
                  <c:v>31</c:v>
                </c:pt>
                <c:pt idx="93">
                  <c:v>25</c:v>
                </c:pt>
                <c:pt idx="94">
                  <c:v>26</c:v>
                </c:pt>
                <c:pt idx="95">
                  <c:v>30</c:v>
                </c:pt>
                <c:pt idx="96">
                  <c:v>26</c:v>
                </c:pt>
                <c:pt idx="97">
                  <c:v>30</c:v>
                </c:pt>
                <c:pt idx="98">
                  <c:v>29</c:v>
                </c:pt>
                <c:pt idx="99">
                  <c:v>27</c:v>
                </c:pt>
                <c:pt idx="100">
                  <c:v>32</c:v>
                </c:pt>
                <c:pt idx="101">
                  <c:v>27</c:v>
                </c:pt>
                <c:pt idx="102">
                  <c:v>26</c:v>
                </c:pt>
                <c:pt idx="103">
                  <c:v>27</c:v>
                </c:pt>
                <c:pt idx="104">
                  <c:v>28</c:v>
                </c:pt>
                <c:pt idx="105">
                  <c:v>29</c:v>
                </c:pt>
                <c:pt idx="106">
                  <c:v>29</c:v>
                </c:pt>
                <c:pt idx="107">
                  <c:v>27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34</c:v>
                </c:pt>
                <c:pt idx="112">
                  <c:v>27</c:v>
                </c:pt>
                <c:pt idx="113">
                  <c:v>28</c:v>
                </c:pt>
                <c:pt idx="114">
                  <c:v>27</c:v>
                </c:pt>
                <c:pt idx="115">
                  <c:v>27</c:v>
                </c:pt>
                <c:pt idx="116">
                  <c:v>29</c:v>
                </c:pt>
                <c:pt idx="117">
                  <c:v>28</c:v>
                </c:pt>
                <c:pt idx="118">
                  <c:v>27</c:v>
                </c:pt>
                <c:pt idx="119">
                  <c:v>30</c:v>
                </c:pt>
                <c:pt idx="120">
                  <c:v>29</c:v>
                </c:pt>
                <c:pt idx="121">
                  <c:v>29</c:v>
                </c:pt>
                <c:pt idx="122">
                  <c:v>27</c:v>
                </c:pt>
                <c:pt idx="123">
                  <c:v>32</c:v>
                </c:pt>
                <c:pt idx="124">
                  <c:v>32</c:v>
                </c:pt>
                <c:pt idx="125">
                  <c:v>30</c:v>
                </c:pt>
                <c:pt idx="126">
                  <c:v>31</c:v>
                </c:pt>
                <c:pt idx="127">
                  <c:v>25</c:v>
                </c:pt>
                <c:pt idx="128">
                  <c:v>31</c:v>
                </c:pt>
                <c:pt idx="129">
                  <c:v>29</c:v>
                </c:pt>
                <c:pt idx="130">
                  <c:v>29</c:v>
                </c:pt>
                <c:pt idx="131">
                  <c:v>25</c:v>
                </c:pt>
                <c:pt idx="132">
                  <c:v>28</c:v>
                </c:pt>
                <c:pt idx="133">
                  <c:v>26</c:v>
                </c:pt>
                <c:pt idx="134">
                  <c:v>25</c:v>
                </c:pt>
                <c:pt idx="135">
                  <c:v>25</c:v>
                </c:pt>
                <c:pt idx="136">
                  <c:v>28</c:v>
                </c:pt>
                <c:pt idx="137">
                  <c:v>24</c:v>
                </c:pt>
                <c:pt idx="138">
                  <c:v>30</c:v>
                </c:pt>
                <c:pt idx="139">
                  <c:v>25</c:v>
                </c:pt>
                <c:pt idx="140">
                  <c:v>24</c:v>
                </c:pt>
                <c:pt idx="141">
                  <c:v>27</c:v>
                </c:pt>
                <c:pt idx="142">
                  <c:v>25</c:v>
                </c:pt>
                <c:pt idx="143">
                  <c:v>25</c:v>
                </c:pt>
                <c:pt idx="144" formatCode="0">
                  <c:v>25.242949526</c:v>
                </c:pt>
                <c:pt idx="145">
                  <c:v>24</c:v>
                </c:pt>
                <c:pt idx="146">
                  <c:v>24</c:v>
                </c:pt>
                <c:pt idx="147">
                  <c:v>25</c:v>
                </c:pt>
                <c:pt idx="148">
                  <c:v>25</c:v>
                </c:pt>
                <c:pt idx="149">
                  <c:v>27</c:v>
                </c:pt>
                <c:pt idx="150">
                  <c:v>24</c:v>
                </c:pt>
                <c:pt idx="151">
                  <c:v>24</c:v>
                </c:pt>
                <c:pt idx="152">
                  <c:v>26</c:v>
                </c:pt>
                <c:pt idx="153">
                  <c:v>25</c:v>
                </c:pt>
                <c:pt idx="154">
                  <c:v>22</c:v>
                </c:pt>
                <c:pt idx="155">
                  <c:v>25</c:v>
                </c:pt>
                <c:pt idx="156">
                  <c:v>22</c:v>
                </c:pt>
                <c:pt idx="157">
                  <c:v>22</c:v>
                </c:pt>
                <c:pt idx="158">
                  <c:v>24</c:v>
                </c:pt>
                <c:pt idx="159">
                  <c:v>21</c:v>
                </c:pt>
                <c:pt idx="160">
                  <c:v>21</c:v>
                </c:pt>
                <c:pt idx="161">
                  <c:v>25</c:v>
                </c:pt>
                <c:pt idx="162">
                  <c:v>22</c:v>
                </c:pt>
                <c:pt idx="163">
                  <c:v>22</c:v>
                </c:pt>
                <c:pt idx="164">
                  <c:v>21</c:v>
                </c:pt>
                <c:pt idx="165">
                  <c:v>22</c:v>
                </c:pt>
                <c:pt idx="166">
                  <c:v>20</c:v>
                </c:pt>
                <c:pt idx="167">
                  <c:v>21</c:v>
                </c:pt>
                <c:pt idx="168">
                  <c:v>20</c:v>
                </c:pt>
                <c:pt idx="169">
                  <c:v>20</c:v>
                </c:pt>
                <c:pt idx="170">
                  <c:v>19</c:v>
                </c:pt>
                <c:pt idx="171">
                  <c:v>20</c:v>
                </c:pt>
                <c:pt idx="172">
                  <c:v>22</c:v>
                </c:pt>
                <c:pt idx="173">
                  <c:v>21</c:v>
                </c:pt>
                <c:pt idx="174">
                  <c:v>21</c:v>
                </c:pt>
                <c:pt idx="175">
                  <c:v>22</c:v>
                </c:pt>
                <c:pt idx="176">
                  <c:v>17</c:v>
                </c:pt>
                <c:pt idx="177">
                  <c:v>21</c:v>
                </c:pt>
                <c:pt idx="178">
                  <c:v>22</c:v>
                </c:pt>
                <c:pt idx="179">
                  <c:v>20</c:v>
                </c:pt>
                <c:pt idx="180">
                  <c:v>19</c:v>
                </c:pt>
                <c:pt idx="181">
                  <c:v>23</c:v>
                </c:pt>
                <c:pt idx="182">
                  <c:v>19</c:v>
                </c:pt>
                <c:pt idx="183">
                  <c:v>23</c:v>
                </c:pt>
                <c:pt idx="184">
                  <c:v>23</c:v>
                </c:pt>
                <c:pt idx="185">
                  <c:v>20</c:v>
                </c:pt>
                <c:pt idx="186">
                  <c:v>21</c:v>
                </c:pt>
                <c:pt idx="187">
                  <c:v>20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21</c:v>
                </c:pt>
                <c:pt idx="192">
                  <c:v>21</c:v>
                </c:pt>
                <c:pt idx="193">
                  <c:v>20</c:v>
                </c:pt>
                <c:pt idx="194">
                  <c:v>22</c:v>
                </c:pt>
                <c:pt idx="195">
                  <c:v>21</c:v>
                </c:pt>
                <c:pt idx="196">
                  <c:v>23</c:v>
                </c:pt>
                <c:pt idx="197">
                  <c:v>20</c:v>
                </c:pt>
                <c:pt idx="198">
                  <c:v>20</c:v>
                </c:pt>
                <c:pt idx="199">
                  <c:v>22</c:v>
                </c:pt>
                <c:pt idx="200">
                  <c:v>23</c:v>
                </c:pt>
                <c:pt idx="201">
                  <c:v>17</c:v>
                </c:pt>
                <c:pt idx="202">
                  <c:v>19</c:v>
                </c:pt>
                <c:pt idx="203">
                  <c:v>18</c:v>
                </c:pt>
                <c:pt idx="204">
                  <c:v>19</c:v>
                </c:pt>
                <c:pt idx="205">
                  <c:v>16</c:v>
                </c:pt>
                <c:pt idx="206">
                  <c:v>18</c:v>
                </c:pt>
                <c:pt idx="207">
                  <c:v>18</c:v>
                </c:pt>
                <c:pt idx="208">
                  <c:v>19</c:v>
                </c:pt>
                <c:pt idx="209">
                  <c:v>22</c:v>
                </c:pt>
                <c:pt idx="210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39-4E75-814D-4D51194E0FD5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Har inga lån</c:v>
                </c:pt>
              </c:strCache>
            </c:strRef>
          </c:tx>
          <c:spPr>
            <a:ln w="44450">
              <a:solidFill>
                <a:srgbClr val="FFC000"/>
              </a:solidFill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93-41BF-B97C-3FF335AD1D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Sheet1!$B$6:$HD$6</c:f>
              <c:numCache>
                <c:formatCode>General</c:formatCode>
                <c:ptCount val="211"/>
                <c:pt idx="0">
                  <c:v>33</c:v>
                </c:pt>
                <c:pt idx="1">
                  <c:v>35</c:v>
                </c:pt>
                <c:pt idx="2">
                  <c:v>32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30</c:v>
                </c:pt>
                <c:pt idx="7">
                  <c:v>37</c:v>
                </c:pt>
                <c:pt idx="8">
                  <c:v>34</c:v>
                </c:pt>
                <c:pt idx="9">
                  <c:v>35</c:v>
                </c:pt>
                <c:pt idx="10">
                  <c:v>35</c:v>
                </c:pt>
                <c:pt idx="11">
                  <c:v>37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31</c:v>
                </c:pt>
                <c:pt idx="16">
                  <c:v>36</c:v>
                </c:pt>
                <c:pt idx="17">
                  <c:v>35</c:v>
                </c:pt>
                <c:pt idx="18">
                  <c:v>37</c:v>
                </c:pt>
                <c:pt idx="19">
                  <c:v>33</c:v>
                </c:pt>
                <c:pt idx="20">
                  <c:v>35</c:v>
                </c:pt>
                <c:pt idx="21">
                  <c:v>29</c:v>
                </c:pt>
                <c:pt idx="22">
                  <c:v>28</c:v>
                </c:pt>
                <c:pt idx="23">
                  <c:v>32</c:v>
                </c:pt>
                <c:pt idx="24">
                  <c:v>33</c:v>
                </c:pt>
                <c:pt idx="25">
                  <c:v>32</c:v>
                </c:pt>
                <c:pt idx="26">
                  <c:v>33</c:v>
                </c:pt>
                <c:pt idx="27">
                  <c:v>36</c:v>
                </c:pt>
                <c:pt idx="28">
                  <c:v>33</c:v>
                </c:pt>
                <c:pt idx="29">
                  <c:v>36</c:v>
                </c:pt>
                <c:pt idx="30">
                  <c:v>33</c:v>
                </c:pt>
                <c:pt idx="31">
                  <c:v>30</c:v>
                </c:pt>
                <c:pt idx="32">
                  <c:v>31</c:v>
                </c:pt>
                <c:pt idx="33">
                  <c:v>29</c:v>
                </c:pt>
                <c:pt idx="34">
                  <c:v>32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31</c:v>
                </c:pt>
                <c:pt idx="39">
                  <c:v>34</c:v>
                </c:pt>
                <c:pt idx="40">
                  <c:v>27</c:v>
                </c:pt>
                <c:pt idx="41">
                  <c:v>33</c:v>
                </c:pt>
                <c:pt idx="42">
                  <c:v>32</c:v>
                </c:pt>
                <c:pt idx="43">
                  <c:v>32</c:v>
                </c:pt>
                <c:pt idx="44">
                  <c:v>31</c:v>
                </c:pt>
                <c:pt idx="45">
                  <c:v>29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27</c:v>
                </c:pt>
                <c:pt idx="50">
                  <c:v>30</c:v>
                </c:pt>
                <c:pt idx="51">
                  <c:v>29</c:v>
                </c:pt>
                <c:pt idx="52">
                  <c:v>30</c:v>
                </c:pt>
                <c:pt idx="53">
                  <c:v>31</c:v>
                </c:pt>
                <c:pt idx="54">
                  <c:v>32</c:v>
                </c:pt>
                <c:pt idx="55">
                  <c:v>29</c:v>
                </c:pt>
                <c:pt idx="56">
                  <c:v>29</c:v>
                </c:pt>
                <c:pt idx="57">
                  <c:v>27</c:v>
                </c:pt>
                <c:pt idx="58">
                  <c:v>30</c:v>
                </c:pt>
                <c:pt idx="59">
                  <c:v>31</c:v>
                </c:pt>
                <c:pt idx="60">
                  <c:v>27</c:v>
                </c:pt>
                <c:pt idx="61">
                  <c:v>32</c:v>
                </c:pt>
                <c:pt idx="62">
                  <c:v>30</c:v>
                </c:pt>
                <c:pt idx="63">
                  <c:v>33</c:v>
                </c:pt>
                <c:pt idx="64">
                  <c:v>29</c:v>
                </c:pt>
                <c:pt idx="65">
                  <c:v>29</c:v>
                </c:pt>
                <c:pt idx="66">
                  <c:v>31</c:v>
                </c:pt>
                <c:pt idx="67">
                  <c:v>30</c:v>
                </c:pt>
                <c:pt idx="68">
                  <c:v>31</c:v>
                </c:pt>
                <c:pt idx="69">
                  <c:v>31</c:v>
                </c:pt>
                <c:pt idx="70">
                  <c:v>27</c:v>
                </c:pt>
                <c:pt idx="71">
                  <c:v>31</c:v>
                </c:pt>
                <c:pt idx="72">
                  <c:v>28</c:v>
                </c:pt>
                <c:pt idx="73">
                  <c:v>29</c:v>
                </c:pt>
                <c:pt idx="74">
                  <c:v>30</c:v>
                </c:pt>
                <c:pt idx="75">
                  <c:v>28</c:v>
                </c:pt>
                <c:pt idx="76">
                  <c:v>28</c:v>
                </c:pt>
                <c:pt idx="77">
                  <c:v>28</c:v>
                </c:pt>
                <c:pt idx="78">
                  <c:v>29</c:v>
                </c:pt>
                <c:pt idx="79">
                  <c:v>32</c:v>
                </c:pt>
                <c:pt idx="80">
                  <c:v>28</c:v>
                </c:pt>
                <c:pt idx="81">
                  <c:v>26</c:v>
                </c:pt>
                <c:pt idx="82">
                  <c:v>26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26</c:v>
                </c:pt>
                <c:pt idx="88">
                  <c:v>26</c:v>
                </c:pt>
                <c:pt idx="89">
                  <c:v>26</c:v>
                </c:pt>
                <c:pt idx="90">
                  <c:v>29</c:v>
                </c:pt>
                <c:pt idx="91">
                  <c:v>26</c:v>
                </c:pt>
                <c:pt idx="92">
                  <c:v>29</c:v>
                </c:pt>
                <c:pt idx="93">
                  <c:v>30</c:v>
                </c:pt>
                <c:pt idx="94">
                  <c:v>29</c:v>
                </c:pt>
                <c:pt idx="95">
                  <c:v>29</c:v>
                </c:pt>
                <c:pt idx="96">
                  <c:v>32</c:v>
                </c:pt>
                <c:pt idx="97">
                  <c:v>28</c:v>
                </c:pt>
                <c:pt idx="98">
                  <c:v>29</c:v>
                </c:pt>
                <c:pt idx="99">
                  <c:v>32</c:v>
                </c:pt>
                <c:pt idx="100">
                  <c:v>28</c:v>
                </c:pt>
                <c:pt idx="101">
                  <c:v>29</c:v>
                </c:pt>
                <c:pt idx="102">
                  <c:v>32</c:v>
                </c:pt>
                <c:pt idx="103">
                  <c:v>28</c:v>
                </c:pt>
                <c:pt idx="104">
                  <c:v>27</c:v>
                </c:pt>
                <c:pt idx="105">
                  <c:v>25</c:v>
                </c:pt>
                <c:pt idx="106">
                  <c:v>27</c:v>
                </c:pt>
                <c:pt idx="107">
                  <c:v>29</c:v>
                </c:pt>
                <c:pt idx="108">
                  <c:v>25</c:v>
                </c:pt>
                <c:pt idx="109">
                  <c:v>26</c:v>
                </c:pt>
                <c:pt idx="110">
                  <c:v>28</c:v>
                </c:pt>
                <c:pt idx="111">
                  <c:v>24</c:v>
                </c:pt>
                <c:pt idx="112">
                  <c:v>31</c:v>
                </c:pt>
                <c:pt idx="113">
                  <c:v>29</c:v>
                </c:pt>
                <c:pt idx="114">
                  <c:v>29</c:v>
                </c:pt>
                <c:pt idx="115">
                  <c:v>28</c:v>
                </c:pt>
                <c:pt idx="116">
                  <c:v>26</c:v>
                </c:pt>
                <c:pt idx="117">
                  <c:v>29</c:v>
                </c:pt>
                <c:pt idx="118">
                  <c:v>30</c:v>
                </c:pt>
                <c:pt idx="119">
                  <c:v>32</c:v>
                </c:pt>
                <c:pt idx="120">
                  <c:v>30</c:v>
                </c:pt>
                <c:pt idx="121">
                  <c:v>28</c:v>
                </c:pt>
                <c:pt idx="122">
                  <c:v>28</c:v>
                </c:pt>
                <c:pt idx="123">
                  <c:v>27</c:v>
                </c:pt>
                <c:pt idx="124">
                  <c:v>25</c:v>
                </c:pt>
                <c:pt idx="125">
                  <c:v>26</c:v>
                </c:pt>
                <c:pt idx="126">
                  <c:v>27</c:v>
                </c:pt>
                <c:pt idx="127">
                  <c:v>28</c:v>
                </c:pt>
                <c:pt idx="128">
                  <c:v>29</c:v>
                </c:pt>
                <c:pt idx="129">
                  <c:v>30</c:v>
                </c:pt>
                <c:pt idx="130">
                  <c:v>32</c:v>
                </c:pt>
                <c:pt idx="131">
                  <c:v>27</c:v>
                </c:pt>
                <c:pt idx="132">
                  <c:v>26</c:v>
                </c:pt>
                <c:pt idx="133">
                  <c:v>24</c:v>
                </c:pt>
                <c:pt idx="134">
                  <c:v>28</c:v>
                </c:pt>
                <c:pt idx="135">
                  <c:v>31</c:v>
                </c:pt>
                <c:pt idx="136">
                  <c:v>29</c:v>
                </c:pt>
                <c:pt idx="137">
                  <c:v>30</c:v>
                </c:pt>
                <c:pt idx="138">
                  <c:v>29</c:v>
                </c:pt>
                <c:pt idx="139">
                  <c:v>28</c:v>
                </c:pt>
                <c:pt idx="140">
                  <c:v>33</c:v>
                </c:pt>
                <c:pt idx="141">
                  <c:v>29</c:v>
                </c:pt>
                <c:pt idx="142">
                  <c:v>30</c:v>
                </c:pt>
                <c:pt idx="143">
                  <c:v>31</c:v>
                </c:pt>
                <c:pt idx="144" formatCode="0">
                  <c:v>29.274648126999999</c:v>
                </c:pt>
                <c:pt idx="145">
                  <c:v>28</c:v>
                </c:pt>
                <c:pt idx="146">
                  <c:v>29</c:v>
                </c:pt>
                <c:pt idx="147">
                  <c:v>31</c:v>
                </c:pt>
                <c:pt idx="148">
                  <c:v>31</c:v>
                </c:pt>
                <c:pt idx="149">
                  <c:v>26</c:v>
                </c:pt>
                <c:pt idx="150">
                  <c:v>28</c:v>
                </c:pt>
                <c:pt idx="151">
                  <c:v>31</c:v>
                </c:pt>
                <c:pt idx="152">
                  <c:v>32</c:v>
                </c:pt>
                <c:pt idx="153">
                  <c:v>34</c:v>
                </c:pt>
                <c:pt idx="154">
                  <c:v>25</c:v>
                </c:pt>
                <c:pt idx="155">
                  <c:v>30</c:v>
                </c:pt>
                <c:pt idx="156">
                  <c:v>35</c:v>
                </c:pt>
                <c:pt idx="157">
                  <c:v>29</c:v>
                </c:pt>
                <c:pt idx="158">
                  <c:v>32</c:v>
                </c:pt>
                <c:pt idx="159">
                  <c:v>34</c:v>
                </c:pt>
                <c:pt idx="160">
                  <c:v>32</c:v>
                </c:pt>
                <c:pt idx="161">
                  <c:v>32</c:v>
                </c:pt>
                <c:pt idx="162">
                  <c:v>31</c:v>
                </c:pt>
                <c:pt idx="163">
                  <c:v>29</c:v>
                </c:pt>
                <c:pt idx="164">
                  <c:v>31</c:v>
                </c:pt>
                <c:pt idx="165">
                  <c:v>31</c:v>
                </c:pt>
                <c:pt idx="166">
                  <c:v>30</c:v>
                </c:pt>
                <c:pt idx="167">
                  <c:v>29</c:v>
                </c:pt>
                <c:pt idx="168">
                  <c:v>30</c:v>
                </c:pt>
                <c:pt idx="169">
                  <c:v>31</c:v>
                </c:pt>
                <c:pt idx="170">
                  <c:v>38</c:v>
                </c:pt>
                <c:pt idx="171">
                  <c:v>35</c:v>
                </c:pt>
                <c:pt idx="172">
                  <c:v>32</c:v>
                </c:pt>
                <c:pt idx="173">
                  <c:v>34</c:v>
                </c:pt>
                <c:pt idx="174">
                  <c:v>31</c:v>
                </c:pt>
                <c:pt idx="175">
                  <c:v>30</c:v>
                </c:pt>
                <c:pt idx="176">
                  <c:v>34</c:v>
                </c:pt>
                <c:pt idx="177">
                  <c:v>33</c:v>
                </c:pt>
                <c:pt idx="178">
                  <c:v>30</c:v>
                </c:pt>
                <c:pt idx="179">
                  <c:v>32</c:v>
                </c:pt>
                <c:pt idx="180">
                  <c:v>30</c:v>
                </c:pt>
                <c:pt idx="181">
                  <c:v>32</c:v>
                </c:pt>
                <c:pt idx="182">
                  <c:v>34</c:v>
                </c:pt>
                <c:pt idx="183">
                  <c:v>33</c:v>
                </c:pt>
                <c:pt idx="184">
                  <c:v>31</c:v>
                </c:pt>
                <c:pt idx="185">
                  <c:v>32</c:v>
                </c:pt>
                <c:pt idx="186">
                  <c:v>34</c:v>
                </c:pt>
                <c:pt idx="187">
                  <c:v>34</c:v>
                </c:pt>
                <c:pt idx="188">
                  <c:v>29</c:v>
                </c:pt>
                <c:pt idx="189">
                  <c:v>30</c:v>
                </c:pt>
                <c:pt idx="190">
                  <c:v>30</c:v>
                </c:pt>
                <c:pt idx="191">
                  <c:v>32</c:v>
                </c:pt>
                <c:pt idx="192">
                  <c:v>32</c:v>
                </c:pt>
                <c:pt idx="193">
                  <c:v>40</c:v>
                </c:pt>
                <c:pt idx="194">
                  <c:v>32</c:v>
                </c:pt>
                <c:pt idx="195">
                  <c:v>31</c:v>
                </c:pt>
                <c:pt idx="196">
                  <c:v>32</c:v>
                </c:pt>
                <c:pt idx="197">
                  <c:v>36</c:v>
                </c:pt>
                <c:pt idx="198">
                  <c:v>36</c:v>
                </c:pt>
                <c:pt idx="199">
                  <c:v>31</c:v>
                </c:pt>
                <c:pt idx="200">
                  <c:v>31</c:v>
                </c:pt>
                <c:pt idx="201">
                  <c:v>27</c:v>
                </c:pt>
                <c:pt idx="202">
                  <c:v>28</c:v>
                </c:pt>
                <c:pt idx="203">
                  <c:v>31</c:v>
                </c:pt>
                <c:pt idx="204">
                  <c:v>28</c:v>
                </c:pt>
                <c:pt idx="205">
                  <c:v>29</c:v>
                </c:pt>
                <c:pt idx="206">
                  <c:v>30</c:v>
                </c:pt>
                <c:pt idx="207">
                  <c:v>30</c:v>
                </c:pt>
                <c:pt idx="208">
                  <c:v>29</c:v>
                </c:pt>
                <c:pt idx="209">
                  <c:v>28</c:v>
                </c:pt>
                <c:pt idx="210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C39-4E75-814D-4D51194E0FD5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</c:v>
                </c:pt>
              </c:strCache>
            </c:strRef>
          </c:tx>
          <c:spPr>
            <a:ln w="44450">
              <a:solidFill>
                <a:srgbClr val="990099"/>
              </a:solidFill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93-41BF-B97C-3FF335AD1D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Sheet1!$B$7:$HD$7</c:f>
              <c:numCache>
                <c:formatCode>General</c:formatCode>
                <c:ptCount val="211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2</c:v>
                </c:pt>
                <c:pt idx="31">
                  <c:v>2</c:v>
                </c:pt>
                <c:pt idx="32">
                  <c:v>4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3</c:v>
                </c:pt>
                <c:pt idx="38">
                  <c:v>4</c:v>
                </c:pt>
                <c:pt idx="39">
                  <c:v>4</c:v>
                </c:pt>
                <c:pt idx="40">
                  <c:v>3</c:v>
                </c:pt>
                <c:pt idx="41">
                  <c:v>3</c:v>
                </c:pt>
                <c:pt idx="42">
                  <c:v>4</c:v>
                </c:pt>
                <c:pt idx="43">
                  <c:v>4</c:v>
                </c:pt>
                <c:pt idx="44">
                  <c:v>5</c:v>
                </c:pt>
                <c:pt idx="45">
                  <c:v>4</c:v>
                </c:pt>
                <c:pt idx="46">
                  <c:v>5</c:v>
                </c:pt>
                <c:pt idx="47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3</c:v>
                </c:pt>
                <c:pt idx="52">
                  <c:v>3</c:v>
                </c:pt>
                <c:pt idx="53">
                  <c:v>5</c:v>
                </c:pt>
                <c:pt idx="54">
                  <c:v>4</c:v>
                </c:pt>
                <c:pt idx="55">
                  <c:v>4</c:v>
                </c:pt>
                <c:pt idx="56">
                  <c:v>5</c:v>
                </c:pt>
                <c:pt idx="57">
                  <c:v>2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6</c:v>
                </c:pt>
                <c:pt idx="63">
                  <c:v>4</c:v>
                </c:pt>
                <c:pt idx="64">
                  <c:v>4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2</c:v>
                </c:pt>
                <c:pt idx="74">
                  <c:v>5</c:v>
                </c:pt>
                <c:pt idx="75">
                  <c:v>6</c:v>
                </c:pt>
                <c:pt idx="76">
                  <c:v>6</c:v>
                </c:pt>
                <c:pt idx="77">
                  <c:v>5</c:v>
                </c:pt>
                <c:pt idx="78">
                  <c:v>3</c:v>
                </c:pt>
                <c:pt idx="79">
                  <c:v>2</c:v>
                </c:pt>
                <c:pt idx="80">
                  <c:v>2</c:v>
                </c:pt>
                <c:pt idx="81">
                  <c:v>4</c:v>
                </c:pt>
                <c:pt idx="82">
                  <c:v>4</c:v>
                </c:pt>
                <c:pt idx="83">
                  <c:v>5</c:v>
                </c:pt>
                <c:pt idx="84">
                  <c:v>6</c:v>
                </c:pt>
                <c:pt idx="85">
                  <c:v>5</c:v>
                </c:pt>
                <c:pt idx="86">
                  <c:v>4</c:v>
                </c:pt>
                <c:pt idx="87">
                  <c:v>6</c:v>
                </c:pt>
                <c:pt idx="88">
                  <c:v>4</c:v>
                </c:pt>
                <c:pt idx="89">
                  <c:v>6</c:v>
                </c:pt>
                <c:pt idx="90">
                  <c:v>3</c:v>
                </c:pt>
                <c:pt idx="91">
                  <c:v>6</c:v>
                </c:pt>
                <c:pt idx="92">
                  <c:v>4</c:v>
                </c:pt>
                <c:pt idx="93">
                  <c:v>3</c:v>
                </c:pt>
                <c:pt idx="94">
                  <c:v>5</c:v>
                </c:pt>
                <c:pt idx="95">
                  <c:v>4</c:v>
                </c:pt>
                <c:pt idx="96">
                  <c:v>5</c:v>
                </c:pt>
                <c:pt idx="97">
                  <c:v>4</c:v>
                </c:pt>
                <c:pt idx="98">
                  <c:v>4</c:v>
                </c:pt>
                <c:pt idx="99">
                  <c:v>3</c:v>
                </c:pt>
                <c:pt idx="100">
                  <c:v>4</c:v>
                </c:pt>
                <c:pt idx="101">
                  <c:v>5</c:v>
                </c:pt>
                <c:pt idx="102">
                  <c:v>3</c:v>
                </c:pt>
                <c:pt idx="103">
                  <c:v>4</c:v>
                </c:pt>
                <c:pt idx="104">
                  <c:v>4</c:v>
                </c:pt>
                <c:pt idx="105">
                  <c:v>3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3</c:v>
                </c:pt>
                <c:pt idx="110">
                  <c:v>4</c:v>
                </c:pt>
                <c:pt idx="111">
                  <c:v>3</c:v>
                </c:pt>
                <c:pt idx="112">
                  <c:v>3</c:v>
                </c:pt>
                <c:pt idx="113">
                  <c:v>2</c:v>
                </c:pt>
                <c:pt idx="114">
                  <c:v>4</c:v>
                </c:pt>
                <c:pt idx="115">
                  <c:v>3</c:v>
                </c:pt>
                <c:pt idx="116">
                  <c:v>3</c:v>
                </c:pt>
                <c:pt idx="117">
                  <c:v>4</c:v>
                </c:pt>
                <c:pt idx="118">
                  <c:v>4</c:v>
                </c:pt>
                <c:pt idx="119">
                  <c:v>3</c:v>
                </c:pt>
                <c:pt idx="120">
                  <c:v>3</c:v>
                </c:pt>
                <c:pt idx="121">
                  <c:v>4</c:v>
                </c:pt>
                <c:pt idx="122">
                  <c:v>5</c:v>
                </c:pt>
                <c:pt idx="123">
                  <c:v>5</c:v>
                </c:pt>
                <c:pt idx="124">
                  <c:v>4</c:v>
                </c:pt>
                <c:pt idx="125">
                  <c:v>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4</c:v>
                </c:pt>
                <c:pt idx="130">
                  <c:v>4</c:v>
                </c:pt>
                <c:pt idx="131">
                  <c:v>5</c:v>
                </c:pt>
                <c:pt idx="132">
                  <c:v>6</c:v>
                </c:pt>
                <c:pt idx="133">
                  <c:v>5</c:v>
                </c:pt>
                <c:pt idx="134">
                  <c:v>4</c:v>
                </c:pt>
                <c:pt idx="135">
                  <c:v>4</c:v>
                </c:pt>
                <c:pt idx="136">
                  <c:v>5</c:v>
                </c:pt>
                <c:pt idx="137">
                  <c:v>6</c:v>
                </c:pt>
                <c:pt idx="138">
                  <c:v>4</c:v>
                </c:pt>
                <c:pt idx="139">
                  <c:v>4</c:v>
                </c:pt>
                <c:pt idx="140">
                  <c:v>3</c:v>
                </c:pt>
                <c:pt idx="141">
                  <c:v>4</c:v>
                </c:pt>
                <c:pt idx="142">
                  <c:v>3</c:v>
                </c:pt>
                <c:pt idx="143">
                  <c:v>2</c:v>
                </c:pt>
                <c:pt idx="144" formatCode="0">
                  <c:v>3.7407694906</c:v>
                </c:pt>
                <c:pt idx="145">
                  <c:v>5</c:v>
                </c:pt>
                <c:pt idx="146">
                  <c:v>4</c:v>
                </c:pt>
                <c:pt idx="147">
                  <c:v>5</c:v>
                </c:pt>
                <c:pt idx="148">
                  <c:v>3</c:v>
                </c:pt>
                <c:pt idx="149">
                  <c:v>2</c:v>
                </c:pt>
                <c:pt idx="150">
                  <c:v>5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3</c:v>
                </c:pt>
                <c:pt idx="156">
                  <c:v>3</c:v>
                </c:pt>
                <c:pt idx="157">
                  <c:v>4</c:v>
                </c:pt>
                <c:pt idx="158">
                  <c:v>4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3</c:v>
                </c:pt>
                <c:pt idx="163">
                  <c:v>4</c:v>
                </c:pt>
                <c:pt idx="164">
                  <c:v>3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4</c:v>
                </c:pt>
                <c:pt idx="169">
                  <c:v>4</c:v>
                </c:pt>
                <c:pt idx="170">
                  <c:v>2</c:v>
                </c:pt>
                <c:pt idx="171">
                  <c:v>4</c:v>
                </c:pt>
                <c:pt idx="172">
                  <c:v>2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3</c:v>
                </c:pt>
                <c:pt idx="178">
                  <c:v>3</c:v>
                </c:pt>
                <c:pt idx="179">
                  <c:v>4</c:v>
                </c:pt>
                <c:pt idx="180">
                  <c:v>4</c:v>
                </c:pt>
                <c:pt idx="181">
                  <c:v>2</c:v>
                </c:pt>
                <c:pt idx="182">
                  <c:v>3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3</c:v>
                </c:pt>
                <c:pt idx="187">
                  <c:v>3</c:v>
                </c:pt>
                <c:pt idx="188">
                  <c:v>4</c:v>
                </c:pt>
                <c:pt idx="189">
                  <c:v>3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5</c:v>
                </c:pt>
                <c:pt idx="196">
                  <c:v>4</c:v>
                </c:pt>
                <c:pt idx="197">
                  <c:v>3</c:v>
                </c:pt>
                <c:pt idx="198">
                  <c:v>2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4</c:v>
                </c:pt>
                <c:pt idx="205">
                  <c:v>5</c:v>
                </c:pt>
                <c:pt idx="206">
                  <c:v>3</c:v>
                </c:pt>
                <c:pt idx="207">
                  <c:v>4</c:v>
                </c:pt>
                <c:pt idx="208">
                  <c:v>4</c:v>
                </c:pt>
                <c:pt idx="209">
                  <c:v>2</c:v>
                </c:pt>
                <c:pt idx="21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C39-4E75-814D-4D51194E0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880320"/>
        <c:axId val="265881856"/>
      </c:lineChart>
      <c:catAx>
        <c:axId val="26588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58818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5881856"/>
        <c:scaling>
          <c:orientation val="minMax"/>
          <c:max val="4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58803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9862656877757E-2"/>
          <c:y val="0.12201693035434397"/>
          <c:w val="0.88188931790628744"/>
          <c:h val="0.72737715014469162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Tror sig binda räntorna inom tre månader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6B-4C3B-BA0B-C39ACB21F92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Sheet1!$B$1:$HD$2</c:f>
              <c:multiLvlStrCache>
                <c:ptCount val="211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 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10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Sheet1!$B$3:$HD$3</c:f>
              <c:numCache>
                <c:formatCode>General</c:formatCode>
                <c:ptCount val="211"/>
                <c:pt idx="0">
                  <c:v>17</c:v>
                </c:pt>
                <c:pt idx="1">
                  <c:v>9</c:v>
                </c:pt>
                <c:pt idx="2">
                  <c:v>9</c:v>
                </c:pt>
                <c:pt idx="3">
                  <c:v>16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10</c:v>
                </c:pt>
                <c:pt idx="16">
                  <c:v>6</c:v>
                </c:pt>
                <c:pt idx="17">
                  <c:v>7</c:v>
                </c:pt>
                <c:pt idx="18">
                  <c:v>10</c:v>
                </c:pt>
                <c:pt idx="19">
                  <c:v>7</c:v>
                </c:pt>
                <c:pt idx="20">
                  <c:v>8</c:v>
                </c:pt>
                <c:pt idx="21">
                  <c:v>12</c:v>
                </c:pt>
                <c:pt idx="22">
                  <c:v>6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9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17</c:v>
                </c:pt>
                <c:pt idx="33">
                  <c:v>19</c:v>
                </c:pt>
                <c:pt idx="34">
                  <c:v>10</c:v>
                </c:pt>
                <c:pt idx="35">
                  <c:v>6</c:v>
                </c:pt>
                <c:pt idx="36">
                  <c:v>8</c:v>
                </c:pt>
                <c:pt idx="37">
                  <c:v>6</c:v>
                </c:pt>
                <c:pt idx="38">
                  <c:v>5</c:v>
                </c:pt>
                <c:pt idx="39">
                  <c:v>6</c:v>
                </c:pt>
                <c:pt idx="40">
                  <c:v>10</c:v>
                </c:pt>
                <c:pt idx="41">
                  <c:v>11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12</c:v>
                </c:pt>
                <c:pt idx="46">
                  <c:v>10</c:v>
                </c:pt>
                <c:pt idx="47">
                  <c:v>6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6</c:v>
                </c:pt>
                <c:pt idx="52">
                  <c:v>8</c:v>
                </c:pt>
                <c:pt idx="53">
                  <c:v>10</c:v>
                </c:pt>
                <c:pt idx="54">
                  <c:v>5</c:v>
                </c:pt>
                <c:pt idx="55">
                  <c:v>5</c:v>
                </c:pt>
                <c:pt idx="56">
                  <c:v>6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8</c:v>
                </c:pt>
                <c:pt idx="64">
                  <c:v>5</c:v>
                </c:pt>
                <c:pt idx="65">
                  <c:v>5</c:v>
                </c:pt>
                <c:pt idx="66">
                  <c:v>6</c:v>
                </c:pt>
                <c:pt idx="67">
                  <c:v>5</c:v>
                </c:pt>
                <c:pt idx="68">
                  <c:v>3</c:v>
                </c:pt>
                <c:pt idx="69">
                  <c:v>7</c:v>
                </c:pt>
                <c:pt idx="70">
                  <c:v>9</c:v>
                </c:pt>
                <c:pt idx="71">
                  <c:v>11</c:v>
                </c:pt>
                <c:pt idx="72">
                  <c:v>12</c:v>
                </c:pt>
                <c:pt idx="73">
                  <c:v>9</c:v>
                </c:pt>
                <c:pt idx="74">
                  <c:v>11</c:v>
                </c:pt>
                <c:pt idx="75">
                  <c:v>4</c:v>
                </c:pt>
                <c:pt idx="76">
                  <c:v>8</c:v>
                </c:pt>
                <c:pt idx="77">
                  <c:v>5</c:v>
                </c:pt>
                <c:pt idx="78">
                  <c:v>5</c:v>
                </c:pt>
                <c:pt idx="79">
                  <c:v>7</c:v>
                </c:pt>
                <c:pt idx="80">
                  <c:v>6</c:v>
                </c:pt>
                <c:pt idx="81">
                  <c:v>5</c:v>
                </c:pt>
                <c:pt idx="82">
                  <c:v>7</c:v>
                </c:pt>
                <c:pt idx="83">
                  <c:v>12</c:v>
                </c:pt>
                <c:pt idx="84">
                  <c:v>10</c:v>
                </c:pt>
                <c:pt idx="85">
                  <c:v>11</c:v>
                </c:pt>
                <c:pt idx="86">
                  <c:v>11</c:v>
                </c:pt>
                <c:pt idx="87">
                  <c:v>17</c:v>
                </c:pt>
                <c:pt idx="88">
                  <c:v>14</c:v>
                </c:pt>
                <c:pt idx="89">
                  <c:v>11</c:v>
                </c:pt>
                <c:pt idx="90">
                  <c:v>7</c:v>
                </c:pt>
                <c:pt idx="91">
                  <c:v>9</c:v>
                </c:pt>
                <c:pt idx="92">
                  <c:v>9</c:v>
                </c:pt>
                <c:pt idx="93">
                  <c:v>9</c:v>
                </c:pt>
                <c:pt idx="94">
                  <c:v>8</c:v>
                </c:pt>
                <c:pt idx="95">
                  <c:v>10</c:v>
                </c:pt>
                <c:pt idx="96">
                  <c:v>11</c:v>
                </c:pt>
                <c:pt idx="97">
                  <c:v>5</c:v>
                </c:pt>
                <c:pt idx="98">
                  <c:v>7</c:v>
                </c:pt>
                <c:pt idx="99">
                  <c:v>7</c:v>
                </c:pt>
                <c:pt idx="100">
                  <c:v>7</c:v>
                </c:pt>
                <c:pt idx="101">
                  <c:v>5</c:v>
                </c:pt>
                <c:pt idx="102">
                  <c:v>9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3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4</c:v>
                </c:pt>
                <c:pt idx="114">
                  <c:v>6</c:v>
                </c:pt>
                <c:pt idx="115">
                  <c:v>7</c:v>
                </c:pt>
                <c:pt idx="116">
                  <c:v>4</c:v>
                </c:pt>
                <c:pt idx="117">
                  <c:v>8</c:v>
                </c:pt>
                <c:pt idx="118">
                  <c:v>8</c:v>
                </c:pt>
                <c:pt idx="119">
                  <c:v>7</c:v>
                </c:pt>
                <c:pt idx="120">
                  <c:v>6</c:v>
                </c:pt>
                <c:pt idx="121">
                  <c:v>3</c:v>
                </c:pt>
                <c:pt idx="122">
                  <c:v>3</c:v>
                </c:pt>
                <c:pt idx="123">
                  <c:v>6</c:v>
                </c:pt>
                <c:pt idx="124">
                  <c:v>4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6</c:v>
                </c:pt>
                <c:pt idx="129">
                  <c:v>2</c:v>
                </c:pt>
                <c:pt idx="130">
                  <c:v>5</c:v>
                </c:pt>
                <c:pt idx="131">
                  <c:v>4</c:v>
                </c:pt>
                <c:pt idx="132">
                  <c:v>4</c:v>
                </c:pt>
                <c:pt idx="133">
                  <c:v>3</c:v>
                </c:pt>
                <c:pt idx="134">
                  <c:v>4</c:v>
                </c:pt>
                <c:pt idx="135">
                  <c:v>2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7</c:v>
                </c:pt>
                <c:pt idx="143">
                  <c:v>6</c:v>
                </c:pt>
                <c:pt idx="144" formatCode="0">
                  <c:v>6.6448746483000001</c:v>
                </c:pt>
                <c:pt idx="145">
                  <c:v>4</c:v>
                </c:pt>
                <c:pt idx="146">
                  <c:v>5</c:v>
                </c:pt>
                <c:pt idx="147">
                  <c:v>5</c:v>
                </c:pt>
                <c:pt idx="148">
                  <c:v>3</c:v>
                </c:pt>
                <c:pt idx="149">
                  <c:v>6</c:v>
                </c:pt>
                <c:pt idx="150">
                  <c:v>4</c:v>
                </c:pt>
                <c:pt idx="151">
                  <c:v>4</c:v>
                </c:pt>
                <c:pt idx="152">
                  <c:v>6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6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6</c:v>
                </c:pt>
                <c:pt idx="163">
                  <c:v>4</c:v>
                </c:pt>
                <c:pt idx="164">
                  <c:v>4</c:v>
                </c:pt>
                <c:pt idx="165">
                  <c:v>3</c:v>
                </c:pt>
                <c:pt idx="166">
                  <c:v>6</c:v>
                </c:pt>
                <c:pt idx="167">
                  <c:v>6</c:v>
                </c:pt>
                <c:pt idx="168">
                  <c:v>7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6</c:v>
                </c:pt>
                <c:pt idx="173">
                  <c:v>6</c:v>
                </c:pt>
                <c:pt idx="174">
                  <c:v>8</c:v>
                </c:pt>
                <c:pt idx="175">
                  <c:v>7</c:v>
                </c:pt>
                <c:pt idx="176">
                  <c:v>5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9</c:v>
                </c:pt>
                <c:pt idx="181">
                  <c:v>6</c:v>
                </c:pt>
                <c:pt idx="182">
                  <c:v>6</c:v>
                </c:pt>
                <c:pt idx="183">
                  <c:v>5</c:v>
                </c:pt>
                <c:pt idx="184">
                  <c:v>5</c:v>
                </c:pt>
                <c:pt idx="185">
                  <c:v>7</c:v>
                </c:pt>
                <c:pt idx="186">
                  <c:v>6</c:v>
                </c:pt>
                <c:pt idx="187">
                  <c:v>8</c:v>
                </c:pt>
                <c:pt idx="188">
                  <c:v>9</c:v>
                </c:pt>
                <c:pt idx="189">
                  <c:v>11</c:v>
                </c:pt>
                <c:pt idx="190">
                  <c:v>8</c:v>
                </c:pt>
                <c:pt idx="191">
                  <c:v>6</c:v>
                </c:pt>
                <c:pt idx="192">
                  <c:v>7</c:v>
                </c:pt>
                <c:pt idx="193">
                  <c:v>5</c:v>
                </c:pt>
                <c:pt idx="194">
                  <c:v>7</c:v>
                </c:pt>
                <c:pt idx="195">
                  <c:v>6</c:v>
                </c:pt>
                <c:pt idx="196">
                  <c:v>4</c:v>
                </c:pt>
                <c:pt idx="197">
                  <c:v>7</c:v>
                </c:pt>
                <c:pt idx="198">
                  <c:v>7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  <c:pt idx="202">
                  <c:v>6</c:v>
                </c:pt>
                <c:pt idx="203">
                  <c:v>4</c:v>
                </c:pt>
                <c:pt idx="204">
                  <c:v>7</c:v>
                </c:pt>
                <c:pt idx="205">
                  <c:v>8</c:v>
                </c:pt>
                <c:pt idx="206">
                  <c:v>5</c:v>
                </c:pt>
                <c:pt idx="207">
                  <c:v>5</c:v>
                </c:pt>
                <c:pt idx="208">
                  <c:v>4</c:v>
                </c:pt>
                <c:pt idx="209">
                  <c:v>2</c:v>
                </c:pt>
                <c:pt idx="21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DC-40D3-B3A4-3D50C1F5E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2001664"/>
        <c:axId val="272019840"/>
      </c:lineChart>
      <c:catAx>
        <c:axId val="2720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201984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2019840"/>
        <c:scaling>
          <c:orientation val="minMax"/>
          <c:max val="2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72001664"/>
        <c:crosses val="autoZero"/>
        <c:crossBetween val="between"/>
        <c:majorUnit val="5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63493272139558E-2"/>
          <c:y val="0.18080663801583022"/>
          <c:w val="0.87291864494335425"/>
          <c:h val="0.6365202611072967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Hushållens tro om reporäntan om ett år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E-4F85-927A-54557AE835F7}"/>
                </c:ext>
              </c:extLst>
            </c:dLbl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E-4F85-927A-54557AE835F7}"/>
                </c:ext>
              </c:extLst>
            </c:dLbl>
            <c:dLbl>
              <c:idx val="1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D4-49B4-9C83-912BB0562781}"/>
                </c:ext>
              </c:extLst>
            </c:dLbl>
            <c:dLbl>
              <c:idx val="152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6A-4328-866E-CACACC2C49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Sheet1!$B$1:$FD$1</c:f>
              <c:strCache>
                <c:ptCount val="153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  <c:pt idx="146">
                  <c:v> April 20</c:v>
                </c:pt>
                <c:pt idx="149">
                  <c:v> Juli 20</c:v>
                </c:pt>
                <c:pt idx="152">
                  <c:v> Okt 20</c:v>
                </c:pt>
              </c:strCache>
            </c:strRef>
          </c:cat>
          <c:val>
            <c:numRef>
              <c:f>Sheet1!$B$2:$FD$2</c:f>
              <c:numCache>
                <c:formatCode>General</c:formatCode>
                <c:ptCount val="153"/>
                <c:pt idx="0">
                  <c:v>4.3099999999999996</c:v>
                </c:pt>
                <c:pt idx="1">
                  <c:v>4.49</c:v>
                </c:pt>
                <c:pt idx="2">
                  <c:v>4.51</c:v>
                </c:pt>
                <c:pt idx="3">
                  <c:v>4.5199999999999996</c:v>
                </c:pt>
                <c:pt idx="4">
                  <c:v>4.58</c:v>
                </c:pt>
                <c:pt idx="5">
                  <c:v>4.71</c:v>
                </c:pt>
                <c:pt idx="6">
                  <c:v>4.91</c:v>
                </c:pt>
                <c:pt idx="7">
                  <c:v>4.71</c:v>
                </c:pt>
                <c:pt idx="8">
                  <c:v>4.62</c:v>
                </c:pt>
                <c:pt idx="9">
                  <c:v>3.54</c:v>
                </c:pt>
                <c:pt idx="10">
                  <c:v>3.42</c:v>
                </c:pt>
                <c:pt idx="11">
                  <c:v>2.0499999999999998</c:v>
                </c:pt>
                <c:pt idx="12">
                  <c:v>2.02</c:v>
                </c:pt>
                <c:pt idx="13">
                  <c:v>1.34</c:v>
                </c:pt>
                <c:pt idx="14">
                  <c:v>1.49</c:v>
                </c:pt>
                <c:pt idx="15">
                  <c:v>0.91</c:v>
                </c:pt>
                <c:pt idx="16">
                  <c:v>1.17</c:v>
                </c:pt>
                <c:pt idx="17">
                  <c:v>1.04</c:v>
                </c:pt>
                <c:pt idx="18">
                  <c:v>0.82</c:v>
                </c:pt>
                <c:pt idx="19">
                  <c:v>0.85</c:v>
                </c:pt>
                <c:pt idx="20">
                  <c:v>0.9</c:v>
                </c:pt>
                <c:pt idx="21">
                  <c:v>0.93</c:v>
                </c:pt>
                <c:pt idx="22">
                  <c:v>0.99</c:v>
                </c:pt>
                <c:pt idx="23">
                  <c:v>0.96</c:v>
                </c:pt>
                <c:pt idx="24">
                  <c:v>0.92</c:v>
                </c:pt>
                <c:pt idx="25">
                  <c:v>0.88</c:v>
                </c:pt>
                <c:pt idx="26">
                  <c:v>1.03</c:v>
                </c:pt>
                <c:pt idx="27">
                  <c:v>0.97</c:v>
                </c:pt>
                <c:pt idx="28">
                  <c:v>1.01</c:v>
                </c:pt>
                <c:pt idx="29">
                  <c:v>0.94</c:v>
                </c:pt>
                <c:pt idx="30">
                  <c:v>1.1299999999999999</c:v>
                </c:pt>
                <c:pt idx="31">
                  <c:v>1.19</c:v>
                </c:pt>
                <c:pt idx="32">
                  <c:v>1.26</c:v>
                </c:pt>
                <c:pt idx="33">
                  <c:v>1.63</c:v>
                </c:pt>
                <c:pt idx="34">
                  <c:v>1.8</c:v>
                </c:pt>
                <c:pt idx="35">
                  <c:v>1.97</c:v>
                </c:pt>
                <c:pt idx="36">
                  <c:v>1.97</c:v>
                </c:pt>
                <c:pt idx="37">
                  <c:v>2.2400000000000002</c:v>
                </c:pt>
                <c:pt idx="38">
                  <c:v>2.14</c:v>
                </c:pt>
                <c:pt idx="39">
                  <c:v>2.21</c:v>
                </c:pt>
                <c:pt idx="40">
                  <c:v>2.2000000000000002</c:v>
                </c:pt>
                <c:pt idx="41">
                  <c:v>2.19</c:v>
                </c:pt>
                <c:pt idx="42">
                  <c:v>2.79</c:v>
                </c:pt>
                <c:pt idx="43">
                  <c:v>2.4700000000000002</c:v>
                </c:pt>
                <c:pt idx="44">
                  <c:v>2.39</c:v>
                </c:pt>
                <c:pt idx="45">
                  <c:v>3.35</c:v>
                </c:pt>
                <c:pt idx="46">
                  <c:v>2.25</c:v>
                </c:pt>
                <c:pt idx="47">
                  <c:v>1.78</c:v>
                </c:pt>
                <c:pt idx="48">
                  <c:v>1.78</c:v>
                </c:pt>
                <c:pt idx="49">
                  <c:v>1.54</c:v>
                </c:pt>
                <c:pt idx="50">
                  <c:v>1.57</c:v>
                </c:pt>
                <c:pt idx="51">
                  <c:v>1.64</c:v>
                </c:pt>
                <c:pt idx="52">
                  <c:v>1.63</c:v>
                </c:pt>
                <c:pt idx="53">
                  <c:v>1.62</c:v>
                </c:pt>
                <c:pt idx="54">
                  <c:v>1.63</c:v>
                </c:pt>
                <c:pt idx="55">
                  <c:v>1.53</c:v>
                </c:pt>
                <c:pt idx="56">
                  <c:v>1.3</c:v>
                </c:pt>
                <c:pt idx="57">
                  <c:v>1.31</c:v>
                </c:pt>
                <c:pt idx="58">
                  <c:v>1.34</c:v>
                </c:pt>
                <c:pt idx="59">
                  <c:v>1.07</c:v>
                </c:pt>
                <c:pt idx="60">
                  <c:v>1.24</c:v>
                </c:pt>
                <c:pt idx="61">
                  <c:v>1.29</c:v>
                </c:pt>
                <c:pt idx="62">
                  <c:v>1.3</c:v>
                </c:pt>
                <c:pt idx="63">
                  <c:v>1.21</c:v>
                </c:pt>
                <c:pt idx="64">
                  <c:v>1.19</c:v>
                </c:pt>
                <c:pt idx="65">
                  <c:v>1.25</c:v>
                </c:pt>
                <c:pt idx="66">
                  <c:v>1.25</c:v>
                </c:pt>
                <c:pt idx="67">
                  <c:v>1.35</c:v>
                </c:pt>
                <c:pt idx="68">
                  <c:v>1.36</c:v>
                </c:pt>
                <c:pt idx="69">
                  <c:v>1.32</c:v>
                </c:pt>
                <c:pt idx="70">
                  <c:v>1.25</c:v>
                </c:pt>
                <c:pt idx="71">
                  <c:v>0.87</c:v>
                </c:pt>
                <c:pt idx="72">
                  <c:v>0.85</c:v>
                </c:pt>
                <c:pt idx="73">
                  <c:v>0.88</c:v>
                </c:pt>
                <c:pt idx="74">
                  <c:v>0.89</c:v>
                </c:pt>
                <c:pt idx="75">
                  <c:v>0.82</c:v>
                </c:pt>
                <c:pt idx="76">
                  <c:v>0.85</c:v>
                </c:pt>
                <c:pt idx="77">
                  <c:v>0.84</c:v>
                </c:pt>
                <c:pt idx="78">
                  <c:v>0.45</c:v>
                </c:pt>
                <c:pt idx="79">
                  <c:v>0.41</c:v>
                </c:pt>
                <c:pt idx="80">
                  <c:v>0.41</c:v>
                </c:pt>
                <c:pt idx="81">
                  <c:v>0.42</c:v>
                </c:pt>
                <c:pt idx="82">
                  <c:v>0.52</c:v>
                </c:pt>
                <c:pt idx="83">
                  <c:v>0.47</c:v>
                </c:pt>
                <c:pt idx="84">
                  <c:v>0.42</c:v>
                </c:pt>
                <c:pt idx="85">
                  <c:v>0.39</c:v>
                </c:pt>
                <c:pt idx="86" formatCode="0.00">
                  <c:v>0.27734516939999998</c:v>
                </c:pt>
                <c:pt idx="87">
                  <c:v>0.28000000000000003</c:v>
                </c:pt>
                <c:pt idx="88">
                  <c:v>0.2</c:v>
                </c:pt>
                <c:pt idx="89">
                  <c:v>0.22</c:v>
                </c:pt>
                <c:pt idx="90">
                  <c:v>0.13</c:v>
                </c:pt>
                <c:pt idx="91">
                  <c:v>0.19</c:v>
                </c:pt>
                <c:pt idx="92">
                  <c:v>0.11</c:v>
                </c:pt>
                <c:pt idx="93">
                  <c:v>0.16</c:v>
                </c:pt>
                <c:pt idx="94">
                  <c:v>0.18</c:v>
                </c:pt>
                <c:pt idx="95">
                  <c:v>0.11</c:v>
                </c:pt>
                <c:pt idx="96">
                  <c:v>0.15</c:v>
                </c:pt>
                <c:pt idx="97">
                  <c:v>0.03</c:v>
                </c:pt>
                <c:pt idx="98">
                  <c:v>0.09</c:v>
                </c:pt>
                <c:pt idx="99">
                  <c:v>0.03</c:v>
                </c:pt>
                <c:pt idx="100">
                  <c:v>0.09</c:v>
                </c:pt>
                <c:pt idx="101">
                  <c:v>0.04</c:v>
                </c:pt>
                <c:pt idx="102">
                  <c:v>-0.01</c:v>
                </c:pt>
                <c:pt idx="103">
                  <c:v>-0.03</c:v>
                </c:pt>
                <c:pt idx="104">
                  <c:v>-0.02</c:v>
                </c:pt>
                <c:pt idx="105">
                  <c:v>-0.08</c:v>
                </c:pt>
                <c:pt idx="106">
                  <c:v>0.08</c:v>
                </c:pt>
                <c:pt idx="107">
                  <c:v>0.11</c:v>
                </c:pt>
                <c:pt idx="108">
                  <c:v>0.15</c:v>
                </c:pt>
                <c:pt idx="109">
                  <c:v>0.05</c:v>
                </c:pt>
                <c:pt idx="110">
                  <c:v>0.12</c:v>
                </c:pt>
                <c:pt idx="111">
                  <c:v>0.06</c:v>
                </c:pt>
                <c:pt idx="112">
                  <c:v>0</c:v>
                </c:pt>
                <c:pt idx="113">
                  <c:v>0.06</c:v>
                </c:pt>
                <c:pt idx="114">
                  <c:v>0.06</c:v>
                </c:pt>
                <c:pt idx="115">
                  <c:v>0.2</c:v>
                </c:pt>
                <c:pt idx="116">
                  <c:v>0.17</c:v>
                </c:pt>
                <c:pt idx="117">
                  <c:v>0.23</c:v>
                </c:pt>
                <c:pt idx="118">
                  <c:v>0.23</c:v>
                </c:pt>
                <c:pt idx="119">
                  <c:v>0.25</c:v>
                </c:pt>
                <c:pt idx="120">
                  <c:v>0.17</c:v>
                </c:pt>
                <c:pt idx="121">
                  <c:v>0.17</c:v>
                </c:pt>
                <c:pt idx="122">
                  <c:v>0.13</c:v>
                </c:pt>
                <c:pt idx="123">
                  <c:v>0.19</c:v>
                </c:pt>
                <c:pt idx="124">
                  <c:v>0.27</c:v>
                </c:pt>
                <c:pt idx="125">
                  <c:v>0.12</c:v>
                </c:pt>
                <c:pt idx="126">
                  <c:v>0.12</c:v>
                </c:pt>
                <c:pt idx="127">
                  <c:v>0.21</c:v>
                </c:pt>
                <c:pt idx="128">
                  <c:v>0.12</c:v>
                </c:pt>
                <c:pt idx="129">
                  <c:v>0.48</c:v>
                </c:pt>
                <c:pt idx="130">
                  <c:v>0.39</c:v>
                </c:pt>
                <c:pt idx="131">
                  <c:v>0.22</c:v>
                </c:pt>
                <c:pt idx="132">
                  <c:v>0.24</c:v>
                </c:pt>
                <c:pt idx="133">
                  <c:v>0.16</c:v>
                </c:pt>
                <c:pt idx="134">
                  <c:v>0.13</c:v>
                </c:pt>
                <c:pt idx="135">
                  <c:v>0.12</c:v>
                </c:pt>
                <c:pt idx="136">
                  <c:v>0.12</c:v>
                </c:pt>
                <c:pt idx="137">
                  <c:v>0.06</c:v>
                </c:pt>
                <c:pt idx="138">
                  <c:v>0.08</c:v>
                </c:pt>
                <c:pt idx="139">
                  <c:v>0.02</c:v>
                </c:pt>
                <c:pt idx="140">
                  <c:v>0.08</c:v>
                </c:pt>
                <c:pt idx="141">
                  <c:v>0.11</c:v>
                </c:pt>
                <c:pt idx="142">
                  <c:v>7.0000000000000007E-2</c:v>
                </c:pt>
                <c:pt idx="143">
                  <c:v>0.46</c:v>
                </c:pt>
                <c:pt idx="144">
                  <c:v>0.52</c:v>
                </c:pt>
                <c:pt idx="145">
                  <c:v>0.5</c:v>
                </c:pt>
                <c:pt idx="146">
                  <c:v>0.48</c:v>
                </c:pt>
                <c:pt idx="147">
                  <c:v>0.42</c:v>
                </c:pt>
                <c:pt idx="148">
                  <c:v>0.44</c:v>
                </c:pt>
                <c:pt idx="149">
                  <c:v>0.44</c:v>
                </c:pt>
                <c:pt idx="150">
                  <c:v>0.41</c:v>
                </c:pt>
                <c:pt idx="151">
                  <c:v>0.39</c:v>
                </c:pt>
                <c:pt idx="152">
                  <c:v>0.35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8E-4F85-927A-54557AE835F7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Reporäntan vid resp mättillfälle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Lbls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E-4F85-927A-54557AE835F7}"/>
                </c:ext>
              </c:extLst>
            </c:dLbl>
            <c:dLbl>
              <c:idx val="1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D4-49B4-9C83-912BB0562781}"/>
                </c:ext>
              </c:extLst>
            </c:dLbl>
            <c:dLbl>
              <c:idx val="152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6A-4328-866E-CACACC2C49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Sheet1!$B$1:$FD$1</c:f>
              <c:strCache>
                <c:ptCount val="153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  <c:pt idx="146">
                  <c:v> April 20</c:v>
                </c:pt>
                <c:pt idx="149">
                  <c:v> Juli 20</c:v>
                </c:pt>
                <c:pt idx="152">
                  <c:v> Okt 20</c:v>
                </c:pt>
              </c:strCache>
            </c:strRef>
          </c:cat>
          <c:val>
            <c:numRef>
              <c:f>Sheet1!$B$3:$FD$3</c:f>
              <c:numCache>
                <c:formatCode>General</c:formatCode>
                <c:ptCount val="153"/>
                <c:pt idx="0">
                  <c:v>4</c:v>
                </c:pt>
                <c:pt idx="1">
                  <c:v>4.25</c:v>
                </c:pt>
                <c:pt idx="2">
                  <c:v>4.25</c:v>
                </c:pt>
                <c:pt idx="3">
                  <c:v>4.25</c:v>
                </c:pt>
                <c:pt idx="4">
                  <c:v>4.25</c:v>
                </c:pt>
                <c:pt idx="5">
                  <c:v>4.25</c:v>
                </c:pt>
                <c:pt idx="6">
                  <c:v>4.5</c:v>
                </c:pt>
                <c:pt idx="7">
                  <c:v>4.5</c:v>
                </c:pt>
                <c:pt idx="8">
                  <c:v>4.75</c:v>
                </c:pt>
                <c:pt idx="9">
                  <c:v>3.75</c:v>
                </c:pt>
                <c:pt idx="10">
                  <c:v>3.75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0.25</c:v>
                </c:pt>
                <c:pt idx="19">
                  <c:v>0.25</c:v>
                </c:pt>
                <c:pt idx="20">
                  <c:v>0.25</c:v>
                </c:pt>
                <c:pt idx="21">
                  <c:v>0.25</c:v>
                </c:pt>
                <c:pt idx="22">
                  <c:v>0.25</c:v>
                </c:pt>
                <c:pt idx="23">
                  <c:v>0.25</c:v>
                </c:pt>
                <c:pt idx="24">
                  <c:v>0.25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0.5</c:v>
                </c:pt>
                <c:pt idx="31">
                  <c:v>0.5</c:v>
                </c:pt>
                <c:pt idx="32">
                  <c:v>0.75</c:v>
                </c:pt>
                <c:pt idx="33">
                  <c:v>1</c:v>
                </c:pt>
                <c:pt idx="34">
                  <c:v>1</c:v>
                </c:pt>
                <c:pt idx="35">
                  <c:v>1.25</c:v>
                </c:pt>
                <c:pt idx="36">
                  <c:v>1.25</c:v>
                </c:pt>
                <c:pt idx="37">
                  <c:v>1.5</c:v>
                </c:pt>
                <c:pt idx="38">
                  <c:v>1.5</c:v>
                </c:pt>
                <c:pt idx="39">
                  <c:v>1.75</c:v>
                </c:pt>
                <c:pt idx="40">
                  <c:v>1.75</c:v>
                </c:pt>
                <c:pt idx="41">
                  <c:v>1.75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1.75</c:v>
                </c:pt>
                <c:pt idx="48">
                  <c:v>1.75</c:v>
                </c:pt>
                <c:pt idx="49">
                  <c:v>1.5</c:v>
                </c:pt>
                <c:pt idx="50">
                  <c:v>1.5</c:v>
                </c:pt>
                <c:pt idx="51">
                  <c:v>1.5</c:v>
                </c:pt>
                <c:pt idx="52">
                  <c:v>1.5</c:v>
                </c:pt>
                <c:pt idx="53">
                  <c:v>1.5</c:v>
                </c:pt>
                <c:pt idx="54">
                  <c:v>1.5</c:v>
                </c:pt>
                <c:pt idx="55">
                  <c:v>1.5</c:v>
                </c:pt>
                <c:pt idx="56">
                  <c:v>1.25</c:v>
                </c:pt>
                <c:pt idx="57">
                  <c:v>1.25</c:v>
                </c:pt>
                <c:pt idx="58">
                  <c:v>1.25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0.75</c:v>
                </c:pt>
                <c:pt idx="72">
                  <c:v>0.75</c:v>
                </c:pt>
                <c:pt idx="73">
                  <c:v>0.75</c:v>
                </c:pt>
                <c:pt idx="74">
                  <c:v>0.75</c:v>
                </c:pt>
                <c:pt idx="75">
                  <c:v>0.75</c:v>
                </c:pt>
                <c:pt idx="76">
                  <c:v>0.75</c:v>
                </c:pt>
                <c:pt idx="77">
                  <c:v>0.75</c:v>
                </c:pt>
                <c:pt idx="78">
                  <c:v>0.25</c:v>
                </c:pt>
                <c:pt idx="79">
                  <c:v>0.25</c:v>
                </c:pt>
                <c:pt idx="80">
                  <c:v>0.25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-0.1</c:v>
                </c:pt>
                <c:pt idx="86">
                  <c:v>-0.25</c:v>
                </c:pt>
                <c:pt idx="87">
                  <c:v>-0.25</c:v>
                </c:pt>
                <c:pt idx="88">
                  <c:v>-0.25</c:v>
                </c:pt>
                <c:pt idx="89">
                  <c:v>-0.25</c:v>
                </c:pt>
                <c:pt idx="90">
                  <c:v>-0.35</c:v>
                </c:pt>
                <c:pt idx="91">
                  <c:v>-0.35</c:v>
                </c:pt>
                <c:pt idx="92">
                  <c:v>-0.35</c:v>
                </c:pt>
                <c:pt idx="93">
                  <c:v>-0.35</c:v>
                </c:pt>
                <c:pt idx="94">
                  <c:v>-0.35</c:v>
                </c:pt>
                <c:pt idx="95">
                  <c:v>-0.35</c:v>
                </c:pt>
                <c:pt idx="96">
                  <c:v>-0.35</c:v>
                </c:pt>
                <c:pt idx="97">
                  <c:v>-0.5</c:v>
                </c:pt>
                <c:pt idx="98">
                  <c:v>-0.5</c:v>
                </c:pt>
                <c:pt idx="99">
                  <c:v>-0.5</c:v>
                </c:pt>
                <c:pt idx="100">
                  <c:v>-0.5</c:v>
                </c:pt>
                <c:pt idx="101">
                  <c:v>-0.5</c:v>
                </c:pt>
                <c:pt idx="102">
                  <c:v>-0.5</c:v>
                </c:pt>
                <c:pt idx="103">
                  <c:v>-0.5</c:v>
                </c:pt>
                <c:pt idx="104">
                  <c:v>-0.5</c:v>
                </c:pt>
                <c:pt idx="105">
                  <c:v>-0.5</c:v>
                </c:pt>
                <c:pt idx="106">
                  <c:v>-0.5</c:v>
                </c:pt>
                <c:pt idx="107">
                  <c:v>-0.5</c:v>
                </c:pt>
                <c:pt idx="108">
                  <c:v>-0.5</c:v>
                </c:pt>
                <c:pt idx="109">
                  <c:v>-0.5</c:v>
                </c:pt>
                <c:pt idx="110">
                  <c:v>-0.5</c:v>
                </c:pt>
                <c:pt idx="111">
                  <c:v>-0.5</c:v>
                </c:pt>
                <c:pt idx="112">
                  <c:v>-0.5</c:v>
                </c:pt>
                <c:pt idx="113">
                  <c:v>-0.5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-0.5</c:v>
                </c:pt>
                <c:pt idx="119">
                  <c:v>-0.5</c:v>
                </c:pt>
                <c:pt idx="120">
                  <c:v>-0.5</c:v>
                </c:pt>
                <c:pt idx="121">
                  <c:v>-0.5</c:v>
                </c:pt>
                <c:pt idx="122">
                  <c:v>-0.5</c:v>
                </c:pt>
                <c:pt idx="123">
                  <c:v>-0.5</c:v>
                </c:pt>
                <c:pt idx="124">
                  <c:v>-0.5</c:v>
                </c:pt>
                <c:pt idx="125">
                  <c:v>-0.5</c:v>
                </c:pt>
                <c:pt idx="126">
                  <c:v>-0.5</c:v>
                </c:pt>
                <c:pt idx="127">
                  <c:v>-0.5</c:v>
                </c:pt>
                <c:pt idx="128">
                  <c:v>-0.5</c:v>
                </c:pt>
                <c:pt idx="129">
                  <c:v>-0.5</c:v>
                </c:pt>
                <c:pt idx="130">
                  <c:v>-0.5</c:v>
                </c:pt>
                <c:pt idx="131">
                  <c:v>-0.25</c:v>
                </c:pt>
                <c:pt idx="132">
                  <c:v>-0.25</c:v>
                </c:pt>
                <c:pt idx="133">
                  <c:v>-0.25</c:v>
                </c:pt>
                <c:pt idx="134">
                  <c:v>-0.25</c:v>
                </c:pt>
                <c:pt idx="135">
                  <c:v>-0.25</c:v>
                </c:pt>
                <c:pt idx="136">
                  <c:v>-0.25</c:v>
                </c:pt>
                <c:pt idx="137">
                  <c:v>-0.25</c:v>
                </c:pt>
                <c:pt idx="138">
                  <c:v>-0.25</c:v>
                </c:pt>
                <c:pt idx="139">
                  <c:v>-0.25</c:v>
                </c:pt>
                <c:pt idx="140">
                  <c:v>-0.25</c:v>
                </c:pt>
                <c:pt idx="141">
                  <c:v>-0.25</c:v>
                </c:pt>
                <c:pt idx="142">
                  <c:v>-0.25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B8E-4F85-927A-54557AE83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682176"/>
        <c:axId val="269683712"/>
      </c:lineChart>
      <c:catAx>
        <c:axId val="2696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-3000000" vert="horz"/>
          <a:lstStyle/>
          <a:p>
            <a:pPr>
              <a:defRPr sz="1000"/>
            </a:pPr>
            <a:endParaRPr lang="sv-SE"/>
          </a:p>
        </c:txPr>
        <c:crossAx val="2696837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9683712"/>
        <c:scaling>
          <c:orientation val="minMax"/>
          <c:max val="5"/>
          <c:min val="-1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9682176"/>
        <c:crosses val="autoZero"/>
        <c:crossBetween val="between"/>
        <c:majorUnit val="1"/>
        <c:minorUnit val="0.5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28716575785777E-2"/>
          <c:y val="0.16031635992113044"/>
          <c:w val="0.91573510393766056"/>
          <c:h val="0.746722714452768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Sheet1!$A$14</c:f>
              <c:strCache>
                <c:ptCount val="1"/>
                <c:pt idx="0">
                  <c:v>Riket</c:v>
                </c:pt>
              </c:strCache>
            </c:strRef>
          </c:tx>
          <c:spPr>
            <a:ln w="44450">
              <a:solidFill>
                <a:schemeClr val="tx1"/>
              </a:solidFill>
              <a:prstDash val="solid"/>
            </a:ln>
            <a:effectLst>
              <a:outerShdw blurRad="63500" dist="635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Sheet1!$B$14:$DC$14</c:f>
              <c:numCache>
                <c:formatCode>0</c:formatCode>
                <c:ptCount val="106"/>
                <c:pt idx="1">
                  <c:v>-15</c:v>
                </c:pt>
                <c:pt idx="2">
                  <c:v>-6</c:v>
                </c:pt>
                <c:pt idx="3">
                  <c:v>8</c:v>
                </c:pt>
                <c:pt idx="4">
                  <c:v>17.5</c:v>
                </c:pt>
                <c:pt idx="5">
                  <c:v>16.5</c:v>
                </c:pt>
                <c:pt idx="6">
                  <c:v>13.5</c:v>
                </c:pt>
                <c:pt idx="7">
                  <c:v>16</c:v>
                </c:pt>
                <c:pt idx="8">
                  <c:v>14.5</c:v>
                </c:pt>
                <c:pt idx="9">
                  <c:v>10.5</c:v>
                </c:pt>
                <c:pt idx="10">
                  <c:v>12.5</c:v>
                </c:pt>
                <c:pt idx="11">
                  <c:v>8.5</c:v>
                </c:pt>
                <c:pt idx="12">
                  <c:v>4.5</c:v>
                </c:pt>
                <c:pt idx="13">
                  <c:v>15.5</c:v>
                </c:pt>
                <c:pt idx="14">
                  <c:v>29.5</c:v>
                </c:pt>
                <c:pt idx="15">
                  <c:v>40</c:v>
                </c:pt>
                <c:pt idx="16">
                  <c:v>45</c:v>
                </c:pt>
                <c:pt idx="17">
                  <c:v>41.5</c:v>
                </c:pt>
                <c:pt idx="18">
                  <c:v>41.5</c:v>
                </c:pt>
                <c:pt idx="19">
                  <c:v>45</c:v>
                </c:pt>
                <c:pt idx="20">
                  <c:v>48</c:v>
                </c:pt>
                <c:pt idx="21">
                  <c:v>50.5</c:v>
                </c:pt>
                <c:pt idx="22">
                  <c:v>51.5</c:v>
                </c:pt>
                <c:pt idx="23">
                  <c:v>53</c:v>
                </c:pt>
                <c:pt idx="24">
                  <c:v>51</c:v>
                </c:pt>
                <c:pt idx="25">
                  <c:v>48</c:v>
                </c:pt>
                <c:pt idx="26">
                  <c:v>50.5</c:v>
                </c:pt>
                <c:pt idx="27">
                  <c:v>54.5</c:v>
                </c:pt>
                <c:pt idx="28">
                  <c:v>57.5</c:v>
                </c:pt>
                <c:pt idx="29">
                  <c:v>58</c:v>
                </c:pt>
                <c:pt idx="30">
                  <c:v>60</c:v>
                </c:pt>
                <c:pt idx="31">
                  <c:v>63</c:v>
                </c:pt>
                <c:pt idx="32">
                  <c:v>63</c:v>
                </c:pt>
                <c:pt idx="33">
                  <c:v>61.5</c:v>
                </c:pt>
                <c:pt idx="34">
                  <c:v>58</c:v>
                </c:pt>
                <c:pt idx="35">
                  <c:v>55.5</c:v>
                </c:pt>
                <c:pt idx="36">
                  <c:v>56.5</c:v>
                </c:pt>
                <c:pt idx="37">
                  <c:v>62.5</c:v>
                </c:pt>
                <c:pt idx="38">
                  <c:v>67</c:v>
                </c:pt>
                <c:pt idx="39">
                  <c:v>67.5</c:v>
                </c:pt>
                <c:pt idx="40">
                  <c:v>66</c:v>
                </c:pt>
                <c:pt idx="41">
                  <c:v>65.5</c:v>
                </c:pt>
                <c:pt idx="42">
                  <c:v>66.5</c:v>
                </c:pt>
                <c:pt idx="43">
                  <c:v>67</c:v>
                </c:pt>
                <c:pt idx="44">
                  <c:v>69.5</c:v>
                </c:pt>
                <c:pt idx="45">
                  <c:v>68</c:v>
                </c:pt>
                <c:pt idx="46">
                  <c:v>62</c:v>
                </c:pt>
                <c:pt idx="47">
                  <c:v>57</c:v>
                </c:pt>
                <c:pt idx="48">
                  <c:v>48.5</c:v>
                </c:pt>
                <c:pt idx="49">
                  <c:v>46.5</c:v>
                </c:pt>
                <c:pt idx="50">
                  <c:v>55</c:v>
                </c:pt>
                <c:pt idx="51">
                  <c:v>62.5</c:v>
                </c:pt>
                <c:pt idx="52">
                  <c:v>66</c:v>
                </c:pt>
                <c:pt idx="53">
                  <c:v>58</c:v>
                </c:pt>
                <c:pt idx="54">
                  <c:v>43</c:v>
                </c:pt>
                <c:pt idx="55">
                  <c:v>42</c:v>
                </c:pt>
                <c:pt idx="56">
                  <c:v>53</c:v>
                </c:pt>
                <c:pt idx="57">
                  <c:v>57</c:v>
                </c:pt>
                <c:pt idx="58">
                  <c:v>59</c:v>
                </c:pt>
                <c:pt idx="59">
                  <c:v>62.5</c:v>
                </c:pt>
                <c:pt idx="60">
                  <c:v>61</c:v>
                </c:pt>
                <c:pt idx="61">
                  <c:v>59.5</c:v>
                </c:pt>
                <c:pt idx="62">
                  <c:v>63.5</c:v>
                </c:pt>
                <c:pt idx="63">
                  <c:v>67.5</c:v>
                </c:pt>
                <c:pt idx="64">
                  <c:v>68</c:v>
                </c:pt>
                <c:pt idx="65">
                  <c:v>66</c:v>
                </c:pt>
                <c:pt idx="66">
                  <c:v>63</c:v>
                </c:pt>
                <c:pt idx="67">
                  <c:v>60.5</c:v>
                </c:pt>
                <c:pt idx="68">
                  <c:v>54.5</c:v>
                </c:pt>
                <c:pt idx="69">
                  <c:v>50.5</c:v>
                </c:pt>
                <c:pt idx="70">
                  <c:v>30.5</c:v>
                </c:pt>
                <c:pt idx="71">
                  <c:v>3</c:v>
                </c:pt>
                <c:pt idx="72">
                  <c:v>-9</c:v>
                </c:pt>
                <c:pt idx="73">
                  <c:v>-10</c:v>
                </c:pt>
                <c:pt idx="74">
                  <c:v>-1.5</c:v>
                </c:pt>
                <c:pt idx="75">
                  <c:v>5.5</c:v>
                </c:pt>
                <c:pt idx="76">
                  <c:v>9</c:v>
                </c:pt>
                <c:pt idx="77">
                  <c:v>9</c:v>
                </c:pt>
                <c:pt idx="78">
                  <c:v>10</c:v>
                </c:pt>
                <c:pt idx="79">
                  <c:v>19.5</c:v>
                </c:pt>
                <c:pt idx="80">
                  <c:v>29.5</c:v>
                </c:pt>
                <c:pt idx="81">
                  <c:v>27.5</c:v>
                </c:pt>
                <c:pt idx="82">
                  <c:v>17.5</c:v>
                </c:pt>
                <c:pt idx="83">
                  <c:v>11.5</c:v>
                </c:pt>
                <c:pt idx="84">
                  <c:v>5</c:v>
                </c:pt>
                <c:pt idx="85">
                  <c:v>6.5</c:v>
                </c:pt>
                <c:pt idx="86">
                  <c:v>13</c:v>
                </c:pt>
                <c:pt idx="87">
                  <c:v>15.5</c:v>
                </c:pt>
                <c:pt idx="88">
                  <c:v>22.5</c:v>
                </c:pt>
                <c:pt idx="89">
                  <c:v>29.5</c:v>
                </c:pt>
                <c:pt idx="90">
                  <c:v>36</c:v>
                </c:pt>
                <c:pt idx="91">
                  <c:v>39</c:v>
                </c:pt>
                <c:pt idx="92">
                  <c:v>38</c:v>
                </c:pt>
                <c:pt idx="93">
                  <c:v>42</c:v>
                </c:pt>
                <c:pt idx="94">
                  <c:v>44</c:v>
                </c:pt>
                <c:pt idx="95">
                  <c:v>42.5</c:v>
                </c:pt>
                <c:pt idx="96">
                  <c:v>43</c:v>
                </c:pt>
                <c:pt idx="97">
                  <c:v>44</c:v>
                </c:pt>
                <c:pt idx="98">
                  <c:v>46</c:v>
                </c:pt>
                <c:pt idx="99">
                  <c:v>13.5</c:v>
                </c:pt>
                <c:pt idx="100">
                  <c:v>-23</c:v>
                </c:pt>
                <c:pt idx="101">
                  <c:v>-24.5</c:v>
                </c:pt>
                <c:pt idx="102">
                  <c:v>0.5</c:v>
                </c:pt>
                <c:pt idx="103">
                  <c:v>32</c:v>
                </c:pt>
                <c:pt idx="104">
                  <c:v>43</c:v>
                </c:pt>
                <c:pt idx="105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01-4E1F-A863-9C0857CF4484}"/>
            </c:ext>
          </c:extLst>
        </c:ser>
        <c:ser>
          <c:idx val="24"/>
          <c:order val="1"/>
          <c:tx>
            <c:strRef>
              <c:f>Sheet1!$A$15</c:f>
              <c:strCache>
                <c:ptCount val="1"/>
                <c:pt idx="0">
                  <c:v>Norrland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0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3E-49BE-AF5F-280BDCC464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Sheet1!$B$15:$DC$15</c:f>
              <c:numCache>
                <c:formatCode>0</c:formatCode>
                <c:ptCount val="106"/>
                <c:pt idx="1">
                  <c:v>-11</c:v>
                </c:pt>
                <c:pt idx="2">
                  <c:v>-2.5</c:v>
                </c:pt>
                <c:pt idx="3">
                  <c:v>2.5</c:v>
                </c:pt>
                <c:pt idx="4">
                  <c:v>3.5</c:v>
                </c:pt>
                <c:pt idx="5">
                  <c:v>6.5</c:v>
                </c:pt>
                <c:pt idx="6">
                  <c:v>20</c:v>
                </c:pt>
                <c:pt idx="7">
                  <c:v>24</c:v>
                </c:pt>
                <c:pt idx="8">
                  <c:v>11</c:v>
                </c:pt>
                <c:pt idx="9">
                  <c:v>2</c:v>
                </c:pt>
                <c:pt idx="10">
                  <c:v>8</c:v>
                </c:pt>
                <c:pt idx="11">
                  <c:v>6.5</c:v>
                </c:pt>
                <c:pt idx="12">
                  <c:v>4</c:v>
                </c:pt>
                <c:pt idx="13">
                  <c:v>15.5</c:v>
                </c:pt>
                <c:pt idx="14">
                  <c:v>32.5</c:v>
                </c:pt>
                <c:pt idx="15">
                  <c:v>40.5</c:v>
                </c:pt>
                <c:pt idx="16">
                  <c:v>40</c:v>
                </c:pt>
                <c:pt idx="17">
                  <c:v>38</c:v>
                </c:pt>
                <c:pt idx="18">
                  <c:v>36.5</c:v>
                </c:pt>
                <c:pt idx="19">
                  <c:v>41.5</c:v>
                </c:pt>
                <c:pt idx="20">
                  <c:v>46</c:v>
                </c:pt>
                <c:pt idx="21">
                  <c:v>47.5</c:v>
                </c:pt>
                <c:pt idx="22">
                  <c:v>46</c:v>
                </c:pt>
                <c:pt idx="23">
                  <c:v>51</c:v>
                </c:pt>
                <c:pt idx="24">
                  <c:v>52.5</c:v>
                </c:pt>
                <c:pt idx="25">
                  <c:v>48</c:v>
                </c:pt>
                <c:pt idx="26">
                  <c:v>46</c:v>
                </c:pt>
                <c:pt idx="27">
                  <c:v>50</c:v>
                </c:pt>
                <c:pt idx="28">
                  <c:v>52</c:v>
                </c:pt>
                <c:pt idx="29">
                  <c:v>55</c:v>
                </c:pt>
                <c:pt idx="30">
                  <c:v>59</c:v>
                </c:pt>
                <c:pt idx="31">
                  <c:v>56.5</c:v>
                </c:pt>
                <c:pt idx="32">
                  <c:v>59.5</c:v>
                </c:pt>
                <c:pt idx="33">
                  <c:v>64</c:v>
                </c:pt>
                <c:pt idx="34">
                  <c:v>61.5</c:v>
                </c:pt>
                <c:pt idx="35">
                  <c:v>52.5</c:v>
                </c:pt>
                <c:pt idx="36">
                  <c:v>49.5</c:v>
                </c:pt>
                <c:pt idx="37">
                  <c:v>56.5</c:v>
                </c:pt>
                <c:pt idx="38">
                  <c:v>59</c:v>
                </c:pt>
                <c:pt idx="39">
                  <c:v>66.5</c:v>
                </c:pt>
                <c:pt idx="40">
                  <c:v>68.5</c:v>
                </c:pt>
                <c:pt idx="41">
                  <c:v>61</c:v>
                </c:pt>
                <c:pt idx="42">
                  <c:v>65</c:v>
                </c:pt>
                <c:pt idx="43">
                  <c:v>68.5</c:v>
                </c:pt>
                <c:pt idx="44">
                  <c:v>71</c:v>
                </c:pt>
                <c:pt idx="45">
                  <c:v>63.5</c:v>
                </c:pt>
                <c:pt idx="46">
                  <c:v>54.5</c:v>
                </c:pt>
                <c:pt idx="47">
                  <c:v>48.5</c:v>
                </c:pt>
                <c:pt idx="48">
                  <c:v>35</c:v>
                </c:pt>
                <c:pt idx="49">
                  <c:v>36</c:v>
                </c:pt>
                <c:pt idx="50">
                  <c:v>52</c:v>
                </c:pt>
                <c:pt idx="51">
                  <c:v>58.5</c:v>
                </c:pt>
                <c:pt idx="52">
                  <c:v>66.5</c:v>
                </c:pt>
                <c:pt idx="53">
                  <c:v>61</c:v>
                </c:pt>
                <c:pt idx="54">
                  <c:v>40.5</c:v>
                </c:pt>
                <c:pt idx="55">
                  <c:v>46.5</c:v>
                </c:pt>
                <c:pt idx="56">
                  <c:v>56</c:v>
                </c:pt>
                <c:pt idx="57">
                  <c:v>55</c:v>
                </c:pt>
                <c:pt idx="58">
                  <c:v>57</c:v>
                </c:pt>
                <c:pt idx="59">
                  <c:v>62</c:v>
                </c:pt>
                <c:pt idx="60">
                  <c:v>58</c:v>
                </c:pt>
                <c:pt idx="61">
                  <c:v>54.5</c:v>
                </c:pt>
                <c:pt idx="62">
                  <c:v>55</c:v>
                </c:pt>
                <c:pt idx="63">
                  <c:v>59</c:v>
                </c:pt>
                <c:pt idx="64">
                  <c:v>67</c:v>
                </c:pt>
                <c:pt idx="65">
                  <c:v>67</c:v>
                </c:pt>
                <c:pt idx="66">
                  <c:v>64</c:v>
                </c:pt>
                <c:pt idx="67">
                  <c:v>63.5</c:v>
                </c:pt>
                <c:pt idx="68">
                  <c:v>52.5</c:v>
                </c:pt>
                <c:pt idx="69">
                  <c:v>48.5</c:v>
                </c:pt>
                <c:pt idx="70">
                  <c:v>36.5</c:v>
                </c:pt>
                <c:pt idx="71">
                  <c:v>11</c:v>
                </c:pt>
                <c:pt idx="72">
                  <c:v>-4</c:v>
                </c:pt>
                <c:pt idx="73">
                  <c:v>-9.5</c:v>
                </c:pt>
                <c:pt idx="74">
                  <c:v>3</c:v>
                </c:pt>
                <c:pt idx="75">
                  <c:v>4.5</c:v>
                </c:pt>
                <c:pt idx="76">
                  <c:v>6.5</c:v>
                </c:pt>
                <c:pt idx="77">
                  <c:v>10.5</c:v>
                </c:pt>
                <c:pt idx="78">
                  <c:v>11</c:v>
                </c:pt>
                <c:pt idx="79">
                  <c:v>30.5</c:v>
                </c:pt>
                <c:pt idx="80">
                  <c:v>37.5</c:v>
                </c:pt>
                <c:pt idx="81">
                  <c:v>26</c:v>
                </c:pt>
                <c:pt idx="82">
                  <c:v>18.5</c:v>
                </c:pt>
                <c:pt idx="83">
                  <c:v>14</c:v>
                </c:pt>
                <c:pt idx="84">
                  <c:v>12</c:v>
                </c:pt>
                <c:pt idx="85">
                  <c:v>10.5</c:v>
                </c:pt>
                <c:pt idx="86">
                  <c:v>16</c:v>
                </c:pt>
                <c:pt idx="87">
                  <c:v>21.5</c:v>
                </c:pt>
                <c:pt idx="88">
                  <c:v>23</c:v>
                </c:pt>
                <c:pt idx="89">
                  <c:v>27.5</c:v>
                </c:pt>
                <c:pt idx="90">
                  <c:v>37</c:v>
                </c:pt>
                <c:pt idx="91">
                  <c:v>46</c:v>
                </c:pt>
                <c:pt idx="92">
                  <c:v>38</c:v>
                </c:pt>
                <c:pt idx="93">
                  <c:v>35</c:v>
                </c:pt>
                <c:pt idx="94">
                  <c:v>41</c:v>
                </c:pt>
                <c:pt idx="95">
                  <c:v>43</c:v>
                </c:pt>
                <c:pt idx="96">
                  <c:v>40.5</c:v>
                </c:pt>
                <c:pt idx="97">
                  <c:v>37</c:v>
                </c:pt>
                <c:pt idx="98">
                  <c:v>42</c:v>
                </c:pt>
                <c:pt idx="99">
                  <c:v>10.5</c:v>
                </c:pt>
                <c:pt idx="100">
                  <c:v>-23.5</c:v>
                </c:pt>
                <c:pt idx="101">
                  <c:v>-25</c:v>
                </c:pt>
                <c:pt idx="102">
                  <c:v>2.5</c:v>
                </c:pt>
                <c:pt idx="103">
                  <c:v>36</c:v>
                </c:pt>
                <c:pt idx="104">
                  <c:v>39.5</c:v>
                </c:pt>
                <c:pt idx="105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01-4E1F-A863-9C0857CF4484}"/>
            </c:ext>
          </c:extLst>
        </c:ser>
        <c:ser>
          <c:idx val="0"/>
          <c:order val="2"/>
          <c:tx>
            <c:strRef>
              <c:f>Sheet1!$A$16</c:f>
              <c:strCache>
                <c:ptCount val="1"/>
                <c:pt idx="0">
                  <c:v>Svealand utom Sthlm</c:v>
                </c:pt>
              </c:strCache>
            </c:strRef>
          </c:tx>
          <c:spPr>
            <a:ln w="44450">
              <a:solidFill>
                <a:srgbClr val="FFBDBD"/>
              </a:solidFill>
              <a:prstDash val="solid"/>
            </a:ln>
            <a:effectLst>
              <a:outerShdw sx="1000" sy="1000" algn="t" rotWithShape="0">
                <a:prstClr val="black"/>
              </a:outerShdw>
            </a:effectLst>
          </c:spPr>
          <c:marker>
            <c:symbol val="none"/>
          </c:marker>
          <c:dLbls>
            <c:dLbl>
              <c:idx val="10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3E-49BE-AF5F-280BDCC464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Sheet1!$B$16:$DC$16</c:f>
              <c:numCache>
                <c:formatCode>0</c:formatCode>
                <c:ptCount val="106"/>
                <c:pt idx="1">
                  <c:v>-12</c:v>
                </c:pt>
                <c:pt idx="2">
                  <c:v>-4</c:v>
                </c:pt>
                <c:pt idx="3">
                  <c:v>11</c:v>
                </c:pt>
                <c:pt idx="4">
                  <c:v>20</c:v>
                </c:pt>
                <c:pt idx="5">
                  <c:v>16</c:v>
                </c:pt>
                <c:pt idx="6">
                  <c:v>12.5</c:v>
                </c:pt>
                <c:pt idx="7">
                  <c:v>15</c:v>
                </c:pt>
                <c:pt idx="8">
                  <c:v>17.5</c:v>
                </c:pt>
                <c:pt idx="9">
                  <c:v>13.5</c:v>
                </c:pt>
                <c:pt idx="10">
                  <c:v>14.5</c:v>
                </c:pt>
                <c:pt idx="11">
                  <c:v>13.5</c:v>
                </c:pt>
                <c:pt idx="12">
                  <c:v>4</c:v>
                </c:pt>
                <c:pt idx="13">
                  <c:v>11</c:v>
                </c:pt>
                <c:pt idx="14">
                  <c:v>26.5</c:v>
                </c:pt>
                <c:pt idx="15">
                  <c:v>36</c:v>
                </c:pt>
                <c:pt idx="16">
                  <c:v>45.5</c:v>
                </c:pt>
                <c:pt idx="17">
                  <c:v>44</c:v>
                </c:pt>
                <c:pt idx="18">
                  <c:v>39</c:v>
                </c:pt>
                <c:pt idx="19">
                  <c:v>39.5</c:v>
                </c:pt>
                <c:pt idx="20">
                  <c:v>48</c:v>
                </c:pt>
                <c:pt idx="21">
                  <c:v>52.5</c:v>
                </c:pt>
                <c:pt idx="22">
                  <c:v>51</c:v>
                </c:pt>
                <c:pt idx="23">
                  <c:v>52.5</c:v>
                </c:pt>
                <c:pt idx="24">
                  <c:v>47.5</c:v>
                </c:pt>
                <c:pt idx="25">
                  <c:v>45</c:v>
                </c:pt>
                <c:pt idx="26">
                  <c:v>49</c:v>
                </c:pt>
                <c:pt idx="27">
                  <c:v>53</c:v>
                </c:pt>
                <c:pt idx="28">
                  <c:v>60.5</c:v>
                </c:pt>
                <c:pt idx="29">
                  <c:v>63</c:v>
                </c:pt>
                <c:pt idx="30">
                  <c:v>61.5</c:v>
                </c:pt>
                <c:pt idx="31">
                  <c:v>66</c:v>
                </c:pt>
                <c:pt idx="32">
                  <c:v>63.5</c:v>
                </c:pt>
                <c:pt idx="33">
                  <c:v>60</c:v>
                </c:pt>
                <c:pt idx="34">
                  <c:v>57.5</c:v>
                </c:pt>
                <c:pt idx="35">
                  <c:v>56</c:v>
                </c:pt>
                <c:pt idx="36">
                  <c:v>56.5</c:v>
                </c:pt>
                <c:pt idx="37">
                  <c:v>63</c:v>
                </c:pt>
                <c:pt idx="38">
                  <c:v>70.5</c:v>
                </c:pt>
                <c:pt idx="39">
                  <c:v>71</c:v>
                </c:pt>
                <c:pt idx="40">
                  <c:v>69.5</c:v>
                </c:pt>
                <c:pt idx="41">
                  <c:v>65.5</c:v>
                </c:pt>
                <c:pt idx="42">
                  <c:v>63.5</c:v>
                </c:pt>
                <c:pt idx="43">
                  <c:v>62</c:v>
                </c:pt>
                <c:pt idx="44">
                  <c:v>71.5</c:v>
                </c:pt>
                <c:pt idx="45">
                  <c:v>73.5</c:v>
                </c:pt>
                <c:pt idx="46">
                  <c:v>65</c:v>
                </c:pt>
                <c:pt idx="47">
                  <c:v>63</c:v>
                </c:pt>
                <c:pt idx="48">
                  <c:v>54.5</c:v>
                </c:pt>
                <c:pt idx="49">
                  <c:v>49.5</c:v>
                </c:pt>
                <c:pt idx="50">
                  <c:v>55</c:v>
                </c:pt>
                <c:pt idx="51">
                  <c:v>58</c:v>
                </c:pt>
                <c:pt idx="52">
                  <c:v>60</c:v>
                </c:pt>
                <c:pt idx="53">
                  <c:v>61.5</c:v>
                </c:pt>
                <c:pt idx="54">
                  <c:v>46</c:v>
                </c:pt>
                <c:pt idx="55">
                  <c:v>41</c:v>
                </c:pt>
                <c:pt idx="56">
                  <c:v>56.5</c:v>
                </c:pt>
                <c:pt idx="57">
                  <c:v>62</c:v>
                </c:pt>
                <c:pt idx="58">
                  <c:v>61</c:v>
                </c:pt>
                <c:pt idx="59">
                  <c:v>57.5</c:v>
                </c:pt>
                <c:pt idx="60">
                  <c:v>55.5</c:v>
                </c:pt>
                <c:pt idx="61">
                  <c:v>59.5</c:v>
                </c:pt>
                <c:pt idx="62">
                  <c:v>66</c:v>
                </c:pt>
                <c:pt idx="63">
                  <c:v>68.5</c:v>
                </c:pt>
                <c:pt idx="64">
                  <c:v>69.5</c:v>
                </c:pt>
                <c:pt idx="65">
                  <c:v>70</c:v>
                </c:pt>
                <c:pt idx="66">
                  <c:v>60</c:v>
                </c:pt>
                <c:pt idx="67">
                  <c:v>58.5</c:v>
                </c:pt>
                <c:pt idx="68">
                  <c:v>58</c:v>
                </c:pt>
                <c:pt idx="69">
                  <c:v>54.5</c:v>
                </c:pt>
                <c:pt idx="70">
                  <c:v>38</c:v>
                </c:pt>
                <c:pt idx="71">
                  <c:v>14</c:v>
                </c:pt>
                <c:pt idx="72">
                  <c:v>-5.5</c:v>
                </c:pt>
                <c:pt idx="73">
                  <c:v>-15</c:v>
                </c:pt>
                <c:pt idx="74">
                  <c:v>-5</c:v>
                </c:pt>
                <c:pt idx="75">
                  <c:v>1.5</c:v>
                </c:pt>
                <c:pt idx="76">
                  <c:v>10.5</c:v>
                </c:pt>
                <c:pt idx="77">
                  <c:v>9.5</c:v>
                </c:pt>
                <c:pt idx="78">
                  <c:v>8</c:v>
                </c:pt>
                <c:pt idx="79">
                  <c:v>22.5</c:v>
                </c:pt>
                <c:pt idx="80">
                  <c:v>31.5</c:v>
                </c:pt>
                <c:pt idx="81">
                  <c:v>20</c:v>
                </c:pt>
                <c:pt idx="82">
                  <c:v>14</c:v>
                </c:pt>
                <c:pt idx="83">
                  <c:v>22.5</c:v>
                </c:pt>
                <c:pt idx="84">
                  <c:v>9</c:v>
                </c:pt>
                <c:pt idx="85">
                  <c:v>8.5</c:v>
                </c:pt>
                <c:pt idx="86">
                  <c:v>17.5</c:v>
                </c:pt>
                <c:pt idx="87">
                  <c:v>12.5</c:v>
                </c:pt>
                <c:pt idx="88">
                  <c:v>23</c:v>
                </c:pt>
                <c:pt idx="89">
                  <c:v>30.5</c:v>
                </c:pt>
                <c:pt idx="90">
                  <c:v>38</c:v>
                </c:pt>
                <c:pt idx="91">
                  <c:v>36</c:v>
                </c:pt>
                <c:pt idx="92">
                  <c:v>30</c:v>
                </c:pt>
                <c:pt idx="93">
                  <c:v>36</c:v>
                </c:pt>
                <c:pt idx="94">
                  <c:v>37.5</c:v>
                </c:pt>
                <c:pt idx="95">
                  <c:v>34.5</c:v>
                </c:pt>
                <c:pt idx="96">
                  <c:v>39</c:v>
                </c:pt>
                <c:pt idx="97">
                  <c:v>49.5</c:v>
                </c:pt>
                <c:pt idx="98">
                  <c:v>50.5</c:v>
                </c:pt>
                <c:pt idx="99">
                  <c:v>16.5</c:v>
                </c:pt>
                <c:pt idx="100">
                  <c:v>-23</c:v>
                </c:pt>
                <c:pt idx="101">
                  <c:v>-25.5</c:v>
                </c:pt>
                <c:pt idx="102">
                  <c:v>1.5</c:v>
                </c:pt>
                <c:pt idx="103">
                  <c:v>30</c:v>
                </c:pt>
                <c:pt idx="104">
                  <c:v>38</c:v>
                </c:pt>
                <c:pt idx="105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01-4E1F-A863-9C0857CF4484}"/>
            </c:ext>
          </c:extLst>
        </c:ser>
        <c:ser>
          <c:idx val="2"/>
          <c:order val="3"/>
          <c:tx>
            <c:strRef>
              <c:f>Sheet1!$A$17</c:f>
              <c:strCache>
                <c:ptCount val="1"/>
                <c:pt idx="0">
                  <c:v>Stockholm</c:v>
                </c:pt>
              </c:strCache>
            </c:strRef>
          </c:tx>
          <c:spPr>
            <a:ln w="4445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10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3E-49BE-AF5F-280BDCC464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Sheet1!$B$17:$DC$17</c:f>
              <c:numCache>
                <c:formatCode>0</c:formatCode>
                <c:ptCount val="106"/>
                <c:pt idx="1">
                  <c:v>-3.5</c:v>
                </c:pt>
                <c:pt idx="2">
                  <c:v>4</c:v>
                </c:pt>
                <c:pt idx="3">
                  <c:v>15.5</c:v>
                </c:pt>
                <c:pt idx="4">
                  <c:v>29</c:v>
                </c:pt>
                <c:pt idx="5">
                  <c:v>30.5</c:v>
                </c:pt>
                <c:pt idx="6">
                  <c:v>25.5</c:v>
                </c:pt>
                <c:pt idx="7">
                  <c:v>29</c:v>
                </c:pt>
                <c:pt idx="8">
                  <c:v>32</c:v>
                </c:pt>
                <c:pt idx="9">
                  <c:v>28.5</c:v>
                </c:pt>
                <c:pt idx="10">
                  <c:v>23</c:v>
                </c:pt>
                <c:pt idx="11">
                  <c:v>18</c:v>
                </c:pt>
                <c:pt idx="12">
                  <c:v>18.5</c:v>
                </c:pt>
                <c:pt idx="13">
                  <c:v>27.5</c:v>
                </c:pt>
                <c:pt idx="14">
                  <c:v>40.5</c:v>
                </c:pt>
                <c:pt idx="15">
                  <c:v>54.5</c:v>
                </c:pt>
                <c:pt idx="16">
                  <c:v>62.5</c:v>
                </c:pt>
                <c:pt idx="17">
                  <c:v>56.5</c:v>
                </c:pt>
                <c:pt idx="18">
                  <c:v>54.5</c:v>
                </c:pt>
                <c:pt idx="19">
                  <c:v>58.5</c:v>
                </c:pt>
                <c:pt idx="20">
                  <c:v>58.5</c:v>
                </c:pt>
                <c:pt idx="21">
                  <c:v>61.5</c:v>
                </c:pt>
                <c:pt idx="22">
                  <c:v>67.5</c:v>
                </c:pt>
                <c:pt idx="23">
                  <c:v>68.5</c:v>
                </c:pt>
                <c:pt idx="24">
                  <c:v>65.5</c:v>
                </c:pt>
                <c:pt idx="25">
                  <c:v>64</c:v>
                </c:pt>
                <c:pt idx="26">
                  <c:v>68.5</c:v>
                </c:pt>
                <c:pt idx="27">
                  <c:v>68.5</c:v>
                </c:pt>
                <c:pt idx="28">
                  <c:v>68.5</c:v>
                </c:pt>
                <c:pt idx="29">
                  <c:v>69</c:v>
                </c:pt>
                <c:pt idx="30">
                  <c:v>70</c:v>
                </c:pt>
                <c:pt idx="31">
                  <c:v>71.5</c:v>
                </c:pt>
                <c:pt idx="32">
                  <c:v>71.5</c:v>
                </c:pt>
                <c:pt idx="33">
                  <c:v>71.5</c:v>
                </c:pt>
                <c:pt idx="34">
                  <c:v>70</c:v>
                </c:pt>
                <c:pt idx="35">
                  <c:v>65.5</c:v>
                </c:pt>
                <c:pt idx="36">
                  <c:v>65.5</c:v>
                </c:pt>
                <c:pt idx="37">
                  <c:v>75.5</c:v>
                </c:pt>
                <c:pt idx="38">
                  <c:v>78.5</c:v>
                </c:pt>
                <c:pt idx="39">
                  <c:v>79</c:v>
                </c:pt>
                <c:pt idx="40">
                  <c:v>74.5</c:v>
                </c:pt>
                <c:pt idx="41">
                  <c:v>72.5</c:v>
                </c:pt>
                <c:pt idx="42">
                  <c:v>72.5</c:v>
                </c:pt>
                <c:pt idx="43">
                  <c:v>72.5</c:v>
                </c:pt>
                <c:pt idx="44">
                  <c:v>75.5</c:v>
                </c:pt>
                <c:pt idx="45">
                  <c:v>74.5</c:v>
                </c:pt>
                <c:pt idx="46">
                  <c:v>68.5</c:v>
                </c:pt>
                <c:pt idx="47">
                  <c:v>62</c:v>
                </c:pt>
                <c:pt idx="48">
                  <c:v>54.5</c:v>
                </c:pt>
                <c:pt idx="49">
                  <c:v>49.5</c:v>
                </c:pt>
                <c:pt idx="50">
                  <c:v>57.5</c:v>
                </c:pt>
                <c:pt idx="51">
                  <c:v>68.5</c:v>
                </c:pt>
                <c:pt idx="52">
                  <c:v>69.5</c:v>
                </c:pt>
                <c:pt idx="53">
                  <c:v>50</c:v>
                </c:pt>
                <c:pt idx="54">
                  <c:v>33.5</c:v>
                </c:pt>
                <c:pt idx="55">
                  <c:v>35.5</c:v>
                </c:pt>
                <c:pt idx="56">
                  <c:v>50</c:v>
                </c:pt>
                <c:pt idx="57">
                  <c:v>57</c:v>
                </c:pt>
                <c:pt idx="58">
                  <c:v>58</c:v>
                </c:pt>
                <c:pt idx="59">
                  <c:v>60.5</c:v>
                </c:pt>
                <c:pt idx="60">
                  <c:v>63</c:v>
                </c:pt>
                <c:pt idx="61">
                  <c:v>62.5</c:v>
                </c:pt>
                <c:pt idx="62">
                  <c:v>62</c:v>
                </c:pt>
                <c:pt idx="63">
                  <c:v>67</c:v>
                </c:pt>
                <c:pt idx="64">
                  <c:v>70.5</c:v>
                </c:pt>
                <c:pt idx="65">
                  <c:v>65.5</c:v>
                </c:pt>
                <c:pt idx="66">
                  <c:v>61.5</c:v>
                </c:pt>
                <c:pt idx="67">
                  <c:v>59</c:v>
                </c:pt>
                <c:pt idx="68">
                  <c:v>52.5</c:v>
                </c:pt>
                <c:pt idx="69">
                  <c:v>47</c:v>
                </c:pt>
                <c:pt idx="70">
                  <c:v>17.5</c:v>
                </c:pt>
                <c:pt idx="71">
                  <c:v>-24</c:v>
                </c:pt>
                <c:pt idx="72">
                  <c:v>-31</c:v>
                </c:pt>
                <c:pt idx="73">
                  <c:v>-21</c:v>
                </c:pt>
                <c:pt idx="74">
                  <c:v>-17</c:v>
                </c:pt>
                <c:pt idx="75">
                  <c:v>-3.5</c:v>
                </c:pt>
                <c:pt idx="76">
                  <c:v>0.5</c:v>
                </c:pt>
                <c:pt idx="77">
                  <c:v>-6.5</c:v>
                </c:pt>
                <c:pt idx="78">
                  <c:v>-5.5</c:v>
                </c:pt>
                <c:pt idx="79">
                  <c:v>4.5</c:v>
                </c:pt>
                <c:pt idx="80">
                  <c:v>22</c:v>
                </c:pt>
                <c:pt idx="81">
                  <c:v>19</c:v>
                </c:pt>
                <c:pt idx="82">
                  <c:v>-4</c:v>
                </c:pt>
                <c:pt idx="83">
                  <c:v>-8</c:v>
                </c:pt>
                <c:pt idx="84">
                  <c:v>-4</c:v>
                </c:pt>
                <c:pt idx="85">
                  <c:v>-1</c:v>
                </c:pt>
                <c:pt idx="86">
                  <c:v>5</c:v>
                </c:pt>
                <c:pt idx="87">
                  <c:v>3</c:v>
                </c:pt>
                <c:pt idx="88">
                  <c:v>9.5</c:v>
                </c:pt>
                <c:pt idx="89">
                  <c:v>22.5</c:v>
                </c:pt>
                <c:pt idx="90">
                  <c:v>26</c:v>
                </c:pt>
                <c:pt idx="91">
                  <c:v>28.5</c:v>
                </c:pt>
                <c:pt idx="92">
                  <c:v>32</c:v>
                </c:pt>
                <c:pt idx="93">
                  <c:v>41.5</c:v>
                </c:pt>
                <c:pt idx="94">
                  <c:v>41</c:v>
                </c:pt>
                <c:pt idx="95">
                  <c:v>41</c:v>
                </c:pt>
                <c:pt idx="96">
                  <c:v>46.5</c:v>
                </c:pt>
                <c:pt idx="97">
                  <c:v>47.5</c:v>
                </c:pt>
                <c:pt idx="98">
                  <c:v>48.5</c:v>
                </c:pt>
                <c:pt idx="99">
                  <c:v>11</c:v>
                </c:pt>
                <c:pt idx="100">
                  <c:v>-25</c:v>
                </c:pt>
                <c:pt idx="101">
                  <c:v>-26.5</c:v>
                </c:pt>
                <c:pt idx="102">
                  <c:v>-5.5</c:v>
                </c:pt>
                <c:pt idx="103">
                  <c:v>30.5</c:v>
                </c:pt>
                <c:pt idx="104">
                  <c:v>43.5</c:v>
                </c:pt>
                <c:pt idx="105">
                  <c:v>46.5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A01-4E1F-A863-9C0857CF4484}"/>
            </c:ext>
          </c:extLst>
        </c:ser>
        <c:ser>
          <c:idx val="3"/>
          <c:order val="4"/>
          <c:tx>
            <c:strRef>
              <c:f>Sheet1!$A$18</c:f>
              <c:strCache>
                <c:ptCount val="1"/>
                <c:pt idx="0">
                  <c:v>Västra Götaland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10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3E-49BE-AF5F-280BDCC464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Sheet1!$B$18:$DC$18</c:f>
              <c:numCache>
                <c:formatCode>0</c:formatCode>
                <c:ptCount val="106"/>
                <c:pt idx="1">
                  <c:v>-18.5</c:v>
                </c:pt>
                <c:pt idx="2">
                  <c:v>-15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11.5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13.5</c:v>
                </c:pt>
                <c:pt idx="11">
                  <c:v>9.5</c:v>
                </c:pt>
                <c:pt idx="12">
                  <c:v>4</c:v>
                </c:pt>
                <c:pt idx="13">
                  <c:v>18</c:v>
                </c:pt>
                <c:pt idx="14">
                  <c:v>35.5</c:v>
                </c:pt>
                <c:pt idx="15">
                  <c:v>45.5</c:v>
                </c:pt>
                <c:pt idx="16">
                  <c:v>47</c:v>
                </c:pt>
                <c:pt idx="17">
                  <c:v>43</c:v>
                </c:pt>
                <c:pt idx="18">
                  <c:v>43.5</c:v>
                </c:pt>
                <c:pt idx="19">
                  <c:v>50.5</c:v>
                </c:pt>
                <c:pt idx="20">
                  <c:v>52</c:v>
                </c:pt>
                <c:pt idx="21">
                  <c:v>50.5</c:v>
                </c:pt>
                <c:pt idx="22">
                  <c:v>53</c:v>
                </c:pt>
                <c:pt idx="23">
                  <c:v>56.5</c:v>
                </c:pt>
                <c:pt idx="24">
                  <c:v>56.5</c:v>
                </c:pt>
                <c:pt idx="25">
                  <c:v>49</c:v>
                </c:pt>
                <c:pt idx="26">
                  <c:v>49.5</c:v>
                </c:pt>
                <c:pt idx="27">
                  <c:v>53</c:v>
                </c:pt>
                <c:pt idx="28">
                  <c:v>53.5</c:v>
                </c:pt>
                <c:pt idx="29">
                  <c:v>57</c:v>
                </c:pt>
                <c:pt idx="30">
                  <c:v>59</c:v>
                </c:pt>
                <c:pt idx="31">
                  <c:v>62.5</c:v>
                </c:pt>
                <c:pt idx="32">
                  <c:v>67.5</c:v>
                </c:pt>
                <c:pt idx="33">
                  <c:v>63</c:v>
                </c:pt>
                <c:pt idx="34">
                  <c:v>57</c:v>
                </c:pt>
                <c:pt idx="35">
                  <c:v>57.5</c:v>
                </c:pt>
                <c:pt idx="36">
                  <c:v>57.5</c:v>
                </c:pt>
                <c:pt idx="37">
                  <c:v>62</c:v>
                </c:pt>
                <c:pt idx="38">
                  <c:v>66</c:v>
                </c:pt>
                <c:pt idx="39">
                  <c:v>64</c:v>
                </c:pt>
                <c:pt idx="40">
                  <c:v>65</c:v>
                </c:pt>
                <c:pt idx="41">
                  <c:v>64</c:v>
                </c:pt>
                <c:pt idx="42">
                  <c:v>66</c:v>
                </c:pt>
                <c:pt idx="43">
                  <c:v>72</c:v>
                </c:pt>
                <c:pt idx="44">
                  <c:v>71</c:v>
                </c:pt>
                <c:pt idx="45">
                  <c:v>70</c:v>
                </c:pt>
                <c:pt idx="46">
                  <c:v>66</c:v>
                </c:pt>
                <c:pt idx="47">
                  <c:v>60.5</c:v>
                </c:pt>
                <c:pt idx="48">
                  <c:v>54</c:v>
                </c:pt>
                <c:pt idx="49">
                  <c:v>50</c:v>
                </c:pt>
                <c:pt idx="50">
                  <c:v>58.5</c:v>
                </c:pt>
                <c:pt idx="51">
                  <c:v>69.5</c:v>
                </c:pt>
                <c:pt idx="52">
                  <c:v>71</c:v>
                </c:pt>
                <c:pt idx="53">
                  <c:v>60</c:v>
                </c:pt>
                <c:pt idx="54">
                  <c:v>46.5</c:v>
                </c:pt>
                <c:pt idx="55">
                  <c:v>42.5</c:v>
                </c:pt>
                <c:pt idx="56">
                  <c:v>50</c:v>
                </c:pt>
                <c:pt idx="57">
                  <c:v>54.5</c:v>
                </c:pt>
                <c:pt idx="58">
                  <c:v>58</c:v>
                </c:pt>
                <c:pt idx="59">
                  <c:v>66.5</c:v>
                </c:pt>
                <c:pt idx="60">
                  <c:v>66</c:v>
                </c:pt>
                <c:pt idx="61">
                  <c:v>60</c:v>
                </c:pt>
                <c:pt idx="62">
                  <c:v>64.5</c:v>
                </c:pt>
                <c:pt idx="63">
                  <c:v>71</c:v>
                </c:pt>
                <c:pt idx="64">
                  <c:v>65.5</c:v>
                </c:pt>
                <c:pt idx="65">
                  <c:v>65.5</c:v>
                </c:pt>
                <c:pt idx="66">
                  <c:v>67.5</c:v>
                </c:pt>
                <c:pt idx="67">
                  <c:v>64.5</c:v>
                </c:pt>
                <c:pt idx="68">
                  <c:v>57.5</c:v>
                </c:pt>
                <c:pt idx="69">
                  <c:v>50.5</c:v>
                </c:pt>
                <c:pt idx="70">
                  <c:v>28</c:v>
                </c:pt>
                <c:pt idx="71">
                  <c:v>5</c:v>
                </c:pt>
                <c:pt idx="72">
                  <c:v>0</c:v>
                </c:pt>
                <c:pt idx="73">
                  <c:v>-1.5</c:v>
                </c:pt>
                <c:pt idx="74">
                  <c:v>5</c:v>
                </c:pt>
                <c:pt idx="75">
                  <c:v>12</c:v>
                </c:pt>
                <c:pt idx="76">
                  <c:v>12.5</c:v>
                </c:pt>
                <c:pt idx="77">
                  <c:v>13.5</c:v>
                </c:pt>
                <c:pt idx="78">
                  <c:v>17</c:v>
                </c:pt>
                <c:pt idx="79">
                  <c:v>19.5</c:v>
                </c:pt>
                <c:pt idx="80">
                  <c:v>23.5</c:v>
                </c:pt>
                <c:pt idx="81">
                  <c:v>29.5</c:v>
                </c:pt>
                <c:pt idx="82">
                  <c:v>23</c:v>
                </c:pt>
                <c:pt idx="83">
                  <c:v>9.5</c:v>
                </c:pt>
                <c:pt idx="84">
                  <c:v>4</c:v>
                </c:pt>
                <c:pt idx="85">
                  <c:v>5</c:v>
                </c:pt>
                <c:pt idx="86">
                  <c:v>6.5</c:v>
                </c:pt>
                <c:pt idx="87">
                  <c:v>12</c:v>
                </c:pt>
                <c:pt idx="88">
                  <c:v>21.5</c:v>
                </c:pt>
                <c:pt idx="89">
                  <c:v>28.5</c:v>
                </c:pt>
                <c:pt idx="90">
                  <c:v>33.5</c:v>
                </c:pt>
                <c:pt idx="91">
                  <c:v>36.5</c:v>
                </c:pt>
                <c:pt idx="92">
                  <c:v>42.5</c:v>
                </c:pt>
                <c:pt idx="93">
                  <c:v>44.5</c:v>
                </c:pt>
                <c:pt idx="94">
                  <c:v>39.5</c:v>
                </c:pt>
                <c:pt idx="95">
                  <c:v>38.5</c:v>
                </c:pt>
                <c:pt idx="96">
                  <c:v>38</c:v>
                </c:pt>
                <c:pt idx="97">
                  <c:v>39.5</c:v>
                </c:pt>
                <c:pt idx="98">
                  <c:v>45.5</c:v>
                </c:pt>
                <c:pt idx="99">
                  <c:v>10.5</c:v>
                </c:pt>
                <c:pt idx="100">
                  <c:v>-27.5</c:v>
                </c:pt>
                <c:pt idx="101">
                  <c:v>-23.5</c:v>
                </c:pt>
                <c:pt idx="102">
                  <c:v>6</c:v>
                </c:pt>
                <c:pt idx="103">
                  <c:v>36.5</c:v>
                </c:pt>
                <c:pt idx="104">
                  <c:v>50</c:v>
                </c:pt>
                <c:pt idx="105">
                  <c:v>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A01-4E1F-A863-9C0857CF4484}"/>
            </c:ext>
          </c:extLst>
        </c:ser>
        <c:ser>
          <c:idx val="4"/>
          <c:order val="5"/>
          <c:tx>
            <c:strRef>
              <c:f>Sheet1!$A$19</c:f>
              <c:strCache>
                <c:ptCount val="1"/>
                <c:pt idx="0">
                  <c:v>Östra Götaland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10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3E-49BE-AF5F-280BDCC464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Sheet1!$B$19:$DC$19</c:f>
              <c:numCache>
                <c:formatCode>0</c:formatCode>
                <c:ptCount val="106"/>
                <c:pt idx="1">
                  <c:v>-22</c:v>
                </c:pt>
                <c:pt idx="2">
                  <c:v>-2.5</c:v>
                </c:pt>
                <c:pt idx="3">
                  <c:v>4</c:v>
                </c:pt>
                <c:pt idx="4">
                  <c:v>16.5</c:v>
                </c:pt>
                <c:pt idx="5">
                  <c:v>14.5</c:v>
                </c:pt>
                <c:pt idx="6">
                  <c:v>5</c:v>
                </c:pt>
                <c:pt idx="7">
                  <c:v>11.5</c:v>
                </c:pt>
                <c:pt idx="8">
                  <c:v>5.5</c:v>
                </c:pt>
                <c:pt idx="9">
                  <c:v>2</c:v>
                </c:pt>
                <c:pt idx="10">
                  <c:v>5</c:v>
                </c:pt>
                <c:pt idx="11">
                  <c:v>-0.5</c:v>
                </c:pt>
                <c:pt idx="12">
                  <c:v>0.5</c:v>
                </c:pt>
                <c:pt idx="13">
                  <c:v>12</c:v>
                </c:pt>
                <c:pt idx="14">
                  <c:v>25.5</c:v>
                </c:pt>
                <c:pt idx="15">
                  <c:v>37</c:v>
                </c:pt>
                <c:pt idx="16">
                  <c:v>35</c:v>
                </c:pt>
                <c:pt idx="17">
                  <c:v>29.5</c:v>
                </c:pt>
                <c:pt idx="18">
                  <c:v>29.5</c:v>
                </c:pt>
                <c:pt idx="19">
                  <c:v>35.5</c:v>
                </c:pt>
                <c:pt idx="20">
                  <c:v>42.5</c:v>
                </c:pt>
                <c:pt idx="21">
                  <c:v>44.5</c:v>
                </c:pt>
                <c:pt idx="22">
                  <c:v>44</c:v>
                </c:pt>
                <c:pt idx="23">
                  <c:v>44.5</c:v>
                </c:pt>
                <c:pt idx="24">
                  <c:v>50</c:v>
                </c:pt>
                <c:pt idx="25">
                  <c:v>49.5</c:v>
                </c:pt>
                <c:pt idx="26">
                  <c:v>47.5</c:v>
                </c:pt>
                <c:pt idx="27">
                  <c:v>51.5</c:v>
                </c:pt>
                <c:pt idx="28">
                  <c:v>48.5</c:v>
                </c:pt>
                <c:pt idx="29">
                  <c:v>47.5</c:v>
                </c:pt>
                <c:pt idx="30">
                  <c:v>61.5</c:v>
                </c:pt>
                <c:pt idx="31">
                  <c:v>66</c:v>
                </c:pt>
                <c:pt idx="32">
                  <c:v>61</c:v>
                </c:pt>
                <c:pt idx="33">
                  <c:v>56.5</c:v>
                </c:pt>
                <c:pt idx="34">
                  <c:v>52</c:v>
                </c:pt>
                <c:pt idx="35">
                  <c:v>50</c:v>
                </c:pt>
                <c:pt idx="36">
                  <c:v>56.5</c:v>
                </c:pt>
                <c:pt idx="37">
                  <c:v>61.5</c:v>
                </c:pt>
                <c:pt idx="38">
                  <c:v>59</c:v>
                </c:pt>
                <c:pt idx="39">
                  <c:v>59.5</c:v>
                </c:pt>
                <c:pt idx="40">
                  <c:v>64.5</c:v>
                </c:pt>
                <c:pt idx="41">
                  <c:v>64.5</c:v>
                </c:pt>
                <c:pt idx="42">
                  <c:v>64</c:v>
                </c:pt>
                <c:pt idx="43">
                  <c:v>64</c:v>
                </c:pt>
                <c:pt idx="44">
                  <c:v>61.5</c:v>
                </c:pt>
                <c:pt idx="45">
                  <c:v>62</c:v>
                </c:pt>
                <c:pt idx="46">
                  <c:v>56</c:v>
                </c:pt>
                <c:pt idx="47">
                  <c:v>49</c:v>
                </c:pt>
                <c:pt idx="48">
                  <c:v>43.5</c:v>
                </c:pt>
                <c:pt idx="49">
                  <c:v>47.5</c:v>
                </c:pt>
                <c:pt idx="50">
                  <c:v>56</c:v>
                </c:pt>
                <c:pt idx="51">
                  <c:v>59</c:v>
                </c:pt>
                <c:pt idx="52">
                  <c:v>63</c:v>
                </c:pt>
                <c:pt idx="53">
                  <c:v>61.5</c:v>
                </c:pt>
                <c:pt idx="54">
                  <c:v>47</c:v>
                </c:pt>
                <c:pt idx="55">
                  <c:v>44</c:v>
                </c:pt>
                <c:pt idx="56">
                  <c:v>54.5</c:v>
                </c:pt>
                <c:pt idx="57">
                  <c:v>56.5</c:v>
                </c:pt>
                <c:pt idx="58">
                  <c:v>61.5</c:v>
                </c:pt>
                <c:pt idx="59">
                  <c:v>69</c:v>
                </c:pt>
                <c:pt idx="60">
                  <c:v>59</c:v>
                </c:pt>
                <c:pt idx="61">
                  <c:v>53</c:v>
                </c:pt>
                <c:pt idx="62">
                  <c:v>62.5</c:v>
                </c:pt>
                <c:pt idx="63">
                  <c:v>65.5</c:v>
                </c:pt>
                <c:pt idx="64">
                  <c:v>68.5</c:v>
                </c:pt>
                <c:pt idx="65">
                  <c:v>72</c:v>
                </c:pt>
                <c:pt idx="66">
                  <c:v>69</c:v>
                </c:pt>
                <c:pt idx="67">
                  <c:v>61</c:v>
                </c:pt>
                <c:pt idx="68">
                  <c:v>59</c:v>
                </c:pt>
                <c:pt idx="69">
                  <c:v>53.5</c:v>
                </c:pt>
                <c:pt idx="70">
                  <c:v>29.5</c:v>
                </c:pt>
                <c:pt idx="71">
                  <c:v>4.5</c:v>
                </c:pt>
                <c:pt idx="72">
                  <c:v>-11.5</c:v>
                </c:pt>
                <c:pt idx="73">
                  <c:v>-6</c:v>
                </c:pt>
                <c:pt idx="74">
                  <c:v>10</c:v>
                </c:pt>
                <c:pt idx="75">
                  <c:v>3</c:v>
                </c:pt>
                <c:pt idx="76">
                  <c:v>3</c:v>
                </c:pt>
                <c:pt idx="77">
                  <c:v>9.5</c:v>
                </c:pt>
                <c:pt idx="78">
                  <c:v>11.5</c:v>
                </c:pt>
                <c:pt idx="79">
                  <c:v>22</c:v>
                </c:pt>
                <c:pt idx="80">
                  <c:v>31.5</c:v>
                </c:pt>
                <c:pt idx="81">
                  <c:v>33</c:v>
                </c:pt>
                <c:pt idx="82">
                  <c:v>26</c:v>
                </c:pt>
                <c:pt idx="83">
                  <c:v>20</c:v>
                </c:pt>
                <c:pt idx="84">
                  <c:v>11</c:v>
                </c:pt>
                <c:pt idx="85">
                  <c:v>7.5</c:v>
                </c:pt>
                <c:pt idx="86">
                  <c:v>14.5</c:v>
                </c:pt>
                <c:pt idx="87">
                  <c:v>27</c:v>
                </c:pt>
                <c:pt idx="88">
                  <c:v>33.5</c:v>
                </c:pt>
                <c:pt idx="89">
                  <c:v>34</c:v>
                </c:pt>
                <c:pt idx="90">
                  <c:v>40.5</c:v>
                </c:pt>
                <c:pt idx="91">
                  <c:v>42.5</c:v>
                </c:pt>
                <c:pt idx="92">
                  <c:v>42</c:v>
                </c:pt>
                <c:pt idx="93">
                  <c:v>43</c:v>
                </c:pt>
                <c:pt idx="94">
                  <c:v>50.5</c:v>
                </c:pt>
                <c:pt idx="95">
                  <c:v>49.5</c:v>
                </c:pt>
                <c:pt idx="96">
                  <c:v>38.5</c:v>
                </c:pt>
                <c:pt idx="97">
                  <c:v>33.5</c:v>
                </c:pt>
                <c:pt idx="98">
                  <c:v>36</c:v>
                </c:pt>
                <c:pt idx="99">
                  <c:v>15</c:v>
                </c:pt>
                <c:pt idx="100">
                  <c:v>-19.5</c:v>
                </c:pt>
                <c:pt idx="101">
                  <c:v>-25</c:v>
                </c:pt>
                <c:pt idx="102">
                  <c:v>-0.5</c:v>
                </c:pt>
                <c:pt idx="103">
                  <c:v>27</c:v>
                </c:pt>
                <c:pt idx="104">
                  <c:v>42</c:v>
                </c:pt>
                <c:pt idx="105">
                  <c:v>58.5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A01-4E1F-A863-9C0857CF4484}"/>
            </c:ext>
          </c:extLst>
        </c:ser>
        <c:ser>
          <c:idx val="5"/>
          <c:order val="6"/>
          <c:tx>
            <c:strRef>
              <c:f>Sheet1!$A$20</c:f>
              <c:strCache>
                <c:ptCount val="1"/>
                <c:pt idx="0">
                  <c:v>Skåne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10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3E-49BE-AF5F-280BDCC464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Sheet1!$B$12:$DC$13</c:f>
              <c:multiLvlStrCache>
                <c:ptCount val="106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  <c:pt idx="105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Sheet1!$B$20:$DC$20</c:f>
              <c:numCache>
                <c:formatCode>0</c:formatCode>
                <c:ptCount val="106"/>
                <c:pt idx="1">
                  <c:v>-25</c:v>
                </c:pt>
                <c:pt idx="2">
                  <c:v>-18</c:v>
                </c:pt>
                <c:pt idx="3">
                  <c:v>0</c:v>
                </c:pt>
                <c:pt idx="4">
                  <c:v>9.5</c:v>
                </c:pt>
                <c:pt idx="5">
                  <c:v>3.5</c:v>
                </c:pt>
                <c:pt idx="6">
                  <c:v>-2.5</c:v>
                </c:pt>
                <c:pt idx="7">
                  <c:v>0.5</c:v>
                </c:pt>
                <c:pt idx="8">
                  <c:v>1.5</c:v>
                </c:pt>
                <c:pt idx="9">
                  <c:v>-5</c:v>
                </c:pt>
                <c:pt idx="10">
                  <c:v>1</c:v>
                </c:pt>
                <c:pt idx="11">
                  <c:v>-3.5</c:v>
                </c:pt>
                <c:pt idx="12">
                  <c:v>-12.5</c:v>
                </c:pt>
                <c:pt idx="13">
                  <c:v>0.5</c:v>
                </c:pt>
                <c:pt idx="14">
                  <c:v>7</c:v>
                </c:pt>
                <c:pt idx="15">
                  <c:v>12.5</c:v>
                </c:pt>
                <c:pt idx="16">
                  <c:v>27</c:v>
                </c:pt>
                <c:pt idx="17">
                  <c:v>33</c:v>
                </c:pt>
                <c:pt idx="18">
                  <c:v>30</c:v>
                </c:pt>
                <c:pt idx="19">
                  <c:v>26.5</c:v>
                </c:pt>
                <c:pt idx="20">
                  <c:v>37.5</c:v>
                </c:pt>
                <c:pt idx="21">
                  <c:v>42</c:v>
                </c:pt>
                <c:pt idx="22">
                  <c:v>38</c:v>
                </c:pt>
                <c:pt idx="23">
                  <c:v>36.5</c:v>
                </c:pt>
                <c:pt idx="24">
                  <c:v>39.5</c:v>
                </c:pt>
                <c:pt idx="25">
                  <c:v>37.5</c:v>
                </c:pt>
                <c:pt idx="26">
                  <c:v>34</c:v>
                </c:pt>
                <c:pt idx="27">
                  <c:v>48</c:v>
                </c:pt>
                <c:pt idx="28">
                  <c:v>56</c:v>
                </c:pt>
                <c:pt idx="29">
                  <c:v>45.5</c:v>
                </c:pt>
                <c:pt idx="30">
                  <c:v>42.5</c:v>
                </c:pt>
                <c:pt idx="31">
                  <c:v>50.5</c:v>
                </c:pt>
                <c:pt idx="32">
                  <c:v>46.5</c:v>
                </c:pt>
                <c:pt idx="33">
                  <c:v>46</c:v>
                </c:pt>
                <c:pt idx="34">
                  <c:v>50</c:v>
                </c:pt>
                <c:pt idx="35">
                  <c:v>51</c:v>
                </c:pt>
                <c:pt idx="36">
                  <c:v>48.5</c:v>
                </c:pt>
                <c:pt idx="37">
                  <c:v>45</c:v>
                </c:pt>
                <c:pt idx="38">
                  <c:v>56.5</c:v>
                </c:pt>
                <c:pt idx="39">
                  <c:v>58.5</c:v>
                </c:pt>
                <c:pt idx="40">
                  <c:v>50.5</c:v>
                </c:pt>
                <c:pt idx="41">
                  <c:v>62.5</c:v>
                </c:pt>
                <c:pt idx="42">
                  <c:v>63</c:v>
                </c:pt>
                <c:pt idx="43">
                  <c:v>56.5</c:v>
                </c:pt>
                <c:pt idx="44">
                  <c:v>61</c:v>
                </c:pt>
                <c:pt idx="45">
                  <c:v>59</c:v>
                </c:pt>
                <c:pt idx="46">
                  <c:v>56</c:v>
                </c:pt>
                <c:pt idx="47">
                  <c:v>50.5</c:v>
                </c:pt>
                <c:pt idx="48">
                  <c:v>43.5</c:v>
                </c:pt>
                <c:pt idx="49">
                  <c:v>44.5</c:v>
                </c:pt>
                <c:pt idx="50">
                  <c:v>49</c:v>
                </c:pt>
                <c:pt idx="51">
                  <c:v>56.5</c:v>
                </c:pt>
                <c:pt idx="52">
                  <c:v>60.5</c:v>
                </c:pt>
                <c:pt idx="53">
                  <c:v>56</c:v>
                </c:pt>
                <c:pt idx="54">
                  <c:v>42.5</c:v>
                </c:pt>
                <c:pt idx="55">
                  <c:v>42</c:v>
                </c:pt>
                <c:pt idx="56">
                  <c:v>54</c:v>
                </c:pt>
                <c:pt idx="57">
                  <c:v>57</c:v>
                </c:pt>
                <c:pt idx="58">
                  <c:v>60</c:v>
                </c:pt>
                <c:pt idx="59">
                  <c:v>60</c:v>
                </c:pt>
                <c:pt idx="60">
                  <c:v>62</c:v>
                </c:pt>
                <c:pt idx="61">
                  <c:v>70.5</c:v>
                </c:pt>
                <c:pt idx="62">
                  <c:v>73.5</c:v>
                </c:pt>
                <c:pt idx="63">
                  <c:v>72</c:v>
                </c:pt>
                <c:pt idx="64">
                  <c:v>70.5</c:v>
                </c:pt>
                <c:pt idx="65">
                  <c:v>64.5</c:v>
                </c:pt>
                <c:pt idx="66">
                  <c:v>61.5</c:v>
                </c:pt>
                <c:pt idx="67">
                  <c:v>56</c:v>
                </c:pt>
                <c:pt idx="68">
                  <c:v>46.5</c:v>
                </c:pt>
                <c:pt idx="69">
                  <c:v>49.5</c:v>
                </c:pt>
                <c:pt idx="70">
                  <c:v>40.5</c:v>
                </c:pt>
                <c:pt idx="71">
                  <c:v>16.5</c:v>
                </c:pt>
                <c:pt idx="72">
                  <c:v>2</c:v>
                </c:pt>
                <c:pt idx="73">
                  <c:v>-1.5</c:v>
                </c:pt>
                <c:pt idx="74">
                  <c:v>4</c:v>
                </c:pt>
                <c:pt idx="75">
                  <c:v>15</c:v>
                </c:pt>
                <c:pt idx="76">
                  <c:v>18.5</c:v>
                </c:pt>
                <c:pt idx="77">
                  <c:v>21</c:v>
                </c:pt>
                <c:pt idx="78">
                  <c:v>22</c:v>
                </c:pt>
                <c:pt idx="79">
                  <c:v>22</c:v>
                </c:pt>
                <c:pt idx="80">
                  <c:v>31</c:v>
                </c:pt>
                <c:pt idx="81">
                  <c:v>39</c:v>
                </c:pt>
                <c:pt idx="82">
                  <c:v>35.5</c:v>
                </c:pt>
                <c:pt idx="83">
                  <c:v>17</c:v>
                </c:pt>
                <c:pt idx="84">
                  <c:v>-2</c:v>
                </c:pt>
                <c:pt idx="85">
                  <c:v>9.5</c:v>
                </c:pt>
                <c:pt idx="86">
                  <c:v>25.5</c:v>
                </c:pt>
                <c:pt idx="87">
                  <c:v>24.5</c:v>
                </c:pt>
                <c:pt idx="88">
                  <c:v>31.5</c:v>
                </c:pt>
                <c:pt idx="89">
                  <c:v>41.5</c:v>
                </c:pt>
                <c:pt idx="90">
                  <c:v>47</c:v>
                </c:pt>
                <c:pt idx="91">
                  <c:v>51.5</c:v>
                </c:pt>
                <c:pt idx="92">
                  <c:v>47.5</c:v>
                </c:pt>
                <c:pt idx="93">
                  <c:v>51.5</c:v>
                </c:pt>
                <c:pt idx="94">
                  <c:v>59</c:v>
                </c:pt>
                <c:pt idx="95">
                  <c:v>56</c:v>
                </c:pt>
                <c:pt idx="96">
                  <c:v>57</c:v>
                </c:pt>
                <c:pt idx="97">
                  <c:v>57</c:v>
                </c:pt>
                <c:pt idx="98">
                  <c:v>56.5</c:v>
                </c:pt>
                <c:pt idx="99">
                  <c:v>18.5</c:v>
                </c:pt>
                <c:pt idx="100">
                  <c:v>-21</c:v>
                </c:pt>
                <c:pt idx="101">
                  <c:v>-21.5</c:v>
                </c:pt>
                <c:pt idx="102">
                  <c:v>2.5</c:v>
                </c:pt>
                <c:pt idx="103">
                  <c:v>34.5</c:v>
                </c:pt>
                <c:pt idx="104">
                  <c:v>47</c:v>
                </c:pt>
                <c:pt idx="105">
                  <c:v>59.5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A01-4E1F-A863-9C0857CF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0243328"/>
        <c:axId val="270244864"/>
      </c:lineChart>
      <c:catAx>
        <c:axId val="2702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02448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0244864"/>
        <c:scaling>
          <c:orientation val="minMax"/>
          <c:max val="80"/>
          <c:min val="-4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/>
            </a:pPr>
            <a:endParaRPr lang="sv-SE"/>
          </a:p>
        </c:txPr>
        <c:crossAx val="270243328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>
        <c:manualLayout>
          <c:xMode val="edge"/>
          <c:yMode val="edge"/>
          <c:x val="0.16114055787454468"/>
          <c:y val="0"/>
          <c:w val="0.67458633731019524"/>
          <c:h val="0.15735335123952823"/>
        </c:manualLayout>
      </c:layout>
      <c:overlay val="0"/>
      <c:spPr>
        <a:solidFill>
          <a:schemeClr val="bg1"/>
        </a:solidFill>
        <a:ln w="2228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8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id="{59D75ADE-CCF6-4B70-BA09-689FD1692F50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9D2096F2-8DD1-4AB9-B3B1-E5D6B6D63C1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45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6616E8D-CBCC-402A-8CB3-9E2C13ABF074}" type="datetimeFigureOut">
              <a:rPr lang="sv-SE" smtClean="0"/>
              <a:t>2020-10-09</a:t>
            </a:fld>
            <a:endParaRPr lang="sv-SE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78200C97-1BCC-4E70-9233-532C9248F924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8CA8416D-2C02-4933-8D00-84CB7D215383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45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3B8EF155-ED35-4E95-82CD-3D0763519018}" type="slidenum">
              <a:rPr lang="sv-SE" smtClean="0"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377244736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7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54939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r">
              <a:defRPr sz="1200"/>
            </a:lvl1pPr>
          </a:lstStyle>
          <a:p>
            <a:fld id="{040C2D45-E713-42A3-94D4-E9A591C425A6}" type="datetimeFigureOut">
              <a:rPr lang="sv-SE" smtClean="0"/>
              <a:pPr/>
              <a:t>2020-10-09</a:t>
            </a:fld>
            <a:endParaRPr lang="sv-SE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88900" y="746125"/>
            <a:ext cx="6627813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13" tIns="46557" rIns="93113" bIns="46557" rtlCol="0" anchor="ctr"/>
          <a:lstStyle/>
          <a:p>
            <a:endParaRPr lang="sv-SE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0562" y="4723447"/>
            <a:ext cx="5444490" cy="4474845"/>
          </a:xfrm>
          <a:prstGeom prst="rect">
            <a:avLst/>
          </a:prstGeom>
        </p:spPr>
        <p:txBody>
          <a:bodyPr vert="horz" lIns="93113" tIns="46557" rIns="93113" bIns="46557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54939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r">
              <a:defRPr sz="1200"/>
            </a:lvl1pPr>
          </a:lstStyle>
          <a:p>
            <a:fld id="{64C5CB36-A7CD-46CA-96D8-A11DFE8DC7DD}" type="slidenum">
              <a:rPr lang="sv-SE" smtClean="0"/>
              <a:pPr/>
              <a:t>‹#›</a:t>
            </a:fld>
            <a:endParaRPr lang="sv-SE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3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2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3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4.xml"/></Relationships>
</file>

<file path=ppt/slideLayouts/_rels/slideLayout1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Master" Target="../slideMasters/slideMaster16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Master" Target="../slideMasters/slideMaster16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5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5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6.xml"/></Relationships>
</file>

<file path=ppt/slideLayouts/_rels/slideLayout5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7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8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9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0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1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20" y="3030741"/>
            <a:ext cx="10336212" cy="1466282"/>
          </a:xfrm>
        </p:spPr>
        <p:txBody>
          <a:bodyPr/>
          <a:lstStyle>
            <a:lvl1pPr algn="r">
              <a:defRPr sz="3600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4" y="4929306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4" y="272356"/>
            <a:ext cx="4000639" cy="1159091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1" y="272357"/>
            <a:ext cx="6797918" cy="583821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4" y="1431449"/>
            <a:ext cx="4000639" cy="4679119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1420019820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406488991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69237299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12641874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itre 1">
            <a:extLst>
              <a:ext uri="{FF2B5EF4-FFF2-40B4-BE49-F238E27FC236}">
                <a16:creationId xmlns:a16="http://schemas.microsoft.com/office/drawing/2014/main" id="{AF9B5AA8-A0C1-43AC-82B4-3CF35F990AB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55778682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41649210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1734234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07768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047274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476053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1771248948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093842706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39131131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8"/>
            <a:ext cx="7296150" cy="565295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6"/>
            <a:ext cx="7296150" cy="4104323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2"/>
            <a:ext cx="7296150" cy="80281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552796806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498712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04289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3783531135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2243697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1652562265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1383114497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986359" y="619108"/>
            <a:ext cx="9565880" cy="287299"/>
          </a:xfrm>
        </p:spPr>
        <p:txBody>
          <a:bodyPr anchor="ctr">
            <a:noAutofit/>
          </a:bodyPr>
          <a:lstStyle>
            <a:lvl1pPr marL="0" indent="0" algn="r">
              <a:buNone/>
              <a:defRPr sz="1465" cap="small" baseline="0">
                <a:solidFill>
                  <a:srgbClr val="2F3A46"/>
                </a:solidFill>
              </a:defRPr>
            </a:lvl1pPr>
            <a:lvl2pPr marL="41856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8371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2557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6742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0928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511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29299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3485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dirty="0"/>
              <a:t>Modifiez le style des sous-titres du masque</a:t>
            </a:r>
            <a:endParaRPr lang="en-US" dirty="0"/>
          </a:p>
        </p:txBody>
      </p:sp>
      <p:sp>
        <p:nvSpPr>
          <p:cNvPr id="7" name="Espace réservé du titre 1"/>
          <p:cNvSpPr>
            <a:spLocks noGrp="1"/>
          </p:cNvSpPr>
          <p:nvPr>
            <p:ph type="title"/>
          </p:nvPr>
        </p:nvSpPr>
        <p:spPr>
          <a:xfrm>
            <a:off x="1986359" y="3069"/>
            <a:ext cx="9565880" cy="61603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>
              <a:defRPr>
                <a:solidFill>
                  <a:srgbClr val="2F3A46"/>
                </a:solidFill>
              </a:defRPr>
            </a:lvl1pPr>
          </a:lstStyle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27974995"/>
      </p:ext>
    </p:extLst>
  </p:cSld>
  <p:clrMapOvr>
    <a:masterClrMapping/>
  </p:clrMapOvr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ChangeArrowheads="1"/>
          </p:cNvSpPr>
          <p:nvPr/>
        </p:nvSpPr>
        <p:spPr bwMode="auto">
          <a:xfrm>
            <a:off x="1507365" y="1266766"/>
            <a:ext cx="71779" cy="4739290"/>
          </a:xfrm>
          <a:prstGeom prst="rect">
            <a:avLst/>
          </a:prstGeom>
          <a:solidFill>
            <a:srgbClr val="224768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5" name="Rectangle 5"/>
          <p:cNvSpPr>
            <a:spLocks noChangeArrowheads="1"/>
          </p:cNvSpPr>
          <p:nvPr/>
        </p:nvSpPr>
        <p:spPr bwMode="auto">
          <a:xfrm>
            <a:off x="1699481" y="690388"/>
            <a:ext cx="71779" cy="473929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540000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19" y="3030739"/>
            <a:ext cx="10336213" cy="1466282"/>
          </a:xfrm>
        </p:spPr>
        <p:txBody>
          <a:bodyPr/>
          <a:lstStyle>
            <a:lvl1pPr algn="r">
              <a:defRPr sz="3591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2" y="4929305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84031991-25AC-4E3B-9E79-37F1487BD0A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28597" y="258690"/>
            <a:ext cx="1672648" cy="43169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32628818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238561" y="2916729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292"/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5" name="Rectangle 4"/>
          <p:cNvSpPr>
            <a:spLocks noChangeArrowheads="1"/>
          </p:cNvSpPr>
          <p:nvPr userDrawn="1"/>
        </p:nvSpPr>
        <p:spPr bwMode="auto">
          <a:xfrm flipV="1">
            <a:off x="922576" y="3841469"/>
            <a:ext cx="10289767" cy="3642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2890349"/>
      </p:ext>
    </p:extLst>
  </p:cSld>
  <p:clrMapOvr>
    <a:masterClrMapping/>
  </p:clrMapOvr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5" name="Rectangle 7"/>
          <p:cNvSpPr>
            <a:spLocks noChangeArrowheads="1"/>
          </p:cNvSpPr>
          <p:nvPr userDrawn="1"/>
        </p:nvSpPr>
        <p:spPr bwMode="auto">
          <a:xfrm flipV="1">
            <a:off x="1152691" y="980161"/>
            <a:ext cx="9810536" cy="31669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4293461449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pic>
        <p:nvPicPr>
          <p:cNvPr id="4" name="Picture 2" descr="Bildresultat fÃ¶r seb logo transparent">
            <a:extLst>
              <a:ext uri="{FF2B5EF4-FFF2-40B4-BE49-F238E27FC236}">
                <a16:creationId xmlns:a16="http://schemas.microsoft.com/office/drawing/2014/main" id="{65A42F6C-4288-490E-9935-E046CDCB2DAC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36709" y="0"/>
            <a:ext cx="720080" cy="72008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42893365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49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2340630087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44337"/>
            <a:ext cx="10944225" cy="114009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2" y="1409278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33694279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990132" y="1409278"/>
            <a:ext cx="4980213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3016" y="1409278"/>
            <a:ext cx="4982325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502428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8871787"/>
      </p:ext>
    </p:extLst>
  </p:cSld>
  <p:clrMapOvr>
    <a:masterClrMapping/>
  </p:clrMapOvr>
</p:sldLayout>
</file>

<file path=ppt/slideLayouts/slideLayout124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3939"/>
            <a:ext cx="10944225" cy="1140090"/>
          </a:xfrm>
        </p:spPr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2" y="1531204"/>
            <a:ext cx="537288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2" y="2169337"/>
            <a:ext cx="537288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39" y="1531204"/>
            <a:ext cx="537499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39" y="2169337"/>
            <a:ext cx="537499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86827"/>
      </p:ext>
    </p:extLst>
  </p:cSld>
  <p:clrMapOvr>
    <a:masterClrMapping/>
  </p:clrMapOvr>
</p:sldLayout>
</file>

<file path=ppt/slideLayouts/slideLayout125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2355"/>
            <a:ext cx="4000638" cy="1159091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0" y="272355"/>
            <a:ext cx="6797918" cy="5838210"/>
          </a:xfrm>
        </p:spPr>
        <p:txBody>
          <a:bodyPr/>
          <a:lstStyle>
            <a:lvl1pPr>
              <a:defRPr sz="3192"/>
            </a:lvl1pPr>
            <a:lvl2pPr>
              <a:defRPr sz="2793"/>
            </a:lvl2pPr>
            <a:lvl3pPr>
              <a:defRPr sz="2394"/>
            </a:lvl3pPr>
            <a:lvl4pPr>
              <a:defRPr sz="1995"/>
            </a:lvl4pPr>
            <a:lvl5pPr>
              <a:defRPr sz="1995"/>
            </a:lvl5pPr>
            <a:lvl6pPr>
              <a:defRPr sz="1995"/>
            </a:lvl6pPr>
            <a:lvl7pPr>
              <a:defRPr sz="1995"/>
            </a:lvl7pPr>
            <a:lvl8pPr>
              <a:defRPr sz="1995"/>
            </a:lvl8pPr>
            <a:lvl9pPr>
              <a:defRPr sz="1995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3" y="1431446"/>
            <a:ext cx="4000638" cy="4679119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87558877"/>
      </p:ext>
    </p:extLst>
  </p:cSld>
  <p:clrMapOvr>
    <a:masterClrMapping/>
  </p:clrMapOvr>
</p:sldLayout>
</file>

<file path=ppt/slideLayouts/slideLayout126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7"/>
            <a:ext cx="7296150" cy="565295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5"/>
            <a:ext cx="7296150" cy="4104323"/>
          </a:xfrm>
        </p:spPr>
        <p:txBody>
          <a:bodyPr/>
          <a:lstStyle>
            <a:lvl1pPr marL="0" indent="0">
              <a:buNone/>
              <a:defRPr sz="3192"/>
            </a:lvl1pPr>
            <a:lvl2pPr marL="456057" indent="0">
              <a:buNone/>
              <a:defRPr sz="2793"/>
            </a:lvl2pPr>
            <a:lvl3pPr marL="912114" indent="0">
              <a:buNone/>
              <a:defRPr sz="2394"/>
            </a:lvl3pPr>
            <a:lvl4pPr marL="1368171" indent="0">
              <a:buNone/>
              <a:defRPr sz="1995"/>
            </a:lvl4pPr>
            <a:lvl5pPr marL="1824228" indent="0">
              <a:buNone/>
              <a:defRPr sz="1995"/>
            </a:lvl5pPr>
            <a:lvl6pPr marL="2280285" indent="0">
              <a:buNone/>
              <a:defRPr sz="1995"/>
            </a:lvl6pPr>
            <a:lvl7pPr marL="2736342" indent="0">
              <a:buNone/>
              <a:defRPr sz="1995"/>
            </a:lvl7pPr>
            <a:lvl8pPr marL="3192399" indent="0">
              <a:buNone/>
              <a:defRPr sz="1995"/>
            </a:lvl8pPr>
            <a:lvl9pPr marL="3648456" indent="0">
              <a:buNone/>
              <a:defRPr sz="1995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1"/>
            <a:ext cx="7296150" cy="802813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1421371"/>
      </p:ext>
    </p:extLst>
  </p:cSld>
  <p:clrMapOvr>
    <a:masterClrMapping/>
  </p:clrMapOvr>
</p:sldLayout>
</file>

<file path=ppt/slideLayouts/slideLayout12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66888522"/>
      </p:ext>
    </p:extLst>
  </p:cSld>
  <p:clrMapOvr>
    <a:masterClrMapping/>
  </p:clrMapOvr>
</p:sldLayout>
</file>

<file path=ppt/slideLayouts/slideLayout12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1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2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75636879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2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3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Endast rubri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Date Placeholder 4"/>
          <p:cNvSpPr>
            <a:spLocks noGrp="1"/>
          </p:cNvSpPr>
          <p:nvPr>
            <p:ph type="dt" sz="half" idx="10"/>
          </p:nvPr>
        </p:nvSpPr>
        <p:spPr>
          <a:xfrm>
            <a:off x="1124515" y="6293263"/>
            <a:ext cx="3016460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fld id="{019AB47E-CEE9-4388-BA92-49C7AFC04FDA}" type="datetime1">
              <a:rPr lang="sv-SE" smtClean="0">
                <a:solidFill>
                  <a:srgbClr val="000000"/>
                </a:solidFill>
              </a:rPr>
              <a:pPr/>
              <a:t>2020-10-09</a:t>
            </a:fld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10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316580" y="6293263"/>
            <a:ext cx="7007656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pPr algn="r"/>
            <a:r>
              <a:rPr lang="sv-SE">
                <a:solidFill>
                  <a:srgbClr val="000000"/>
                </a:solidFill>
              </a:rPr>
              <a:t>Security Level: Confidential</a:t>
            </a:r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5" name="Title 1">
            <a:extLst>
              <a:ext uri="{FF2B5EF4-FFF2-40B4-BE49-F238E27FC236}">
                <a16:creationId xmlns:a16="http://schemas.microsoft.com/office/drawing/2014/main" id="{CE971AAB-0FD2-4A2D-993A-6A594AE6B15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  <p:extLst>
      <p:ext uri="{BB962C8B-B14F-4D97-AF65-F5344CB8AC3E}">
        <p14:creationId xmlns:p14="http://schemas.microsoft.com/office/powerpoint/2010/main" val="1224978254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507368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  <a:prstGeom prst="rect">
            <a:avLst/>
          </a:prstGeo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4293476046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  <a:prstGeom prst="rect">
            <a:avLst/>
          </a:prstGeo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230214232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586082464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692268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8" name="Rectangle 7">
            <a:extLst>
              <a:ext uri="{FF2B5EF4-FFF2-40B4-BE49-F238E27FC236}">
                <a16:creationId xmlns:a16="http://schemas.microsoft.com/office/drawing/2014/main" id="{F2AAE5A0-AC55-46F9-A32F-71A2AFC4D873}"/>
              </a:ext>
            </a:extLst>
          </p:cNvPr>
          <p:cNvSpPr/>
          <p:nvPr userDrawn="1"/>
        </p:nvSpPr>
        <p:spPr bwMode="auto">
          <a:xfrm>
            <a:off x="2409" y="4088875"/>
            <a:ext cx="12162306" cy="564542"/>
          </a:xfrm>
          <a:prstGeom prst="rect">
            <a:avLst/>
          </a:prstGeom>
          <a:solidFill>
            <a:srgbClr val="284F71">
              <a:alpha val="74000"/>
            </a:srgb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 algn="r"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3600" b="1" dirty="0">
              <a:solidFill>
                <a:srgbClr val="FFFFFF"/>
              </a:solidFill>
            </a:endParaRPr>
          </a:p>
        </p:txBody>
      </p:sp>
      <p:sp>
        <p:nvSpPr>
          <p:cNvPr id="9" name="Rectangle 2">
            <a:extLst>
              <a:ext uri="{FF2B5EF4-FFF2-40B4-BE49-F238E27FC236}">
                <a16:creationId xmlns:a16="http://schemas.microsoft.com/office/drawing/2014/main" id="{46735E95-7F84-4A3F-804B-43AAFCDCB31F}"/>
              </a:ext>
            </a:extLst>
          </p:cNvPr>
          <p:cNvSpPr>
            <a:spLocks noGrp="1" noChangeArrowheads="1"/>
          </p:cNvSpPr>
          <p:nvPr>
            <p:ph type="title"/>
          </p:nvPr>
        </p:nvSpPr>
        <p:spPr bwMode="auto">
          <a:xfrm>
            <a:off x="1194496" y="379234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300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</p:spTree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32445923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659483895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288041885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040292660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44590268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5089726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785401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785401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619281138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04658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04658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853898964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321304497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188022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6164006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 hasCustomPrompt="1"/>
          </p:nvPr>
        </p:nvSpPr>
        <p:spPr>
          <a:xfrm>
            <a:off x="330509" y="1409281"/>
            <a:ext cx="11499478" cy="4514439"/>
          </a:xfrm>
        </p:spPr>
        <p:txBody>
          <a:bodyPr numCol="2" spcCol="360000"/>
          <a:lstStyle>
            <a:lvl1pPr marL="0" indent="0">
              <a:buFontTx/>
              <a:buNone/>
              <a:defRPr/>
            </a:lvl1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114709342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785401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301491515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255266590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5796070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36464426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188022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68109497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188021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188021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049568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049920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0951703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85691515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959548656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2437330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82036527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789391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789391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789391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789391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97067117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31259809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69196333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27264133"/>
      </p:ext>
    </p:extLst>
  </p:cSld>
  <p:clrMapOvr>
    <a:masterClrMapping/>
  </p:clrMapOvr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19277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12492581"/>
      </p:ext>
    </p:extLst>
  </p:cSld>
  <p:clrMapOvr>
    <a:masterClrMapping/>
  </p:clrMapOvr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65177118"/>
      </p:ext>
    </p:extLst>
  </p:cSld>
  <p:clrMapOvr>
    <a:masterClrMapping/>
  </p:clrMapOvr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887363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887363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63412451"/>
      </p:ext>
    </p:extLst>
  </p:cSld>
  <p:clrMapOvr>
    <a:masterClrMapping/>
  </p:clrMapOvr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887363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887363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64133437"/>
      </p:ext>
    </p:extLst>
  </p:cSld>
  <p:clrMapOvr>
    <a:masterClrMapping/>
  </p:clrMapOvr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68221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52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800">
              <a:solidFill>
                <a:srgbClr val="000000"/>
              </a:solidFill>
            </a:endParaRPr>
          </a:p>
        </p:txBody>
      </p:sp>
    </p:spTree>
  </p:cSld>
  <p:clrMapOvr>
    <a:masterClrMapping/>
  </p:clrMapOvr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64824993"/>
      </p:ext>
    </p:extLst>
  </p:cSld>
  <p:clrMapOvr>
    <a:masterClrMapping/>
  </p:clrMapOvr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487597729"/>
      </p:ext>
    </p:extLst>
  </p:cSld>
  <p:clrMapOvr>
    <a:masterClrMapping/>
  </p:clrMapOvr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58137115"/>
      </p:ext>
    </p:extLst>
  </p:cSld>
  <p:clrMapOvr>
    <a:masterClrMapping/>
  </p:clrMapOvr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960884992"/>
      </p:ext>
    </p:extLst>
  </p:cSld>
  <p:clrMapOvr>
    <a:masterClrMapping/>
  </p:clrMapOvr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17723068"/>
      </p:ext>
    </p:extLst>
  </p:cSld>
  <p:clrMapOvr>
    <a:masterClrMapping/>
  </p:clrMapOvr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8" name="Title 3">
            <a:extLst>
              <a:ext uri="{FF2B5EF4-FFF2-40B4-BE49-F238E27FC236}">
                <a16:creationId xmlns:a16="http://schemas.microsoft.com/office/drawing/2014/main" id="{CEBFBEFC-A8A3-4098-BD64-9BA13CA00E5E}"/>
              </a:ext>
            </a:extLst>
          </p:cNvPr>
          <p:cNvSpPr txBox="1">
            <a:spLocks/>
          </p:cNvSpPr>
          <p:nvPr userDrawn="1"/>
        </p:nvSpPr>
        <p:spPr>
          <a:xfrm>
            <a:off x="-1" y="518730"/>
            <a:ext cx="12160250" cy="845304"/>
          </a:xfrm>
          <a:prstGeom prst="rect">
            <a:avLst/>
          </a:prstGeom>
        </p:spPr>
        <p:txBody>
          <a:bodyPr vert="horz" wrap="square" lIns="91440" tIns="45720" rIns="91440" bIns="45720" rtlCol="0" anchor="b">
            <a:spAutoFit/>
          </a:bodyPr>
          <a:lstStyle>
            <a:lvl1pPr algn="ctr" defTabSz="837091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5493" kern="1200">
                <a:solidFill>
                  <a:schemeClr val="bg1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pPr marL="0" marR="0" lvl="0" indent="0" algn="ctr" defTabSz="837091" rtl="0" eaLnBrk="1" fontAlgn="auto" latinLnBrk="0" hangingPunct="1">
              <a:lnSpc>
                <a:spcPct val="9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5493" b="0" i="0" u="none" strike="noStrike" kern="1200" cap="none" spc="0" normalizeH="0" baseline="0" noProof="0">
                <a:ln>
                  <a:noFill/>
                </a:ln>
                <a:solidFill>
                  <a:sysClr val="window" lastClr="FFFFFF"/>
                </a:solidFill>
                <a:effectLst/>
                <a:uLnTx/>
                <a:uFillTx/>
                <a:latin typeface="Gill Sans MT" panose="020B0502020104020203" pitchFamily="34" charset="0"/>
              </a:rPr>
              <a:t>Timeline Infographics</a:t>
            </a:r>
            <a:endParaRPr kumimoji="0" lang="en-US" sz="5493" b="0" i="0" u="none" strike="noStrike" kern="1200" cap="none" spc="0" normalizeH="0" baseline="0" noProof="0" dirty="0">
              <a:ln>
                <a:noFill/>
              </a:ln>
              <a:solidFill>
                <a:sysClr val="window" lastClr="FFFFFF"/>
              </a:solidFill>
              <a:effectLst/>
              <a:uLnTx/>
              <a:uFillTx/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33499352"/>
      </p:ext>
    </p:extLst>
  </p:cSld>
  <p:clrMapOvr>
    <a:masterClrMapping/>
  </p:clrMapOvr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018205182"/>
      </p:ext>
    </p:extLst>
  </p:cSld>
  <p:clrMapOvr>
    <a:masterClrMapping/>
  </p:clrMapOvr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326833"/>
            <a:ext cx="11203994" cy="853119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14" name="Freeform 13"/>
          <p:cNvSpPr/>
          <p:nvPr userDrawn="1"/>
        </p:nvSpPr>
        <p:spPr>
          <a:xfrm>
            <a:off x="5074638" y="1422835"/>
            <a:ext cx="2373380" cy="3779392"/>
          </a:xfrm>
          <a:custGeom>
            <a:avLst/>
            <a:gdLst>
              <a:gd name="connsiteX0" fmla="*/ 0 w 2379576"/>
              <a:gd name="connsiteY0" fmla="*/ 0 h 3789040"/>
              <a:gd name="connsiteX1" fmla="*/ 2214084 w 2379576"/>
              <a:gd name="connsiteY1" fmla="*/ 0 h 3789040"/>
              <a:gd name="connsiteX2" fmla="*/ 2379576 w 2379576"/>
              <a:gd name="connsiteY2" fmla="*/ 165492 h 3789040"/>
              <a:gd name="connsiteX3" fmla="*/ 2379576 w 2379576"/>
              <a:gd name="connsiteY3" fmla="*/ 3709249 h 3789040"/>
              <a:gd name="connsiteX4" fmla="*/ 2366571 w 2379576"/>
              <a:gd name="connsiteY4" fmla="*/ 3773666 h 3789040"/>
              <a:gd name="connsiteX5" fmla="*/ 2356205 w 2379576"/>
              <a:gd name="connsiteY5" fmla="*/ 3789040 h 3789040"/>
              <a:gd name="connsiteX6" fmla="*/ 1654973 w 2379576"/>
              <a:gd name="connsiteY6" fmla="*/ 3789040 h 378904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2379576" h="3789040">
                <a:moveTo>
                  <a:pt x="0" y="0"/>
                </a:moveTo>
                <a:lnTo>
                  <a:pt x="2214084" y="0"/>
                </a:lnTo>
                <a:cubicBezTo>
                  <a:pt x="2305483" y="0"/>
                  <a:pt x="2379576" y="74093"/>
                  <a:pt x="2379576" y="165492"/>
                </a:cubicBezTo>
                <a:lnTo>
                  <a:pt x="2379576" y="3709249"/>
                </a:lnTo>
                <a:cubicBezTo>
                  <a:pt x="2379576" y="3732099"/>
                  <a:pt x="2374945" y="3753867"/>
                  <a:pt x="2366571" y="3773666"/>
                </a:cubicBezTo>
                <a:lnTo>
                  <a:pt x="2356205" y="3789040"/>
                </a:lnTo>
                <a:lnTo>
                  <a:pt x="1654973" y="3789040"/>
                </a:lnTo>
                <a:close/>
              </a:path>
            </a:pathLst>
          </a:custGeo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34000"/>
                </a:schemeClr>
              </a:gs>
            </a:gsLst>
            <a:lin ang="1890000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algn="ctr"/>
            <a:endParaRPr lang="en-US" sz="1237"/>
          </a:p>
        </p:txBody>
      </p:sp>
    </p:spTree>
    <p:extLst>
      <p:ext uri="{BB962C8B-B14F-4D97-AF65-F5344CB8AC3E}">
        <p14:creationId xmlns:p14="http://schemas.microsoft.com/office/powerpoint/2010/main" val="3492635537"/>
      </p:ext>
    </p:extLst>
  </p:cSld>
  <p:clrMapOvr>
    <a:masterClrMapping/>
  </p:clrMapOvr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54004443"/>
      </p:ext>
    </p:extLst>
  </p:cSld>
  <p:clrMapOvr>
    <a:masterClrMapping/>
  </p:clrMapOvr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7552275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7241" y="44337"/>
            <a:ext cx="11498400" cy="92520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3" y="1409281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09448640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588245242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695885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235390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664170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020063485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101951653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1462568887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38393329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78674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33092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494693000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2650379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4075309000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88172563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 hasCustomPrompt="1"/>
          </p:nvPr>
        </p:nvSpPr>
        <p:spPr>
          <a:xfrm>
            <a:off x="343945" y="6389427"/>
            <a:ext cx="4980212" cy="199194"/>
          </a:xfrm>
        </p:spPr>
        <p:txBody>
          <a:bodyPr/>
          <a:lstStyle>
            <a:lvl1pPr marL="0" indent="0">
              <a:buNone/>
              <a:defRPr sz="900" b="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Bas: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 hasCustomPrompt="1"/>
          </p:nvPr>
        </p:nvSpPr>
        <p:spPr>
          <a:xfrm>
            <a:off x="341831" y="5870039"/>
            <a:ext cx="4982325" cy="286535"/>
          </a:xfrm>
        </p:spPr>
        <p:txBody>
          <a:bodyPr/>
          <a:lstStyle>
            <a:lvl1pPr marL="0" indent="0">
              <a:buNone/>
              <a:defRPr lang="sv-SE" sz="1300" b="0" i="1" noProof="0" dirty="0" smtClean="0">
                <a:solidFill>
                  <a:srgbClr val="333333"/>
                </a:solidFill>
                <a:latin typeface="Gill Sans MT" pitchFamily="34" charset="0"/>
                <a:ea typeface="+mn-ea"/>
                <a:cs typeface="+mn-cs"/>
              </a:defRPr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Fråga: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48362189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27810395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977181449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746465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857409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857409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9526109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76666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76666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660114018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28825402"/>
      </p:ext>
    </p:extLst>
  </p:cSld>
  <p:clrMapOvr>
    <a:masterClrMapping/>
  </p:clrMapOvr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260030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193994043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057324076"/>
      </p:ext>
    </p:extLst>
  </p:cSld>
  <p:clrMapOvr>
    <a:masterClrMapping/>
  </p:clrMapOvr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857409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7511542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09594600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6715506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458205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260030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98922604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260029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260029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121576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121928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5495813"/>
      </p:ext>
    </p:extLst>
  </p:cSld>
  <p:clrMapOvr>
    <a:masterClrMapping/>
  </p:clrMapOvr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61306826"/>
      </p:ext>
    </p:extLst>
  </p:cSld>
  <p:clrMapOvr>
    <a:masterClrMapping/>
  </p:clrMapOvr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60121073"/>
      </p:ext>
    </p:extLst>
  </p:cSld>
  <p:clrMapOvr>
    <a:masterClrMapping/>
  </p:clrMapOvr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607869416"/>
      </p:ext>
    </p:extLst>
  </p:cSld>
  <p:clrMapOvr>
    <a:masterClrMapping/>
  </p:clrMapOvr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79871340"/>
      </p:ext>
    </p:extLst>
  </p:cSld>
  <p:clrMapOvr>
    <a:masterClrMapping/>
  </p:clrMapOvr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861399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861399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861399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861399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086914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3" y="1531205"/>
            <a:ext cx="537288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3" y="2169338"/>
            <a:ext cx="537288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40" y="1531205"/>
            <a:ext cx="537499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40" y="2169338"/>
            <a:ext cx="537499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8C26AD95-B0DB-424B-937E-409B798574E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</p:cSld>
  <p:clrMapOvr>
    <a:masterClrMapping/>
  </p:clrMapOvr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94906287"/>
      </p:ext>
    </p:extLst>
  </p:cSld>
  <p:clrMapOvr>
    <a:masterClrMapping/>
  </p:clrMapOvr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9085484"/>
      </p:ext>
    </p:extLst>
  </p:cSld>
  <p:clrMapOvr>
    <a:masterClrMapping/>
  </p:clrMapOvr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30207722"/>
      </p:ext>
    </p:extLst>
  </p:cSld>
  <p:clrMapOvr>
    <a:masterClrMapping/>
  </p:clrMapOvr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91284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11298919"/>
      </p:ext>
    </p:extLst>
  </p:cSld>
  <p:clrMapOvr>
    <a:masterClrMapping/>
  </p:clrMapOvr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32366555"/>
      </p:ext>
    </p:extLst>
  </p:cSld>
  <p:clrMapOvr>
    <a:masterClrMapping/>
  </p:clrMapOvr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959371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959371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73838824"/>
      </p:ext>
    </p:extLst>
  </p:cSld>
  <p:clrMapOvr>
    <a:masterClrMapping/>
  </p:clrMapOvr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959371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959371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20689951"/>
      </p:ext>
    </p:extLst>
  </p:cSld>
  <p:clrMapOvr>
    <a:masterClrMapping/>
  </p:clrMapOvr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72445060"/>
      </p:ext>
    </p:extLst>
  </p:cSld>
  <p:clrMapOvr>
    <a:masterClrMapping/>
  </p:clrMapOvr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778823255"/>
      </p:ext>
    </p:extLst>
  </p:cSld>
  <p:clrMapOvr>
    <a:masterClrMapping/>
  </p:clrMapOvr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79922" y="259021"/>
            <a:ext cx="9772316" cy="461665"/>
          </a:xfrm>
        </p:spPr>
        <p:txBody>
          <a:bodyPr/>
          <a:lstStyle>
            <a:lvl1pPr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779922" y="842894"/>
            <a:ext cx="9772316" cy="486736"/>
          </a:xfrm>
        </p:spPr>
        <p:txBody>
          <a:bodyPr wrap="square">
            <a:spAutoFit/>
          </a:bodyPr>
          <a:lstStyle>
            <a:lvl1pPr marL="0" indent="0" algn="r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259103109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image" Target="../media/image1.png"/><Relationship Id="rId2" Type="http://schemas.openxmlformats.org/officeDocument/2006/relationships/slideLayout" Target="../slideLayouts/slideLayout2.xml"/><Relationship Id="rId16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_rels/slideMaster10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7.xml"/><Relationship Id="rId3" Type="http://schemas.openxmlformats.org/officeDocument/2006/relationships/slideLayout" Target="../slideLayouts/slideLayout62.xml"/><Relationship Id="rId7" Type="http://schemas.openxmlformats.org/officeDocument/2006/relationships/slideLayout" Target="../slideLayouts/slideLayout66.xml"/><Relationship Id="rId2" Type="http://schemas.openxmlformats.org/officeDocument/2006/relationships/slideLayout" Target="../slideLayouts/slideLayout61.xml"/><Relationship Id="rId1" Type="http://schemas.openxmlformats.org/officeDocument/2006/relationships/slideLayout" Target="../slideLayouts/slideLayout60.xml"/><Relationship Id="rId6" Type="http://schemas.openxmlformats.org/officeDocument/2006/relationships/slideLayout" Target="../slideLayouts/slideLayout65.xml"/><Relationship Id="rId5" Type="http://schemas.openxmlformats.org/officeDocument/2006/relationships/slideLayout" Target="../slideLayouts/slideLayout64.xml"/><Relationship Id="rId4" Type="http://schemas.openxmlformats.org/officeDocument/2006/relationships/slideLayout" Target="../slideLayouts/slideLayout63.xml"/><Relationship Id="rId9" Type="http://schemas.openxmlformats.org/officeDocument/2006/relationships/theme" Target="../theme/theme10.xml"/></Relationships>
</file>

<file path=ppt/slideMasters/_rels/slideMaster11.xml.rels><?xml version="1.0" encoding="UTF-8" standalone="yes"?>
<Relationships xmlns="http://schemas.openxmlformats.org/package/2006/relationships"><Relationship Id="rId2" Type="http://schemas.openxmlformats.org/officeDocument/2006/relationships/theme" Target="../theme/theme11.xml"/><Relationship Id="rId1" Type="http://schemas.openxmlformats.org/officeDocument/2006/relationships/slideLayout" Target="../slideLayouts/slideLayout68.xml"/></Relationships>
</file>

<file path=ppt/slideMasters/_rels/slideMaster1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76.xml"/><Relationship Id="rId13" Type="http://schemas.openxmlformats.org/officeDocument/2006/relationships/slideLayout" Target="../slideLayouts/slideLayout81.xml"/><Relationship Id="rId18" Type="http://schemas.openxmlformats.org/officeDocument/2006/relationships/slideLayout" Target="../slideLayouts/slideLayout86.xml"/><Relationship Id="rId26" Type="http://schemas.openxmlformats.org/officeDocument/2006/relationships/slideLayout" Target="../slideLayouts/slideLayout94.xml"/><Relationship Id="rId3" Type="http://schemas.openxmlformats.org/officeDocument/2006/relationships/slideLayout" Target="../slideLayouts/slideLayout71.xml"/><Relationship Id="rId21" Type="http://schemas.openxmlformats.org/officeDocument/2006/relationships/slideLayout" Target="../slideLayouts/slideLayout89.xml"/><Relationship Id="rId34" Type="http://schemas.openxmlformats.org/officeDocument/2006/relationships/slideLayout" Target="../slideLayouts/slideLayout102.xml"/><Relationship Id="rId7" Type="http://schemas.openxmlformats.org/officeDocument/2006/relationships/slideLayout" Target="../slideLayouts/slideLayout75.xml"/><Relationship Id="rId12" Type="http://schemas.openxmlformats.org/officeDocument/2006/relationships/slideLayout" Target="../slideLayouts/slideLayout80.xml"/><Relationship Id="rId17" Type="http://schemas.openxmlformats.org/officeDocument/2006/relationships/slideLayout" Target="../slideLayouts/slideLayout85.xml"/><Relationship Id="rId25" Type="http://schemas.openxmlformats.org/officeDocument/2006/relationships/slideLayout" Target="../slideLayouts/slideLayout93.xml"/><Relationship Id="rId33" Type="http://schemas.openxmlformats.org/officeDocument/2006/relationships/slideLayout" Target="../slideLayouts/slideLayout101.xml"/><Relationship Id="rId2" Type="http://schemas.openxmlformats.org/officeDocument/2006/relationships/slideLayout" Target="../slideLayouts/slideLayout70.xml"/><Relationship Id="rId16" Type="http://schemas.openxmlformats.org/officeDocument/2006/relationships/slideLayout" Target="../slideLayouts/slideLayout84.xml"/><Relationship Id="rId20" Type="http://schemas.openxmlformats.org/officeDocument/2006/relationships/slideLayout" Target="../slideLayouts/slideLayout88.xml"/><Relationship Id="rId29" Type="http://schemas.openxmlformats.org/officeDocument/2006/relationships/slideLayout" Target="../slideLayouts/slideLayout97.xml"/><Relationship Id="rId1" Type="http://schemas.openxmlformats.org/officeDocument/2006/relationships/slideLayout" Target="../slideLayouts/slideLayout69.xml"/><Relationship Id="rId6" Type="http://schemas.openxmlformats.org/officeDocument/2006/relationships/slideLayout" Target="../slideLayouts/slideLayout74.xml"/><Relationship Id="rId11" Type="http://schemas.openxmlformats.org/officeDocument/2006/relationships/slideLayout" Target="../slideLayouts/slideLayout79.xml"/><Relationship Id="rId24" Type="http://schemas.openxmlformats.org/officeDocument/2006/relationships/slideLayout" Target="../slideLayouts/slideLayout92.xml"/><Relationship Id="rId32" Type="http://schemas.openxmlformats.org/officeDocument/2006/relationships/slideLayout" Target="../slideLayouts/slideLayout100.xml"/><Relationship Id="rId5" Type="http://schemas.openxmlformats.org/officeDocument/2006/relationships/slideLayout" Target="../slideLayouts/slideLayout73.xml"/><Relationship Id="rId15" Type="http://schemas.openxmlformats.org/officeDocument/2006/relationships/slideLayout" Target="../slideLayouts/slideLayout83.xml"/><Relationship Id="rId23" Type="http://schemas.openxmlformats.org/officeDocument/2006/relationships/slideLayout" Target="../slideLayouts/slideLayout91.xml"/><Relationship Id="rId28" Type="http://schemas.openxmlformats.org/officeDocument/2006/relationships/slideLayout" Target="../slideLayouts/slideLayout96.xml"/><Relationship Id="rId36" Type="http://schemas.openxmlformats.org/officeDocument/2006/relationships/theme" Target="../theme/theme12.xml"/><Relationship Id="rId10" Type="http://schemas.openxmlformats.org/officeDocument/2006/relationships/slideLayout" Target="../slideLayouts/slideLayout78.xml"/><Relationship Id="rId19" Type="http://schemas.openxmlformats.org/officeDocument/2006/relationships/slideLayout" Target="../slideLayouts/slideLayout87.xml"/><Relationship Id="rId31" Type="http://schemas.openxmlformats.org/officeDocument/2006/relationships/slideLayout" Target="../slideLayouts/slideLayout99.xml"/><Relationship Id="rId4" Type="http://schemas.openxmlformats.org/officeDocument/2006/relationships/slideLayout" Target="../slideLayouts/slideLayout72.xml"/><Relationship Id="rId9" Type="http://schemas.openxmlformats.org/officeDocument/2006/relationships/slideLayout" Target="../slideLayouts/slideLayout77.xml"/><Relationship Id="rId14" Type="http://schemas.openxmlformats.org/officeDocument/2006/relationships/slideLayout" Target="../slideLayouts/slideLayout82.xml"/><Relationship Id="rId22" Type="http://schemas.openxmlformats.org/officeDocument/2006/relationships/slideLayout" Target="../slideLayouts/slideLayout90.xml"/><Relationship Id="rId27" Type="http://schemas.openxmlformats.org/officeDocument/2006/relationships/slideLayout" Target="../slideLayouts/slideLayout95.xml"/><Relationship Id="rId30" Type="http://schemas.openxmlformats.org/officeDocument/2006/relationships/slideLayout" Target="../slideLayouts/slideLayout98.xml"/><Relationship Id="rId35" Type="http://schemas.openxmlformats.org/officeDocument/2006/relationships/slideLayout" Target="../slideLayouts/slideLayout103.xml"/></Relationships>
</file>

<file path=ppt/slideMasters/_rels/slideMaster13.xml.rels><?xml version="1.0" encoding="UTF-8" standalone="yes"?>
<Relationships xmlns="http://schemas.openxmlformats.org/package/2006/relationships"><Relationship Id="rId2" Type="http://schemas.openxmlformats.org/officeDocument/2006/relationships/theme" Target="../theme/theme13.xml"/><Relationship Id="rId1" Type="http://schemas.openxmlformats.org/officeDocument/2006/relationships/slideLayout" Target="../slideLayouts/slideLayout104.xml"/></Relationships>
</file>

<file path=ppt/slideMasters/_rels/slideMaster1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12.xml"/><Relationship Id="rId3" Type="http://schemas.openxmlformats.org/officeDocument/2006/relationships/slideLayout" Target="../slideLayouts/slideLayout107.xml"/><Relationship Id="rId7" Type="http://schemas.openxmlformats.org/officeDocument/2006/relationships/slideLayout" Target="../slideLayouts/slideLayout111.xml"/><Relationship Id="rId2" Type="http://schemas.openxmlformats.org/officeDocument/2006/relationships/slideLayout" Target="../slideLayouts/slideLayout106.xml"/><Relationship Id="rId1" Type="http://schemas.openxmlformats.org/officeDocument/2006/relationships/slideLayout" Target="../slideLayouts/slideLayout105.xml"/><Relationship Id="rId6" Type="http://schemas.openxmlformats.org/officeDocument/2006/relationships/slideLayout" Target="../slideLayouts/slideLayout110.xml"/><Relationship Id="rId5" Type="http://schemas.openxmlformats.org/officeDocument/2006/relationships/slideLayout" Target="../slideLayouts/slideLayout109.xml"/><Relationship Id="rId4" Type="http://schemas.openxmlformats.org/officeDocument/2006/relationships/slideLayout" Target="../slideLayouts/slideLayout108.xml"/><Relationship Id="rId9" Type="http://schemas.openxmlformats.org/officeDocument/2006/relationships/theme" Target="../theme/theme14.xml"/></Relationships>
</file>

<file path=ppt/slideMasters/_rels/slideMaster15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15.xml"/><Relationship Id="rId2" Type="http://schemas.openxmlformats.org/officeDocument/2006/relationships/slideLayout" Target="../slideLayouts/slideLayout114.xml"/><Relationship Id="rId1" Type="http://schemas.openxmlformats.org/officeDocument/2006/relationships/slideLayout" Target="../slideLayouts/slideLayout113.xml"/><Relationship Id="rId4" Type="http://schemas.openxmlformats.org/officeDocument/2006/relationships/theme" Target="../theme/theme15.xml"/></Relationships>
</file>

<file path=ppt/slideMasters/_rels/slideMaster16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23.xml"/><Relationship Id="rId13" Type="http://schemas.openxmlformats.org/officeDocument/2006/relationships/slideLayout" Target="../slideLayouts/slideLayout128.xml"/><Relationship Id="rId3" Type="http://schemas.openxmlformats.org/officeDocument/2006/relationships/slideLayout" Target="../slideLayouts/slideLayout118.xml"/><Relationship Id="rId7" Type="http://schemas.openxmlformats.org/officeDocument/2006/relationships/slideLayout" Target="../slideLayouts/slideLayout122.xml"/><Relationship Id="rId12" Type="http://schemas.openxmlformats.org/officeDocument/2006/relationships/slideLayout" Target="../slideLayouts/slideLayout127.xml"/><Relationship Id="rId2" Type="http://schemas.openxmlformats.org/officeDocument/2006/relationships/slideLayout" Target="../slideLayouts/slideLayout117.xml"/><Relationship Id="rId1" Type="http://schemas.openxmlformats.org/officeDocument/2006/relationships/slideLayout" Target="../slideLayouts/slideLayout116.xml"/><Relationship Id="rId6" Type="http://schemas.openxmlformats.org/officeDocument/2006/relationships/slideLayout" Target="../slideLayouts/slideLayout121.xml"/><Relationship Id="rId11" Type="http://schemas.openxmlformats.org/officeDocument/2006/relationships/slideLayout" Target="../slideLayouts/slideLayout126.xml"/><Relationship Id="rId5" Type="http://schemas.openxmlformats.org/officeDocument/2006/relationships/slideLayout" Target="../slideLayouts/slideLayout120.xml"/><Relationship Id="rId15" Type="http://schemas.openxmlformats.org/officeDocument/2006/relationships/image" Target="../media/image1.png"/><Relationship Id="rId10" Type="http://schemas.openxmlformats.org/officeDocument/2006/relationships/slideLayout" Target="../slideLayouts/slideLayout125.xml"/><Relationship Id="rId4" Type="http://schemas.openxmlformats.org/officeDocument/2006/relationships/slideLayout" Target="../slideLayouts/slideLayout119.xml"/><Relationship Id="rId9" Type="http://schemas.openxmlformats.org/officeDocument/2006/relationships/slideLayout" Target="../slideLayouts/slideLayout124.xml"/><Relationship Id="rId14" Type="http://schemas.openxmlformats.org/officeDocument/2006/relationships/theme" Target="../theme/theme16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8.xml"/><Relationship Id="rId2" Type="http://schemas.openxmlformats.org/officeDocument/2006/relationships/slideLayout" Target="../slideLayouts/slideLayout17.xml"/><Relationship Id="rId1" Type="http://schemas.openxmlformats.org/officeDocument/2006/relationships/slideLayout" Target="../slideLayouts/slideLayout16.xml"/><Relationship Id="rId5" Type="http://schemas.openxmlformats.org/officeDocument/2006/relationships/image" Target="../media/image2.png"/><Relationship Id="rId4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2" Type="http://schemas.openxmlformats.org/officeDocument/2006/relationships/theme" Target="../theme/theme3.xml"/><Relationship Id="rId1" Type="http://schemas.openxmlformats.org/officeDocument/2006/relationships/slideLayout" Target="../slideLayouts/slideLayout19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8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5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4.xml"/><Relationship Id="rId1" Type="http://schemas.openxmlformats.org/officeDocument/2006/relationships/slideLayout" Target="../slideLayouts/slideLayout20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7.png"/><Relationship Id="rId5" Type="http://schemas.openxmlformats.org/officeDocument/2006/relationships/image" Target="../media/image4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3.png"/><Relationship Id="rId9" Type="http://schemas.openxmlformats.org/officeDocument/2006/relationships/image" Target="../media/image6.png"/></Relationships>
</file>

<file path=ppt/slideMasters/_rels/slideMaster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28.xml"/><Relationship Id="rId13" Type="http://schemas.openxmlformats.org/officeDocument/2006/relationships/slideLayout" Target="../slideLayouts/slideLayout33.xml"/><Relationship Id="rId18" Type="http://schemas.openxmlformats.org/officeDocument/2006/relationships/slideLayout" Target="../slideLayouts/slideLayout38.xml"/><Relationship Id="rId26" Type="http://schemas.openxmlformats.org/officeDocument/2006/relationships/slideLayout" Target="../slideLayouts/slideLayout46.xml"/><Relationship Id="rId3" Type="http://schemas.openxmlformats.org/officeDocument/2006/relationships/slideLayout" Target="../slideLayouts/slideLayout23.xml"/><Relationship Id="rId21" Type="http://schemas.openxmlformats.org/officeDocument/2006/relationships/slideLayout" Target="../slideLayouts/slideLayout41.xml"/><Relationship Id="rId34" Type="http://schemas.openxmlformats.org/officeDocument/2006/relationships/slideLayout" Target="../slideLayouts/slideLayout54.xml"/><Relationship Id="rId7" Type="http://schemas.openxmlformats.org/officeDocument/2006/relationships/slideLayout" Target="../slideLayouts/slideLayout27.xml"/><Relationship Id="rId12" Type="http://schemas.openxmlformats.org/officeDocument/2006/relationships/slideLayout" Target="../slideLayouts/slideLayout32.xml"/><Relationship Id="rId17" Type="http://schemas.openxmlformats.org/officeDocument/2006/relationships/slideLayout" Target="../slideLayouts/slideLayout37.xml"/><Relationship Id="rId25" Type="http://schemas.openxmlformats.org/officeDocument/2006/relationships/slideLayout" Target="../slideLayouts/slideLayout45.xml"/><Relationship Id="rId33" Type="http://schemas.openxmlformats.org/officeDocument/2006/relationships/slideLayout" Target="../slideLayouts/slideLayout53.xml"/><Relationship Id="rId2" Type="http://schemas.openxmlformats.org/officeDocument/2006/relationships/slideLayout" Target="../slideLayouts/slideLayout22.xml"/><Relationship Id="rId16" Type="http://schemas.openxmlformats.org/officeDocument/2006/relationships/slideLayout" Target="../slideLayouts/slideLayout36.xml"/><Relationship Id="rId20" Type="http://schemas.openxmlformats.org/officeDocument/2006/relationships/slideLayout" Target="../slideLayouts/slideLayout40.xml"/><Relationship Id="rId29" Type="http://schemas.openxmlformats.org/officeDocument/2006/relationships/slideLayout" Target="../slideLayouts/slideLayout49.xml"/><Relationship Id="rId1" Type="http://schemas.openxmlformats.org/officeDocument/2006/relationships/slideLayout" Target="../slideLayouts/slideLayout21.xml"/><Relationship Id="rId6" Type="http://schemas.openxmlformats.org/officeDocument/2006/relationships/slideLayout" Target="../slideLayouts/slideLayout26.xml"/><Relationship Id="rId11" Type="http://schemas.openxmlformats.org/officeDocument/2006/relationships/slideLayout" Target="../slideLayouts/slideLayout31.xml"/><Relationship Id="rId24" Type="http://schemas.openxmlformats.org/officeDocument/2006/relationships/slideLayout" Target="../slideLayouts/slideLayout44.xml"/><Relationship Id="rId32" Type="http://schemas.openxmlformats.org/officeDocument/2006/relationships/slideLayout" Target="../slideLayouts/slideLayout52.xml"/><Relationship Id="rId5" Type="http://schemas.openxmlformats.org/officeDocument/2006/relationships/slideLayout" Target="../slideLayouts/slideLayout25.xml"/><Relationship Id="rId15" Type="http://schemas.openxmlformats.org/officeDocument/2006/relationships/slideLayout" Target="../slideLayouts/slideLayout35.xml"/><Relationship Id="rId23" Type="http://schemas.openxmlformats.org/officeDocument/2006/relationships/slideLayout" Target="../slideLayouts/slideLayout43.xml"/><Relationship Id="rId28" Type="http://schemas.openxmlformats.org/officeDocument/2006/relationships/slideLayout" Target="../slideLayouts/slideLayout48.xml"/><Relationship Id="rId36" Type="http://schemas.openxmlformats.org/officeDocument/2006/relationships/theme" Target="../theme/theme5.xml"/><Relationship Id="rId10" Type="http://schemas.openxmlformats.org/officeDocument/2006/relationships/slideLayout" Target="../slideLayouts/slideLayout30.xml"/><Relationship Id="rId19" Type="http://schemas.openxmlformats.org/officeDocument/2006/relationships/slideLayout" Target="../slideLayouts/slideLayout39.xml"/><Relationship Id="rId31" Type="http://schemas.openxmlformats.org/officeDocument/2006/relationships/slideLayout" Target="../slideLayouts/slideLayout51.xml"/><Relationship Id="rId4" Type="http://schemas.openxmlformats.org/officeDocument/2006/relationships/slideLayout" Target="../slideLayouts/slideLayout24.xml"/><Relationship Id="rId9" Type="http://schemas.openxmlformats.org/officeDocument/2006/relationships/slideLayout" Target="../slideLayouts/slideLayout29.xml"/><Relationship Id="rId14" Type="http://schemas.openxmlformats.org/officeDocument/2006/relationships/slideLayout" Target="../slideLayouts/slideLayout34.xml"/><Relationship Id="rId22" Type="http://schemas.openxmlformats.org/officeDocument/2006/relationships/slideLayout" Target="../slideLayouts/slideLayout42.xml"/><Relationship Id="rId27" Type="http://schemas.openxmlformats.org/officeDocument/2006/relationships/slideLayout" Target="../slideLayouts/slideLayout47.xml"/><Relationship Id="rId30" Type="http://schemas.openxmlformats.org/officeDocument/2006/relationships/slideLayout" Target="../slideLayouts/slideLayout50.xml"/><Relationship Id="rId35" Type="http://schemas.openxmlformats.org/officeDocument/2006/relationships/slideLayout" Target="../slideLayouts/slideLayout55.xml"/></Relationships>
</file>

<file path=ppt/slideMasters/_rels/slideMaster6.xml.rels><?xml version="1.0" encoding="UTF-8" standalone="yes"?>
<Relationships xmlns="http://schemas.openxmlformats.org/package/2006/relationships"><Relationship Id="rId2" Type="http://schemas.openxmlformats.org/officeDocument/2006/relationships/theme" Target="../theme/theme6.xml"/><Relationship Id="rId1" Type="http://schemas.openxmlformats.org/officeDocument/2006/relationships/slideLayout" Target="../slideLayouts/slideLayout56.xml"/></Relationships>
</file>

<file path=ppt/slideMasters/_rels/slideMaster7.xml.rels><?xml version="1.0" encoding="UTF-8" standalone="yes"?>
<Relationships xmlns="http://schemas.openxmlformats.org/package/2006/relationships"><Relationship Id="rId2" Type="http://schemas.openxmlformats.org/officeDocument/2006/relationships/theme" Target="../theme/theme7.xml"/><Relationship Id="rId1" Type="http://schemas.openxmlformats.org/officeDocument/2006/relationships/slideLayout" Target="../slideLayouts/slideLayout57.xml"/></Relationships>
</file>

<file path=ppt/slideMasters/_rels/slideMaster8.xml.rels><?xml version="1.0" encoding="UTF-8" standalone="yes"?>
<Relationships xmlns="http://schemas.openxmlformats.org/package/2006/relationships"><Relationship Id="rId2" Type="http://schemas.openxmlformats.org/officeDocument/2006/relationships/theme" Target="../theme/theme8.xml"/><Relationship Id="rId1" Type="http://schemas.openxmlformats.org/officeDocument/2006/relationships/slideLayout" Target="../slideLayouts/slideLayout58.xml"/></Relationships>
</file>

<file path=ppt/slideMasters/_rels/slideMaster9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8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5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9.xml"/><Relationship Id="rId1" Type="http://schemas.openxmlformats.org/officeDocument/2006/relationships/slideLayout" Target="../slideLayouts/slideLayout59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7.png"/><Relationship Id="rId5" Type="http://schemas.openxmlformats.org/officeDocument/2006/relationships/image" Target="../media/image4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3.png"/><Relationship Id="rId9" Type="http://schemas.openxmlformats.org/officeDocument/2006/relationships/image" Target="../media/image6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3" y="1409281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endParaRPr lang="en-US" dirty="0"/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100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id="{1E8BD6B4-26D3-4061-A8E5-22E0D9D21873}"/>
              </a:ext>
            </a:extLst>
          </p:cNvPr>
          <p:cNvSpPr/>
          <p:nvPr userDrawn="1"/>
        </p:nvSpPr>
        <p:spPr>
          <a:xfrm>
            <a:off x="1" y="6610297"/>
            <a:ext cx="1303562" cy="24622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1000" i="1" dirty="0">
                <a:solidFill>
                  <a:srgbClr val="A7A7A7"/>
                </a:solidFill>
                <a:latin typeface="Gill Sans MT" pitchFamily="34" charset="0"/>
              </a:rPr>
              <a:t>© Demoskop AB 2020</a:t>
            </a:r>
            <a:endParaRPr lang="sv-SE" sz="1000" i="1" dirty="0">
              <a:solidFill>
                <a:srgbClr val="A7A7A7"/>
              </a:solidFill>
              <a:latin typeface="Gill Sans MT" pitchFamily="34" charset="0"/>
            </a:endParaRPr>
          </a:p>
        </p:txBody>
      </p:sp>
      <p:pic>
        <p:nvPicPr>
          <p:cNvPr id="7" name="Picture 2">
            <a:extLst>
              <a:ext uri="{FF2B5EF4-FFF2-40B4-BE49-F238E27FC236}">
                <a16:creationId xmlns:a16="http://schemas.microsoft.com/office/drawing/2014/main" id="{1D84905D-FF5E-45B1-AAD6-87B299890867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/>
        </p:blipFill>
        <p:spPr bwMode="auto">
          <a:xfrm>
            <a:off x="10688637" y="6301850"/>
            <a:ext cx="1293533" cy="32808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705" r:id="rId1"/>
    <p:sldLayoutId id="2147483706" r:id="rId2"/>
    <p:sldLayoutId id="2147483707" r:id="rId3"/>
    <p:sldLayoutId id="2147483708" r:id="rId4"/>
    <p:sldLayoutId id="2147483709" r:id="rId5"/>
    <p:sldLayoutId id="2147483710" r:id="rId6"/>
    <p:sldLayoutId id="2147483711" r:id="rId7"/>
    <p:sldLayoutId id="2147483712" r:id="rId8"/>
    <p:sldLayoutId id="2147483713" r:id="rId9"/>
    <p:sldLayoutId id="2147483714" r:id="rId10"/>
    <p:sldLayoutId id="2147483715" r:id="rId11"/>
    <p:sldLayoutId id="2147483716" r:id="rId12"/>
    <p:sldLayoutId id="2147483717" r:id="rId13"/>
    <p:sldLayoutId id="2147483718" r:id="rId14"/>
    <p:sldLayoutId id="2147483719" r:id="rId15"/>
  </p:sldLayoutIdLst>
  <p:hf hdr="0" ftr="0" dt="0"/>
  <p:txStyles>
    <p:titleStyle>
      <a:lvl1pPr algn="l" rtl="0" eaLnBrk="0" fontAlgn="base" hangingPunct="0">
        <a:spcBef>
          <a:spcPct val="0"/>
        </a:spcBef>
        <a:spcAft>
          <a:spcPct val="0"/>
        </a:spcAft>
        <a:defRPr sz="2400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9pPr>
    </p:titleStyle>
    <p:bodyStyle>
      <a:lvl1pPr marL="342900" indent="-3429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600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457200" indent="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None/>
        <a:defRPr sz="1400">
          <a:solidFill>
            <a:srgbClr val="333333"/>
          </a:solidFill>
          <a:latin typeface="Gill Sans MT" pitchFamily="34" charset="0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00">
          <a:solidFill>
            <a:srgbClr val="333333"/>
          </a:solidFill>
          <a:latin typeface="Gill Sans MT" pitchFamily="34" charset="0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00">
          <a:solidFill>
            <a:srgbClr val="333333"/>
          </a:solidFill>
          <a:latin typeface="Gill Sans MT" pitchFamily="34" charset="0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Gill Sans MT" pitchFamily="34" charset="0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0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7956506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6" r:id="rId1"/>
    <p:sldLayoutId id="2147483777" r:id="rId2"/>
    <p:sldLayoutId id="2147483778" r:id="rId3"/>
    <p:sldLayoutId id="2147483779" r:id="rId4"/>
    <p:sldLayoutId id="2147483780" r:id="rId5"/>
    <p:sldLayoutId id="2147483781" r:id="rId6"/>
    <p:sldLayoutId id="2147483782" r:id="rId7"/>
    <p:sldLayoutId id="2147483783" r:id="rId8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196901532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6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608013" y="161911"/>
            <a:ext cx="10944225" cy="655885"/>
          </a:xfrm>
          <a:prstGeom prst="rect">
            <a:avLst/>
          </a:prstGeom>
        </p:spPr>
        <p:txBody>
          <a:bodyPr vert="horz" lIns="91440" tIns="45720" rIns="91440" bIns="45720" rtlCol="0" anchor="ctr">
            <a:spAutoFit/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4213102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9" r:id="rId1"/>
    <p:sldLayoutId id="2147483790" r:id="rId2"/>
    <p:sldLayoutId id="2147483791" r:id="rId3"/>
    <p:sldLayoutId id="2147483792" r:id="rId4"/>
    <p:sldLayoutId id="2147483793" r:id="rId5"/>
    <p:sldLayoutId id="2147483794" r:id="rId6"/>
    <p:sldLayoutId id="2147483795" r:id="rId7"/>
    <p:sldLayoutId id="2147483796" r:id="rId8"/>
    <p:sldLayoutId id="2147483797" r:id="rId9"/>
    <p:sldLayoutId id="2147483798" r:id="rId10"/>
    <p:sldLayoutId id="2147483799" r:id="rId11"/>
    <p:sldLayoutId id="2147483800" r:id="rId12"/>
    <p:sldLayoutId id="2147483801" r:id="rId13"/>
    <p:sldLayoutId id="2147483802" r:id="rId14"/>
    <p:sldLayoutId id="2147483803" r:id="rId15"/>
    <p:sldLayoutId id="2147483804" r:id="rId16"/>
    <p:sldLayoutId id="2147483805" r:id="rId17"/>
    <p:sldLayoutId id="2147483806" r:id="rId18"/>
    <p:sldLayoutId id="2147483807" r:id="rId19"/>
    <p:sldLayoutId id="2147483808" r:id="rId20"/>
    <p:sldLayoutId id="2147483809" r:id="rId21"/>
    <p:sldLayoutId id="2147483810" r:id="rId22"/>
    <p:sldLayoutId id="2147483811" r:id="rId23"/>
    <p:sldLayoutId id="2147483812" r:id="rId24"/>
    <p:sldLayoutId id="2147483813" r:id="rId25"/>
    <p:sldLayoutId id="2147483814" r:id="rId26"/>
    <p:sldLayoutId id="2147483815" r:id="rId27"/>
    <p:sldLayoutId id="2147483816" r:id="rId28"/>
    <p:sldLayoutId id="2147483817" r:id="rId29"/>
    <p:sldLayoutId id="2147483818" r:id="rId30"/>
    <p:sldLayoutId id="2147483819" r:id="rId31"/>
    <p:sldLayoutId id="2147483820" r:id="rId32"/>
    <p:sldLayoutId id="2147483821" r:id="rId33"/>
    <p:sldLayoutId id="2147483822" r:id="rId34"/>
    <p:sldLayoutId id="2147483823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6761916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6" r:id="rId1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sz="2400" b="0" kern="1200" cap="small" normalizeH="0" baseline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84702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8" r:id="rId1"/>
    <p:sldLayoutId id="2147483829" r:id="rId2"/>
    <p:sldLayoutId id="2147483830" r:id="rId3"/>
    <p:sldLayoutId id="2147483831" r:id="rId4"/>
    <p:sldLayoutId id="2147483832" r:id="rId5"/>
    <p:sldLayoutId id="2147483833" r:id="rId6"/>
    <p:sldLayoutId id="2147483834" r:id="rId7"/>
    <p:sldLayoutId id="2147483835" r:id="rId8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lang="en-US" sz="2400" b="0" kern="1200" cap="all" normalizeH="0" baseline="0" dirty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6018" y="364196"/>
            <a:ext cx="10488215" cy="132218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386727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5" r:id="rId1"/>
    <p:sldLayoutId id="2147483916" r:id="rId2"/>
    <p:sldLayoutId id="2147483917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608013" y="4433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2" y="1409278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0" y="6392420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097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1" y="6610294"/>
            <a:ext cx="1925527" cy="2459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998" i="1" dirty="0">
                <a:solidFill>
                  <a:schemeClr val="bg1">
                    <a:lumMod val="50000"/>
                  </a:schemeClr>
                </a:solidFill>
                <a:latin typeface="Gill Sans MT" pitchFamily="34" charset="0"/>
              </a:rPr>
              <a:t>Copyright (c)  2020  Demoskop AB </a:t>
            </a:r>
            <a:endParaRPr lang="sv-SE" sz="998" i="1" dirty="0">
              <a:solidFill>
                <a:schemeClr val="bg1">
                  <a:lumMod val="50000"/>
                </a:schemeClr>
              </a:solidFill>
              <a:latin typeface="Gill Sans MT" pitchFamily="34" charset="0"/>
            </a:endParaRPr>
          </a:p>
        </p:txBody>
      </p:sp>
      <p:pic>
        <p:nvPicPr>
          <p:cNvPr id="9" name="Picture 2">
            <a:extLst>
              <a:ext uri="{FF2B5EF4-FFF2-40B4-BE49-F238E27FC236}">
                <a16:creationId xmlns:a16="http://schemas.microsoft.com/office/drawing/2014/main" id="{0E53F23A-D7C3-460B-B871-90DAB4DA7C88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/>
        </p:blipFill>
        <p:spPr bwMode="auto">
          <a:xfrm>
            <a:off x="10508573" y="6301849"/>
            <a:ext cx="1293533" cy="32808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95864281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9" r:id="rId1"/>
    <p:sldLayoutId id="2147483920" r:id="rId2"/>
    <p:sldLayoutId id="2147483921" r:id="rId3"/>
    <p:sldLayoutId id="2147483922" r:id="rId4"/>
    <p:sldLayoutId id="2147483923" r:id="rId5"/>
    <p:sldLayoutId id="2147483924" r:id="rId6"/>
    <p:sldLayoutId id="2147483925" r:id="rId7"/>
    <p:sldLayoutId id="2147483926" r:id="rId8"/>
    <p:sldLayoutId id="2147483927" r:id="rId9"/>
    <p:sldLayoutId id="2147483928" r:id="rId10"/>
    <p:sldLayoutId id="2147483929" r:id="rId11"/>
    <p:sldLayoutId id="2147483930" r:id="rId12"/>
    <p:sldLayoutId id="2147483931" r:id="rId13"/>
  </p:sldLayoutIdLst>
  <p:hf hdr="0" ftr="0" dt="0"/>
  <p:txStyles>
    <p:titleStyle>
      <a:lvl1pPr algn="ctr" rtl="0" eaLnBrk="0" fontAlgn="base" hangingPunct="0">
        <a:spcBef>
          <a:spcPct val="0"/>
        </a:spcBef>
        <a:spcAft>
          <a:spcPct val="0"/>
        </a:spcAft>
        <a:defRPr sz="3192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5pPr>
      <a:lvl6pPr marL="456057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6pPr>
      <a:lvl7pPr marL="912114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7pPr>
      <a:lvl8pPr marL="1368171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8pPr>
      <a:lvl9pPr marL="1824228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9pPr>
    </p:titleStyle>
    <p:bodyStyle>
      <a:lvl1pPr marL="342043" indent="-342043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596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741093" indent="-285036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97">
          <a:solidFill>
            <a:srgbClr val="333333"/>
          </a:solidFill>
          <a:latin typeface="Gill Sans MT" pitchFamily="34" charset="0"/>
        </a:defRPr>
      </a:lvl2pPr>
      <a:lvl3pPr marL="1140143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97">
          <a:solidFill>
            <a:srgbClr val="333333"/>
          </a:solidFill>
          <a:latin typeface="Gill Sans MT" pitchFamily="34" charset="0"/>
        </a:defRPr>
      </a:lvl3pPr>
      <a:lvl4pPr marL="1596200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97">
          <a:solidFill>
            <a:srgbClr val="333333"/>
          </a:solidFill>
          <a:latin typeface="Gill Sans MT" pitchFamily="34" charset="0"/>
        </a:defRPr>
      </a:lvl4pPr>
      <a:lvl5pPr marL="2052257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Gill Sans MT" pitchFamily="34" charset="0"/>
        </a:defRPr>
      </a:lvl5pPr>
      <a:lvl6pPr marL="2508314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6pPr>
      <a:lvl7pPr marL="2964371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7pPr>
      <a:lvl8pPr marL="3420428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8pPr>
      <a:lvl9pPr marL="3876485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1pPr>
      <a:lvl2pPr marL="456057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2pPr>
      <a:lvl3pPr marL="912114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3pPr>
      <a:lvl4pPr marL="1368171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4pPr>
      <a:lvl5pPr marL="1824228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5pPr>
      <a:lvl6pPr marL="2280285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6pPr>
      <a:lvl7pPr marL="2736342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7pPr>
      <a:lvl8pPr marL="3192399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8pPr>
      <a:lvl9pPr marL="3648456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C7C13D4B-6DB8-4D4F-A7BA-B6D10305FBDF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 dirty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B94FDB44-0DD7-4013-9152-397E4A21E340}"/>
              </a:ext>
            </a:extLst>
          </p:cNvPr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386525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1" r:id="rId1"/>
    <p:sldLayoutId id="2147483722" r:id="rId2"/>
    <p:sldLayoutId id="2147483723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286712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5" r:id="rId1"/>
  </p:sldLayoutIdLst>
  <p:hf hdr="0" ftr="0" dt="0"/>
  <p:txStyles>
    <p:titleStyle>
      <a:lvl1pPr algn="r" defTabSz="837133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313925" indent="-313925" algn="l" defTabSz="837133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1pPr>
      <a:lvl2pPr marL="680171" indent="-261604" algn="l" defTabSz="837133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59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and Impress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08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4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7" y="3035100"/>
            <a:ext cx="1577611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  <a:latin typeface="Gill Sans MT" panose="020B0502020104020203" pitchFamily="34" charset="0"/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253478645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9" r:id="rId1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300675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31" r:id="rId1"/>
    <p:sldLayoutId id="2147483732" r:id="rId2"/>
    <p:sldLayoutId id="2147483733" r:id="rId3"/>
    <p:sldLayoutId id="2147483734" r:id="rId4"/>
    <p:sldLayoutId id="2147483735" r:id="rId5"/>
    <p:sldLayoutId id="2147483736" r:id="rId6"/>
    <p:sldLayoutId id="2147483737" r:id="rId7"/>
    <p:sldLayoutId id="2147483738" r:id="rId8"/>
    <p:sldLayoutId id="2147483739" r:id="rId9"/>
    <p:sldLayoutId id="2147483740" r:id="rId10"/>
    <p:sldLayoutId id="2147483741" r:id="rId11"/>
    <p:sldLayoutId id="2147483742" r:id="rId12"/>
    <p:sldLayoutId id="2147483743" r:id="rId13"/>
    <p:sldLayoutId id="2147483744" r:id="rId14"/>
    <p:sldLayoutId id="2147483745" r:id="rId15"/>
    <p:sldLayoutId id="2147483746" r:id="rId16"/>
    <p:sldLayoutId id="2147483747" r:id="rId17"/>
    <p:sldLayoutId id="2147483748" r:id="rId18"/>
    <p:sldLayoutId id="2147483749" r:id="rId19"/>
    <p:sldLayoutId id="2147483750" r:id="rId20"/>
    <p:sldLayoutId id="2147483751" r:id="rId21"/>
    <p:sldLayoutId id="2147483752" r:id="rId22"/>
    <p:sldLayoutId id="2147483753" r:id="rId23"/>
    <p:sldLayoutId id="2147483754" r:id="rId24"/>
    <p:sldLayoutId id="2147483755" r:id="rId25"/>
    <p:sldLayoutId id="2147483756" r:id="rId26"/>
    <p:sldLayoutId id="2147483757" r:id="rId27"/>
    <p:sldLayoutId id="2147483758" r:id="rId28"/>
    <p:sldLayoutId id="2147483759" r:id="rId29"/>
    <p:sldLayoutId id="2147483760" r:id="rId30"/>
    <p:sldLayoutId id="2147483761" r:id="rId31"/>
    <p:sldLayoutId id="2147483762" r:id="rId32"/>
    <p:sldLayoutId id="2147483763" r:id="rId33"/>
    <p:sldLayoutId id="2147483764" r:id="rId34"/>
    <p:sldLayoutId id="2147483765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28540834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8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7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6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9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lang="en-US"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sv-SE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lang="en-US" sz="1099" smtClean="0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sv-SE" smtClean="0"/>
              <a:pPr/>
              <a:t>‹#›</a:t>
            </a:fld>
            <a:endParaRPr lang="sv-SE" dirty="0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262E2476-DEF1-4E9B-8EF0-110338A556EE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</p:spTree>
    <p:extLst>
      <p:ext uri="{BB962C8B-B14F-4D97-AF65-F5344CB8AC3E}">
        <p14:creationId xmlns:p14="http://schemas.microsoft.com/office/powerpoint/2010/main" val="80249540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0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8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  <p:sp>
        <p:nvSpPr>
          <p:cNvPr id="15" name="Rectangle 14"/>
          <p:cNvSpPr/>
          <p:nvPr/>
        </p:nvSpPr>
        <p:spPr>
          <a:xfrm rot="5400000">
            <a:off x="11641097" y="5792562"/>
            <a:ext cx="1701107" cy="261482"/>
          </a:xfrm>
          <a:prstGeom prst="rect">
            <a:avLst/>
          </a:prstGeom>
        </p:spPr>
        <p:txBody>
          <a:bodyPr wrap="none">
            <a:spAutoFit/>
          </a:bodyPr>
          <a:lstStyle>
            <a:defPPr>
              <a:defRPr lang="fr-FR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1099" dirty="0">
                <a:solidFill>
                  <a:prstClr val="black"/>
                </a:solidFill>
              </a:rPr>
              <a:t>© Copyright Showeet.com</a:t>
            </a:r>
          </a:p>
        </p:txBody>
      </p:sp>
    </p:spTree>
    <p:extLst>
      <p:ext uri="{BB962C8B-B14F-4D97-AF65-F5344CB8AC3E}">
        <p14:creationId xmlns:p14="http://schemas.microsoft.com/office/powerpoint/2010/main" val="129618711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2" r:id="rId1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9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60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11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6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9" y="3035104"/>
            <a:ext cx="1589346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12520319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4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119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chart" Target="../charts/chart2.xml"/><Relationship Id="rId1" Type="http://schemas.openxmlformats.org/officeDocument/2006/relationships/slideLayout" Target="../slideLayouts/slideLayout11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11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11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11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11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2">
            <a:alphaModFix amt="19000"/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sv-SE" sz="4800" dirty="0"/>
              <a:t>Boprisindikatorn</a:t>
            </a:r>
            <a:br>
              <a:rPr lang="sv-SE" sz="4800" dirty="0"/>
            </a:br>
            <a:r>
              <a:rPr lang="sv-SE" dirty="0"/>
              <a:t>Oktober 2020 </a:t>
            </a:r>
            <a:br>
              <a:rPr lang="sv-SE" sz="4000" dirty="0"/>
            </a:br>
            <a:br>
              <a:rPr lang="sv-SE" sz="3200" dirty="0"/>
            </a:br>
            <a:endParaRPr lang="sv-SE" dirty="0"/>
          </a:p>
        </p:txBody>
      </p:sp>
      <p:pic>
        <p:nvPicPr>
          <p:cNvPr id="1026" name="Picture 2" descr="Bildresultat fÃ¶r seb logo transparent">
            <a:extLst>
              <a:ext uri="{FF2B5EF4-FFF2-40B4-BE49-F238E27FC236}">
                <a16:creationId xmlns:a16="http://schemas.microsoft.com/office/drawing/2014/main" id="{0B8A7B45-E20F-4847-AF80-D866EF1228C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960445" y="3564285"/>
            <a:ext cx="2503809" cy="250380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id="{4D0A7098-24D3-4573-9270-94E9078D4243}"/>
              </a:ext>
            </a:extLst>
          </p:cNvPr>
          <p:cNvCxnSpPr/>
          <p:nvPr/>
        </p:nvCxnSpPr>
        <p:spPr bwMode="auto">
          <a:xfrm>
            <a:off x="463501" y="3852317"/>
            <a:ext cx="11521280" cy="72008"/>
          </a:xfrm>
          <a:prstGeom prst="line">
            <a:avLst/>
          </a:prstGeom>
          <a:solidFill>
            <a:schemeClr val="accent1"/>
          </a:solidFill>
          <a:ln w="73025" cap="flat" cmpd="sng" algn="ctr">
            <a:solidFill>
              <a:srgbClr val="224768"/>
            </a:solidFill>
            <a:prstDash val="solid"/>
            <a:round/>
            <a:headEnd type="none" w="med" len="med"/>
            <a:tailEnd type="none" w="med" len="med"/>
          </a:ln>
          <a:effectLst/>
        </p:spPr>
      </p:cxn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2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994168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Gill Sans MT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Gill Sans MT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713126308"/>
              </p:ext>
            </p:extLst>
          </p:nvPr>
        </p:nvGraphicFramePr>
        <p:xfrm>
          <a:off x="994167" y="971997"/>
          <a:ext cx="9982501" cy="502528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BACA7292-9FCE-47C7-8E64-07F10E5CC0D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Prisutvecklingen på villkor och bostadsrätter de närmaste året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3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256437553"/>
              </p:ext>
            </p:extLst>
          </p:nvPr>
        </p:nvGraphicFramePr>
        <p:xfrm>
          <a:off x="1183581" y="1116013"/>
          <a:ext cx="9721080" cy="523454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itle 5">
            <a:extLst>
              <a:ext uri="{FF2B5EF4-FFF2-40B4-BE49-F238E27FC236}">
                <a16:creationId xmlns:a16="http://schemas.microsoft.com/office/drawing/2014/main" id="{48147234-3098-4EDF-A8FB-FDC19547CB53}"/>
              </a:ext>
            </a:extLst>
          </p:cNvPr>
          <p:cNvSpPr txBox="1">
            <a:spLocks/>
          </p:cNvSpPr>
          <p:nvPr/>
        </p:nvSpPr>
        <p:spPr bwMode="auto">
          <a:xfrm>
            <a:off x="330925" y="489982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2003-2020</a:t>
            </a:r>
            <a:br>
              <a:rPr lang="sv-SE" kern="0" dirty="0"/>
            </a:br>
            <a:r>
              <a:rPr lang="sv-SE" sz="1800" i="1" kern="0" dirty="0"/>
              <a:t>- Skillnaden mellan dem som tror att bostadspriserna kommer att öka det närmaste året </a:t>
            </a:r>
          </a:p>
          <a:p>
            <a:pPr algn="l"/>
            <a:r>
              <a:rPr lang="sv-SE" sz="1800" i="1" kern="0" dirty="0"/>
              <a:t>jämfört med dem som tror de kommer att minska</a:t>
            </a:r>
          </a:p>
          <a:p>
            <a:pPr algn="l"/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4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039565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sp>
        <p:nvSpPr>
          <p:cNvPr id="7" name="Title 5">
            <a:extLst>
              <a:ext uri="{FF2B5EF4-FFF2-40B4-BE49-F238E27FC236}">
                <a16:creationId xmlns:a16="http://schemas.microsoft.com/office/drawing/2014/main" id="{D5A0CAFC-1673-42E8-B616-66190682C02E}"/>
              </a:ext>
            </a:extLst>
          </p:cNvPr>
          <p:cNvSpPr txBox="1">
            <a:spLocks/>
          </p:cNvSpPr>
          <p:nvPr/>
        </p:nvSpPr>
        <p:spPr bwMode="auto">
          <a:xfrm>
            <a:off x="-2344811" y="-1476275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Typ av lån på sin  bostad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349070718"/>
              </p:ext>
            </p:extLst>
          </p:nvPr>
        </p:nvGraphicFramePr>
        <p:xfrm>
          <a:off x="895549" y="1115874"/>
          <a:ext cx="9855461" cy="551406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5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852294" y="1496368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713218861"/>
              </p:ext>
            </p:extLst>
          </p:nvPr>
        </p:nvGraphicFramePr>
        <p:xfrm>
          <a:off x="1759645" y="1190491"/>
          <a:ext cx="9559393" cy="534841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96D57E35-14AA-4DC8-A05A-A5979A0040B0}"/>
              </a:ext>
            </a:extLst>
          </p:cNvPr>
          <p:cNvSpPr txBox="1">
            <a:spLocks/>
          </p:cNvSpPr>
          <p:nvPr/>
        </p:nvSpPr>
        <p:spPr bwMode="auto">
          <a:xfrm>
            <a:off x="330925" y="447161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Andel av de som har rörlig ränta som tror de kommer att binda räntorna inom tre månader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6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615629" y="1404045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534070472"/>
              </p:ext>
            </p:extLst>
          </p:nvPr>
        </p:nvGraphicFramePr>
        <p:xfrm>
          <a:off x="1183581" y="827981"/>
          <a:ext cx="10553578" cy="5904656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80CF028F-8D68-488C-B445-0D67BFE3284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Genomsnittet av hushållens tro om reporäntans nivå om ett år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7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779464277"/>
              </p:ext>
            </p:extLst>
          </p:nvPr>
        </p:nvGraphicFramePr>
        <p:xfrm>
          <a:off x="967557" y="1135545"/>
          <a:ext cx="10081120" cy="510588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3638087" y="5862307"/>
            <a:ext cx="4812251" cy="5525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Boprisindikator är skillnaden mellan andelen hushåll som tror på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stigande bostadspriser och andelen som tror på fallande priser. 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Värdena i grafen är det genomsnittliga värdet av de två senaste månaderna.</a:t>
            </a:r>
            <a:endParaRPr lang="sv-SE" sz="998" dirty="0">
              <a:solidFill>
                <a:srgbClr val="000000"/>
              </a:solidFill>
              <a:latin typeface="Gill Sans MT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11039254" y="2700189"/>
            <a:ext cx="790071" cy="23051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898" dirty="0">
                <a:solidFill>
                  <a:srgbClr val="000000"/>
                </a:solidFill>
                <a:latin typeface="Gill Sans MT" pitchFamily="34" charset="0"/>
              </a:rPr>
              <a:t>(Riket 52)</a:t>
            </a:r>
          </a:p>
        </p:txBody>
      </p:sp>
      <p:sp>
        <p:nvSpPr>
          <p:cNvPr id="10" name="Text Box 8"/>
          <p:cNvSpPr txBox="1">
            <a:spLocks noChangeArrowheads="1"/>
          </p:cNvSpPr>
          <p:nvPr/>
        </p:nvSpPr>
        <p:spPr bwMode="auto">
          <a:xfrm>
            <a:off x="1111573" y="1548061"/>
            <a:ext cx="357861" cy="27629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197" dirty="0">
                <a:solidFill>
                  <a:srgbClr val="808080"/>
                </a:solidFill>
                <a:latin typeface="Gill Sans MT" pitchFamily="34" charset="0"/>
                <a:cs typeface="Calibri" pitchFamily="34" charset="0"/>
              </a:rPr>
              <a:t>%</a:t>
            </a:r>
            <a:endParaRPr lang="en-US" sz="1197" dirty="0">
              <a:solidFill>
                <a:srgbClr val="808080"/>
              </a:solidFill>
              <a:latin typeface="Gill Sans MT" pitchFamily="34" charset="0"/>
              <a:cs typeface="Calibri" pitchFamily="34" charset="0"/>
            </a:endParaRPr>
          </a:p>
        </p:txBody>
      </p:sp>
      <p:sp>
        <p:nvSpPr>
          <p:cNvPr id="11" name="Title 5">
            <a:extLst>
              <a:ext uri="{FF2B5EF4-FFF2-40B4-BE49-F238E27FC236}">
                <a16:creationId xmlns:a16="http://schemas.microsoft.com/office/drawing/2014/main" id="{0330B891-E126-477F-8FEA-A9CAED1305E0}"/>
              </a:ext>
            </a:extLst>
          </p:cNvPr>
          <p:cNvSpPr txBox="1">
            <a:spLocks/>
          </p:cNvSpPr>
          <p:nvPr/>
        </p:nvSpPr>
        <p:spPr bwMode="auto">
          <a:xfrm>
            <a:off x="330925" y="231319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per region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1_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0.xml><?xml version="1.0" encoding="utf-8"?>
<a:theme xmlns:a="http://schemas.openxmlformats.org/drawingml/2006/main" name="3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1.xml><?xml version="1.0" encoding="utf-8"?>
<a:theme xmlns:a="http://schemas.openxmlformats.org/drawingml/2006/main" name="1_showeet">
  <a:themeElements>
    <a:clrScheme name="Sho-RETRO">
      <a:dk1>
        <a:srgbClr val="231F20"/>
      </a:dk1>
      <a:lt1>
        <a:sysClr val="window" lastClr="FFFFFF"/>
      </a:lt1>
      <a:dk2>
        <a:srgbClr val="1E2631"/>
      </a:dk2>
      <a:lt2>
        <a:srgbClr val="E9DEDB"/>
      </a:lt2>
      <a:accent1>
        <a:srgbClr val="CD5727"/>
      </a:accent1>
      <a:accent2>
        <a:srgbClr val="B54923"/>
      </a:accent2>
      <a:accent3>
        <a:srgbClr val="933416"/>
      </a:accent3>
      <a:accent4>
        <a:srgbClr val="231F20"/>
      </a:accent4>
      <a:accent5>
        <a:srgbClr val="E9DEDB"/>
      </a:accent5>
      <a:accent6>
        <a:srgbClr val="1E2631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2.xml><?xml version="1.0" encoding="utf-8"?>
<a:theme xmlns:a="http://schemas.openxmlformats.org/drawingml/2006/main" name="4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3.xml><?xml version="1.0" encoding="utf-8"?>
<a:theme xmlns:a="http://schemas.openxmlformats.org/drawingml/2006/main" name="6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4.xml><?xml version="1.0" encoding="utf-8"?>
<a:theme xmlns:a="http://schemas.openxmlformats.org/drawingml/2006/main" name="7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5.xml><?xml version="1.0" encoding="utf-8"?>
<a:theme xmlns:a="http://schemas.openxmlformats.org/drawingml/2006/main" name="4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6.xml><?xml version="1.0" encoding="utf-8"?>
<a:theme xmlns:a="http://schemas.openxmlformats.org/drawingml/2006/main" name="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Mall Grafer08">
      <a:majorFont>
        <a:latin typeface="Trebuchet MS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7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8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5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4.xml><?xml version="1.0" encoding="utf-8"?>
<a:theme xmlns:a="http://schemas.openxmlformats.org/drawingml/2006/main" name="1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1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6.xml><?xml version="1.0" encoding="utf-8"?>
<a:theme xmlns:a="http://schemas.openxmlformats.org/drawingml/2006/main" name="showeet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7.xml><?xml version="1.0" encoding="utf-8"?>
<a:theme xmlns:a="http://schemas.openxmlformats.org/drawingml/2006/main" name="1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8.xml><?xml version="1.0" encoding="utf-8"?>
<a:theme xmlns:a="http://schemas.openxmlformats.org/drawingml/2006/main" name="2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9.xml><?xml version="1.0" encoding="utf-8"?>
<a:theme xmlns:a="http://schemas.openxmlformats.org/drawingml/2006/main" name="2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Words>128</Words>
  <Application>Microsoft Office PowerPoint</Application>
  <PresentationFormat>Anpassad</PresentationFormat>
  <Paragraphs>23</Paragraphs>
  <Slides>7</Slides>
  <Notes>0</Notes>
  <HiddenSlides>0</HiddenSlides>
  <MMClips>0</MMClips>
  <ScaleCrop>false</ScaleCrop>
  <HeadingPairs>
    <vt:vector size="6" baseType="variant">
      <vt:variant>
        <vt:lpstr>Använt teckensnitt</vt:lpstr>
      </vt:variant>
      <vt:variant>
        <vt:i4>8</vt:i4>
      </vt:variant>
      <vt:variant>
        <vt:lpstr>Tema</vt:lpstr>
      </vt:variant>
      <vt:variant>
        <vt:i4>16</vt:i4>
      </vt:variant>
      <vt:variant>
        <vt:lpstr>Bildrubriker</vt:lpstr>
      </vt:variant>
      <vt:variant>
        <vt:i4>7</vt:i4>
      </vt:variant>
    </vt:vector>
  </HeadingPairs>
  <TitlesOfParts>
    <vt:vector size="31" baseType="lpstr">
      <vt:lpstr>Open Sans</vt:lpstr>
      <vt:lpstr>Arial</vt:lpstr>
      <vt:lpstr>Arial Black</vt:lpstr>
      <vt:lpstr>Calibri</vt:lpstr>
      <vt:lpstr>Gill Sans MT</vt:lpstr>
      <vt:lpstr>Marlett</vt:lpstr>
      <vt:lpstr>Trebuchet MS</vt:lpstr>
      <vt:lpstr>Verdana</vt:lpstr>
      <vt:lpstr>1_Mall Grafer08</vt:lpstr>
      <vt:lpstr>TITLES</vt:lpstr>
      <vt:lpstr>5_Showeet theme</vt:lpstr>
      <vt:lpstr>1_Blank</vt:lpstr>
      <vt:lpstr>1_Showeet theme</vt:lpstr>
      <vt:lpstr>showeet</vt:lpstr>
      <vt:lpstr>1_TITLES</vt:lpstr>
      <vt:lpstr>2_Showeet theme</vt:lpstr>
      <vt:lpstr>2_Blank</vt:lpstr>
      <vt:lpstr>3_Showeet theme</vt:lpstr>
      <vt:lpstr>1_showeet</vt:lpstr>
      <vt:lpstr>4_Showeet theme</vt:lpstr>
      <vt:lpstr>6_Showeet theme</vt:lpstr>
      <vt:lpstr>7_Showeet theme</vt:lpstr>
      <vt:lpstr>4_TITLES</vt:lpstr>
      <vt:lpstr>Mall Grafer08</vt:lpstr>
      <vt:lpstr>Boprisindikatorn Oktober 2020   </vt:lpstr>
      <vt:lpstr>PowerPoint-presentation</vt:lpstr>
      <vt:lpstr>PowerPoint-presentation</vt:lpstr>
      <vt:lpstr>PowerPoint-presentation</vt:lpstr>
      <vt:lpstr>PowerPoint-presentation</vt:lpstr>
      <vt:lpstr>PowerPoint-presentation</vt:lpstr>
      <vt:lpstr>PowerPoint-presentation</vt:lpstr>
    </vt:vector>
  </TitlesOfParts>
  <Company>Kreab Gavin Anderson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Namnet på undersökningen Uppdragsgivarens namn</dc:title>
  <dc:creator>GPM</dc:creator>
  <cp:lastModifiedBy>Magnusson, Niklas x</cp:lastModifiedBy>
  <cp:revision>500</cp:revision>
  <cp:lastPrinted>2020-01-09T13:23:48Z</cp:lastPrinted>
  <dcterms:created xsi:type="dcterms:W3CDTF">2017-03-09T09:36:43Z</dcterms:created>
  <dcterms:modified xsi:type="dcterms:W3CDTF">2020-10-09T07:40:18Z</dcterms:modified>
</cp:coreProperties>
</file>