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ppt/presentation.xml" ContentType="application/vnd.openxmlformats-officedocument.presentationml.presentation.main+xml"/>
  <Override PartName="/ppt/slideMasters/slideMaster1.xml" ContentType="application/vnd.openxmlformats-officedocument.presentationml.slideMaster+xml"/>
  <Override PartName="/ppt/slideMasters/slideMaster2.xml" ContentType="application/vnd.openxmlformats-officedocument.presentationml.slideMaster+xml"/>
  <Override PartName="/ppt/slideMasters/slideMaster3.xml" ContentType="application/vnd.openxmlformats-officedocument.presentationml.slideMaster+xml"/>
  <Override PartName="/ppt/slideMasters/slideMaster4.xml" ContentType="application/vnd.openxmlformats-officedocument.presentationml.slideMaster+xml"/>
  <Override PartName="/ppt/slideMasters/slideMaster5.xml" ContentType="application/vnd.openxmlformats-officedocument.presentationml.slideMaster+xml"/>
  <Override PartName="/ppt/slideMasters/slideMaster6.xml" ContentType="application/vnd.openxmlformats-officedocument.presentationml.slideMaster+xml"/>
  <Override PartName="/ppt/slideMasters/slideMaster7.xml" ContentType="application/vnd.openxmlformats-officedocument.presentationml.slideMaster+xml"/>
  <Override PartName="/ppt/slideMasters/slideMaster8.xml" ContentType="application/vnd.openxmlformats-officedocument.presentationml.slideMaster+xml"/>
  <Override PartName="/ppt/slideMasters/slideMaster9.xml" ContentType="application/vnd.openxmlformats-officedocument.presentationml.slideMaster+xml"/>
  <Override PartName="/ppt/slideMasters/slideMaster10.xml" ContentType="application/vnd.openxmlformats-officedocument.presentationml.slideMaster+xml"/>
  <Override PartName="/ppt/slideMasters/slideMaster11.xml" ContentType="application/vnd.openxmlformats-officedocument.presentationml.slideMaster+xml"/>
  <Override PartName="/ppt/slideMasters/slideMaster12.xml" ContentType="application/vnd.openxmlformats-officedocument.presentationml.slideMaster+xml"/>
  <Override PartName="/ppt/slideMasters/slideMaster13.xml" ContentType="application/vnd.openxmlformats-officedocument.presentationml.slideMaster+xml"/>
  <Override PartName="/ppt/slideMasters/slideMaster14.xml" ContentType="application/vnd.openxmlformats-officedocument.presentationml.slideMaster+xml"/>
  <Override PartName="/ppt/slideMasters/slideMaster15.xml" ContentType="application/vnd.openxmlformats-officedocument.presentationml.slideMaster+xml"/>
  <Override PartName="/ppt/slideMasters/slideMaster16.xml" ContentType="application/vnd.openxmlformats-officedocument.presentationml.slideMaster+xml"/>
  <Override PartName="/ppt/slides/slide1.xml" ContentType="application/vnd.openxmlformats-officedocument.presentationml.slide+xml"/>
  <Override PartName="/ppt/slides/slide2.xml" ContentType="application/vnd.openxmlformats-officedocument.presentationml.slide+xml"/>
  <Override PartName="/ppt/slides/slide3.xml" ContentType="application/vnd.openxmlformats-officedocument.presentationml.slide+xml"/>
  <Override PartName="/ppt/slides/slide4.xml" ContentType="application/vnd.openxmlformats-officedocument.presentationml.slide+xml"/>
  <Override PartName="/ppt/slides/slide5.xml" ContentType="application/vnd.openxmlformats-officedocument.presentationml.slide+xml"/>
  <Override PartName="/ppt/slides/slide6.xml" ContentType="application/vnd.openxmlformats-officedocument.presentationml.slide+xml"/>
  <Override PartName="/ppt/slides/slide7.xml" ContentType="application/vnd.openxmlformats-officedocument.presentationml.slide+xml"/>
  <Override PartName="/ppt/notesMasters/notesMaster1.xml" ContentType="application/vnd.openxmlformats-officedocument.presentationml.notesMaster+xml"/>
  <Override PartName="/ppt/handoutMasters/handoutMaster1.xml" ContentType="application/vnd.openxmlformats-officedocument.presentationml.handoutMaster+xml"/>
  <Override PartName="/ppt/commentAuthors.xml" ContentType="application/vnd.openxmlformats-officedocument.presentationml.commentAuthors+xml"/>
  <Override PartName="/ppt/presProps.xml" ContentType="application/vnd.openxmlformats-officedocument.presentationml.presProps+xml"/>
  <Override PartName="/ppt/viewProps.xml" ContentType="application/vnd.openxmlformats-officedocument.presentationml.viewProps+xml"/>
  <Override PartName="/ppt/theme/theme1.xml" ContentType="application/vnd.openxmlformats-officedocument.theme+xml"/>
  <Override PartName="/ppt/tableStyles.xml" ContentType="application/vnd.openxmlformats-officedocument.presentationml.tableStyles+xml"/>
  <Override PartName="/ppt/slideLayouts/slideLayout1.xml" ContentType="application/vnd.openxmlformats-officedocument.presentationml.slideLayout+xml"/>
  <Override PartName="/ppt/slideLayouts/slideLayout2.xml" ContentType="application/vnd.openxmlformats-officedocument.presentationml.slideLayout+xml"/>
  <Override PartName="/ppt/slideLayouts/slideLayout3.xml" ContentType="application/vnd.openxmlformats-officedocument.presentationml.slideLayout+xml"/>
  <Override PartName="/ppt/slideLayouts/slideLayout4.xml" ContentType="application/vnd.openxmlformats-officedocument.presentationml.slideLayout+xml"/>
  <Override PartName="/ppt/slideLayouts/slideLayout5.xml" ContentType="application/vnd.openxmlformats-officedocument.presentationml.slideLayout+xml"/>
  <Override PartName="/ppt/slideLayouts/slideLayout6.xml" ContentType="application/vnd.openxmlformats-officedocument.presentationml.slideLayout+xml"/>
  <Override PartName="/ppt/slideLayouts/slideLayout7.xml" ContentType="application/vnd.openxmlformats-officedocument.presentationml.slideLayout+xml"/>
  <Override PartName="/ppt/slideLayouts/slideLayout8.xml" ContentType="application/vnd.openxmlformats-officedocument.presentationml.slideLayout+xml"/>
  <Override PartName="/ppt/slideLayouts/slideLayout9.xml" ContentType="application/vnd.openxmlformats-officedocument.presentationml.slideLayout+xml"/>
  <Override PartName="/ppt/slideLayouts/slideLayout10.xml" ContentType="application/vnd.openxmlformats-officedocument.presentationml.slideLayout+xml"/>
  <Override PartName="/ppt/slideLayouts/slideLayout11.xml" ContentType="application/vnd.openxmlformats-officedocument.presentationml.slideLayout+xml"/>
  <Override PartName="/ppt/slideLayouts/slideLayout12.xml" ContentType="application/vnd.openxmlformats-officedocument.presentationml.slideLayout+xml"/>
  <Override PartName="/ppt/slideLayouts/slideLayout13.xml" ContentType="application/vnd.openxmlformats-officedocument.presentationml.slideLayout+xml"/>
  <Override PartName="/ppt/slideLayouts/slideLayout14.xml" ContentType="application/vnd.openxmlformats-officedocument.presentationml.slideLayout+xml"/>
  <Override PartName="/ppt/slideLayouts/slideLayout15.xml" ContentType="application/vnd.openxmlformats-officedocument.presentationml.slideLayout+xml"/>
  <Override PartName="/ppt/slideLayouts/slideLayout16.xml" ContentType="application/vnd.openxmlformats-officedocument.presentationml.slideLayout+xml"/>
  <Override PartName="/ppt/slideLayouts/slideLayout17.xml" ContentType="application/vnd.openxmlformats-officedocument.presentationml.slideLayout+xml"/>
  <Override PartName="/ppt/slideLayouts/slideLayout18.xml" ContentType="application/vnd.openxmlformats-officedocument.presentationml.slideLayout+xml"/>
  <Override PartName="/ppt/theme/theme2.xml" ContentType="application/vnd.openxmlformats-officedocument.theme+xml"/>
  <Override PartName="/ppt/slideLayouts/slideLayout19.xml" ContentType="application/vnd.openxmlformats-officedocument.presentationml.slideLayout+xml"/>
  <Override PartName="/ppt/theme/theme3.xml" ContentType="application/vnd.openxmlformats-officedocument.theme+xml"/>
  <Override PartName="/ppt/slideLayouts/slideLayout20.xml" ContentType="application/vnd.openxmlformats-officedocument.presentationml.slideLayout+xml"/>
  <Override PartName="/ppt/theme/theme4.xml" ContentType="application/vnd.openxmlformats-officedocument.theme+xml"/>
  <Override PartName="/ppt/slideLayouts/slideLayout21.xml" ContentType="application/vnd.openxmlformats-officedocument.presentationml.slideLayout+xml"/>
  <Override PartName="/ppt/slideLayouts/slideLayout22.xml" ContentType="application/vnd.openxmlformats-officedocument.presentationml.slideLayout+xml"/>
  <Override PartName="/ppt/slideLayouts/slideLayout23.xml" ContentType="application/vnd.openxmlformats-officedocument.presentationml.slideLayout+xml"/>
  <Override PartName="/ppt/slideLayouts/slideLayout24.xml" ContentType="application/vnd.openxmlformats-officedocument.presentationml.slideLayout+xml"/>
  <Override PartName="/ppt/slideLayouts/slideLayout25.xml" ContentType="application/vnd.openxmlformats-officedocument.presentationml.slideLayout+xml"/>
  <Override PartName="/ppt/slideLayouts/slideLayout26.xml" ContentType="application/vnd.openxmlformats-officedocument.presentationml.slideLayout+xml"/>
  <Override PartName="/ppt/slideLayouts/slideLayout27.xml" ContentType="application/vnd.openxmlformats-officedocument.presentationml.slideLayout+xml"/>
  <Override PartName="/ppt/slideLayouts/slideLayout28.xml" ContentType="application/vnd.openxmlformats-officedocument.presentationml.slideLayout+xml"/>
  <Override PartName="/ppt/slideLayouts/slideLayout29.xml" ContentType="application/vnd.openxmlformats-officedocument.presentationml.slideLayout+xml"/>
  <Override PartName="/ppt/slideLayouts/slideLayout30.xml" ContentType="application/vnd.openxmlformats-officedocument.presentationml.slideLayout+xml"/>
  <Override PartName="/ppt/slideLayouts/slideLayout31.xml" ContentType="application/vnd.openxmlformats-officedocument.presentationml.slideLayout+xml"/>
  <Override PartName="/ppt/slideLayouts/slideLayout32.xml" ContentType="application/vnd.openxmlformats-officedocument.presentationml.slideLayout+xml"/>
  <Override PartName="/ppt/slideLayouts/slideLayout33.xml" ContentType="application/vnd.openxmlformats-officedocument.presentationml.slideLayout+xml"/>
  <Override PartName="/ppt/slideLayouts/slideLayout34.xml" ContentType="application/vnd.openxmlformats-officedocument.presentationml.slideLayout+xml"/>
  <Override PartName="/ppt/slideLayouts/slideLayout35.xml" ContentType="application/vnd.openxmlformats-officedocument.presentationml.slideLayout+xml"/>
  <Override PartName="/ppt/slideLayouts/slideLayout36.xml" ContentType="application/vnd.openxmlformats-officedocument.presentationml.slideLayout+xml"/>
  <Override PartName="/ppt/slideLayouts/slideLayout37.xml" ContentType="application/vnd.openxmlformats-officedocument.presentationml.slideLayout+xml"/>
  <Override PartName="/ppt/slideLayouts/slideLayout38.xml" ContentType="application/vnd.openxmlformats-officedocument.presentationml.slideLayout+xml"/>
  <Override PartName="/ppt/slideLayouts/slideLayout39.xml" ContentType="application/vnd.openxmlformats-officedocument.presentationml.slideLayout+xml"/>
  <Override PartName="/ppt/slideLayouts/slideLayout40.xml" ContentType="application/vnd.openxmlformats-officedocument.presentationml.slideLayout+xml"/>
  <Override PartName="/ppt/slideLayouts/slideLayout41.xml" ContentType="application/vnd.openxmlformats-officedocument.presentationml.slideLayout+xml"/>
  <Override PartName="/ppt/slideLayouts/slideLayout42.xml" ContentType="application/vnd.openxmlformats-officedocument.presentationml.slideLayout+xml"/>
  <Override PartName="/ppt/slideLayouts/slideLayout43.xml" ContentType="application/vnd.openxmlformats-officedocument.presentationml.slideLayout+xml"/>
  <Override PartName="/ppt/slideLayouts/slideLayout44.xml" ContentType="application/vnd.openxmlformats-officedocument.presentationml.slideLayout+xml"/>
  <Override PartName="/ppt/slideLayouts/slideLayout45.xml" ContentType="application/vnd.openxmlformats-officedocument.presentationml.slideLayout+xml"/>
  <Override PartName="/ppt/slideLayouts/slideLayout46.xml" ContentType="application/vnd.openxmlformats-officedocument.presentationml.slideLayout+xml"/>
  <Override PartName="/ppt/slideLayouts/slideLayout47.xml" ContentType="application/vnd.openxmlformats-officedocument.presentationml.slideLayout+xml"/>
  <Override PartName="/ppt/slideLayouts/slideLayout48.xml" ContentType="application/vnd.openxmlformats-officedocument.presentationml.slideLayout+xml"/>
  <Override PartName="/ppt/slideLayouts/slideLayout49.xml" ContentType="application/vnd.openxmlformats-officedocument.presentationml.slideLayout+xml"/>
  <Override PartName="/ppt/slideLayouts/slideLayout50.xml" ContentType="application/vnd.openxmlformats-officedocument.presentationml.slideLayout+xml"/>
  <Override PartName="/ppt/slideLayouts/slideLayout51.xml" ContentType="application/vnd.openxmlformats-officedocument.presentationml.slideLayout+xml"/>
  <Override PartName="/ppt/slideLayouts/slideLayout52.xml" ContentType="application/vnd.openxmlformats-officedocument.presentationml.slideLayout+xml"/>
  <Override PartName="/ppt/slideLayouts/slideLayout53.xml" ContentType="application/vnd.openxmlformats-officedocument.presentationml.slideLayout+xml"/>
  <Override PartName="/ppt/slideLayouts/slideLayout54.xml" ContentType="application/vnd.openxmlformats-officedocument.presentationml.slideLayout+xml"/>
  <Override PartName="/ppt/slideLayouts/slideLayout55.xml" ContentType="application/vnd.openxmlformats-officedocument.presentationml.slideLayout+xml"/>
  <Override PartName="/ppt/theme/theme5.xml" ContentType="application/vnd.openxmlformats-officedocument.theme+xml"/>
  <Override PartName="/ppt/slideLayouts/slideLayout56.xml" ContentType="application/vnd.openxmlformats-officedocument.presentationml.slideLayout+xml"/>
  <Override PartName="/ppt/theme/theme6.xml" ContentType="application/vnd.openxmlformats-officedocument.theme+xml"/>
  <Override PartName="/ppt/slideLayouts/slideLayout57.xml" ContentType="application/vnd.openxmlformats-officedocument.presentationml.slideLayout+xml"/>
  <Override PartName="/ppt/theme/theme7.xml" ContentType="application/vnd.openxmlformats-officedocument.theme+xml"/>
  <Override PartName="/ppt/slideLayouts/slideLayout58.xml" ContentType="application/vnd.openxmlformats-officedocument.presentationml.slideLayout+xml"/>
  <Override PartName="/ppt/theme/theme8.xml" ContentType="application/vnd.openxmlformats-officedocument.theme+xml"/>
  <Override PartName="/ppt/slideLayouts/slideLayout59.xml" ContentType="application/vnd.openxmlformats-officedocument.presentationml.slideLayout+xml"/>
  <Override PartName="/ppt/theme/theme9.xml" ContentType="application/vnd.openxmlformats-officedocument.theme+xml"/>
  <Override PartName="/ppt/slideLayouts/slideLayout60.xml" ContentType="application/vnd.openxmlformats-officedocument.presentationml.slideLayout+xml"/>
  <Override PartName="/ppt/slideLayouts/slideLayout61.xml" ContentType="application/vnd.openxmlformats-officedocument.presentationml.slideLayout+xml"/>
  <Override PartName="/ppt/slideLayouts/slideLayout62.xml" ContentType="application/vnd.openxmlformats-officedocument.presentationml.slideLayout+xml"/>
  <Override PartName="/ppt/slideLayouts/slideLayout63.xml" ContentType="application/vnd.openxmlformats-officedocument.presentationml.slideLayout+xml"/>
  <Override PartName="/ppt/slideLayouts/slideLayout64.xml" ContentType="application/vnd.openxmlformats-officedocument.presentationml.slideLayout+xml"/>
  <Override PartName="/ppt/slideLayouts/slideLayout65.xml" ContentType="application/vnd.openxmlformats-officedocument.presentationml.slideLayout+xml"/>
  <Override PartName="/ppt/slideLayouts/slideLayout66.xml" ContentType="application/vnd.openxmlformats-officedocument.presentationml.slideLayout+xml"/>
  <Override PartName="/ppt/slideLayouts/slideLayout67.xml" ContentType="application/vnd.openxmlformats-officedocument.presentationml.slideLayout+xml"/>
  <Override PartName="/ppt/theme/theme10.xml" ContentType="application/vnd.openxmlformats-officedocument.theme+xml"/>
  <Override PartName="/ppt/slideLayouts/slideLayout68.xml" ContentType="application/vnd.openxmlformats-officedocument.presentationml.slideLayout+xml"/>
  <Override PartName="/ppt/theme/theme11.xml" ContentType="application/vnd.openxmlformats-officedocument.theme+xml"/>
  <Override PartName="/ppt/slideLayouts/slideLayout69.xml" ContentType="application/vnd.openxmlformats-officedocument.presentationml.slideLayout+xml"/>
  <Override PartName="/ppt/slideLayouts/slideLayout70.xml" ContentType="application/vnd.openxmlformats-officedocument.presentationml.slideLayout+xml"/>
  <Override PartName="/ppt/slideLayouts/slideLayout71.xml" ContentType="application/vnd.openxmlformats-officedocument.presentationml.slideLayout+xml"/>
  <Override PartName="/ppt/slideLayouts/slideLayout72.xml" ContentType="application/vnd.openxmlformats-officedocument.presentationml.slideLayout+xml"/>
  <Override PartName="/ppt/slideLayouts/slideLayout73.xml" ContentType="application/vnd.openxmlformats-officedocument.presentationml.slideLayout+xml"/>
  <Override PartName="/ppt/slideLayouts/slideLayout74.xml" ContentType="application/vnd.openxmlformats-officedocument.presentationml.slideLayout+xml"/>
  <Override PartName="/ppt/slideLayouts/slideLayout75.xml" ContentType="application/vnd.openxmlformats-officedocument.presentationml.slideLayout+xml"/>
  <Override PartName="/ppt/slideLayouts/slideLayout76.xml" ContentType="application/vnd.openxmlformats-officedocument.presentationml.slideLayout+xml"/>
  <Override PartName="/ppt/slideLayouts/slideLayout77.xml" ContentType="application/vnd.openxmlformats-officedocument.presentationml.slideLayout+xml"/>
  <Override PartName="/ppt/slideLayouts/slideLayout78.xml" ContentType="application/vnd.openxmlformats-officedocument.presentationml.slideLayout+xml"/>
  <Override PartName="/ppt/slideLayouts/slideLayout79.xml" ContentType="application/vnd.openxmlformats-officedocument.presentationml.slideLayout+xml"/>
  <Override PartName="/ppt/slideLayouts/slideLayout80.xml" ContentType="application/vnd.openxmlformats-officedocument.presentationml.slideLayout+xml"/>
  <Override PartName="/ppt/slideLayouts/slideLayout81.xml" ContentType="application/vnd.openxmlformats-officedocument.presentationml.slideLayout+xml"/>
  <Override PartName="/ppt/slideLayouts/slideLayout82.xml" ContentType="application/vnd.openxmlformats-officedocument.presentationml.slideLayout+xml"/>
  <Override PartName="/ppt/slideLayouts/slideLayout83.xml" ContentType="application/vnd.openxmlformats-officedocument.presentationml.slideLayout+xml"/>
  <Override PartName="/ppt/slideLayouts/slideLayout84.xml" ContentType="application/vnd.openxmlformats-officedocument.presentationml.slideLayout+xml"/>
  <Override PartName="/ppt/slideLayouts/slideLayout85.xml" ContentType="application/vnd.openxmlformats-officedocument.presentationml.slideLayout+xml"/>
  <Override PartName="/ppt/slideLayouts/slideLayout86.xml" ContentType="application/vnd.openxmlformats-officedocument.presentationml.slideLayout+xml"/>
  <Override PartName="/ppt/slideLayouts/slideLayout87.xml" ContentType="application/vnd.openxmlformats-officedocument.presentationml.slideLayout+xml"/>
  <Override PartName="/ppt/slideLayouts/slideLayout88.xml" ContentType="application/vnd.openxmlformats-officedocument.presentationml.slideLayout+xml"/>
  <Override PartName="/ppt/slideLayouts/slideLayout89.xml" ContentType="application/vnd.openxmlformats-officedocument.presentationml.slideLayout+xml"/>
  <Override PartName="/ppt/slideLayouts/slideLayout90.xml" ContentType="application/vnd.openxmlformats-officedocument.presentationml.slideLayout+xml"/>
  <Override PartName="/ppt/slideLayouts/slideLayout91.xml" ContentType="application/vnd.openxmlformats-officedocument.presentationml.slideLayout+xml"/>
  <Override PartName="/ppt/slideLayouts/slideLayout92.xml" ContentType="application/vnd.openxmlformats-officedocument.presentationml.slideLayout+xml"/>
  <Override PartName="/ppt/slideLayouts/slideLayout93.xml" ContentType="application/vnd.openxmlformats-officedocument.presentationml.slideLayout+xml"/>
  <Override PartName="/ppt/slideLayouts/slideLayout94.xml" ContentType="application/vnd.openxmlformats-officedocument.presentationml.slideLayout+xml"/>
  <Override PartName="/ppt/slideLayouts/slideLayout95.xml" ContentType="application/vnd.openxmlformats-officedocument.presentationml.slideLayout+xml"/>
  <Override PartName="/ppt/slideLayouts/slideLayout96.xml" ContentType="application/vnd.openxmlformats-officedocument.presentationml.slideLayout+xml"/>
  <Override PartName="/ppt/slideLayouts/slideLayout97.xml" ContentType="application/vnd.openxmlformats-officedocument.presentationml.slideLayout+xml"/>
  <Override PartName="/ppt/slideLayouts/slideLayout98.xml" ContentType="application/vnd.openxmlformats-officedocument.presentationml.slideLayout+xml"/>
  <Override PartName="/ppt/slideLayouts/slideLayout99.xml" ContentType="application/vnd.openxmlformats-officedocument.presentationml.slideLayout+xml"/>
  <Override PartName="/ppt/slideLayouts/slideLayout100.xml" ContentType="application/vnd.openxmlformats-officedocument.presentationml.slideLayout+xml"/>
  <Override PartName="/ppt/slideLayouts/slideLayout101.xml" ContentType="application/vnd.openxmlformats-officedocument.presentationml.slideLayout+xml"/>
  <Override PartName="/ppt/slideLayouts/slideLayout102.xml" ContentType="application/vnd.openxmlformats-officedocument.presentationml.slideLayout+xml"/>
  <Override PartName="/ppt/slideLayouts/slideLayout103.xml" ContentType="application/vnd.openxmlformats-officedocument.presentationml.slideLayout+xml"/>
  <Override PartName="/ppt/theme/theme12.xml" ContentType="application/vnd.openxmlformats-officedocument.theme+xml"/>
  <Override PartName="/ppt/slideLayouts/slideLayout104.xml" ContentType="application/vnd.openxmlformats-officedocument.presentationml.slideLayout+xml"/>
  <Override PartName="/ppt/theme/theme13.xml" ContentType="application/vnd.openxmlformats-officedocument.theme+xml"/>
  <Override PartName="/ppt/slideLayouts/slideLayout105.xml" ContentType="application/vnd.openxmlformats-officedocument.presentationml.slideLayout+xml"/>
  <Override PartName="/ppt/slideLayouts/slideLayout106.xml" ContentType="application/vnd.openxmlformats-officedocument.presentationml.slideLayout+xml"/>
  <Override PartName="/ppt/slideLayouts/slideLayout107.xml" ContentType="application/vnd.openxmlformats-officedocument.presentationml.slideLayout+xml"/>
  <Override PartName="/ppt/slideLayouts/slideLayout108.xml" ContentType="application/vnd.openxmlformats-officedocument.presentationml.slideLayout+xml"/>
  <Override PartName="/ppt/slideLayouts/slideLayout109.xml" ContentType="application/vnd.openxmlformats-officedocument.presentationml.slideLayout+xml"/>
  <Override PartName="/ppt/slideLayouts/slideLayout110.xml" ContentType="application/vnd.openxmlformats-officedocument.presentationml.slideLayout+xml"/>
  <Override PartName="/ppt/slideLayouts/slideLayout111.xml" ContentType="application/vnd.openxmlformats-officedocument.presentationml.slideLayout+xml"/>
  <Override PartName="/ppt/slideLayouts/slideLayout112.xml" ContentType="application/vnd.openxmlformats-officedocument.presentationml.slideLayout+xml"/>
  <Override PartName="/ppt/theme/theme14.xml" ContentType="application/vnd.openxmlformats-officedocument.theme+xml"/>
  <Override PartName="/ppt/slideLayouts/slideLayout113.xml" ContentType="application/vnd.openxmlformats-officedocument.presentationml.slideLayout+xml"/>
  <Override PartName="/ppt/slideLayouts/slideLayout114.xml" ContentType="application/vnd.openxmlformats-officedocument.presentationml.slideLayout+xml"/>
  <Override PartName="/ppt/slideLayouts/slideLayout115.xml" ContentType="application/vnd.openxmlformats-officedocument.presentationml.slideLayout+xml"/>
  <Override PartName="/ppt/theme/theme15.xml" ContentType="application/vnd.openxmlformats-officedocument.theme+xml"/>
  <Override PartName="/ppt/slideLayouts/slideLayout116.xml" ContentType="application/vnd.openxmlformats-officedocument.presentationml.slideLayout+xml"/>
  <Override PartName="/ppt/slideLayouts/slideLayout117.xml" ContentType="application/vnd.openxmlformats-officedocument.presentationml.slideLayout+xml"/>
  <Override PartName="/ppt/slideLayouts/slideLayout118.xml" ContentType="application/vnd.openxmlformats-officedocument.presentationml.slideLayout+xml"/>
  <Override PartName="/ppt/slideLayouts/slideLayout119.xml" ContentType="application/vnd.openxmlformats-officedocument.presentationml.slideLayout+xml"/>
  <Override PartName="/ppt/slideLayouts/slideLayout120.xml" ContentType="application/vnd.openxmlformats-officedocument.presentationml.slideLayout+xml"/>
  <Override PartName="/ppt/slideLayouts/slideLayout121.xml" ContentType="application/vnd.openxmlformats-officedocument.presentationml.slideLayout+xml"/>
  <Override PartName="/ppt/slideLayouts/slideLayout122.xml" ContentType="application/vnd.openxmlformats-officedocument.presentationml.slideLayout+xml"/>
  <Override PartName="/ppt/slideLayouts/slideLayout123.xml" ContentType="application/vnd.openxmlformats-officedocument.presentationml.slideLayout+xml"/>
  <Override PartName="/ppt/slideLayouts/slideLayout124.xml" ContentType="application/vnd.openxmlformats-officedocument.presentationml.slideLayout+xml"/>
  <Override PartName="/ppt/slideLayouts/slideLayout125.xml" ContentType="application/vnd.openxmlformats-officedocument.presentationml.slideLayout+xml"/>
  <Override PartName="/ppt/slideLayouts/slideLayout126.xml" ContentType="application/vnd.openxmlformats-officedocument.presentationml.slideLayout+xml"/>
  <Override PartName="/ppt/slideLayouts/slideLayout127.xml" ContentType="application/vnd.openxmlformats-officedocument.presentationml.slideLayout+xml"/>
  <Override PartName="/ppt/slideLayouts/slideLayout128.xml" ContentType="application/vnd.openxmlformats-officedocument.presentationml.slideLayout+xml"/>
  <Override PartName="/ppt/theme/theme16.xml" ContentType="application/vnd.openxmlformats-officedocument.theme+xml"/>
  <Override PartName="/ppt/theme/theme17.xml" ContentType="application/vnd.openxmlformats-officedocument.theme+xml"/>
  <Override PartName="/ppt/theme/theme18.xml" ContentType="application/vnd.openxmlformats-officedocument.theme+xml"/>
  <Override PartName="/ppt/charts/chart1.xml" ContentType="application/vnd.openxmlformats-officedocument.drawingml.chart+xml"/>
  <Override PartName="/ppt/charts/chart2.xml" ContentType="application/vnd.openxmlformats-officedocument.drawingml.chart+xml"/>
  <Override PartName="/ppt/charts/chart3.xml" ContentType="application/vnd.openxmlformats-officedocument.drawingml.chart+xml"/>
  <Override PartName="/ppt/charts/chart4.xml" ContentType="application/vnd.openxmlformats-officedocument.drawingml.chart+xml"/>
  <Override PartName="/ppt/charts/chart5.xml" ContentType="application/vnd.openxmlformats-officedocument.drawingml.chart+xml"/>
  <Override PartName="/ppt/charts/chart6.xml" ContentType="application/vnd.openxmlformats-officedocument.drawingml.chart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ppt/presentation.xml"/><Relationship Id="rId4" Type="http://schemas.openxmlformats.org/officeDocument/2006/relationships/extended-properties" Target="docProps/app.xml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 saveSubsetFonts="1">
  <p:sldMasterIdLst>
    <p:sldMasterId id="2147483704" r:id="rId1"/>
    <p:sldMasterId id="2147483720" r:id="rId2"/>
    <p:sldMasterId id="2147483724" r:id="rId3"/>
    <p:sldMasterId id="2147483728" r:id="rId4"/>
    <p:sldMasterId id="2147483730" r:id="rId5"/>
    <p:sldMasterId id="2147483767" r:id="rId6"/>
    <p:sldMasterId id="2147483769" r:id="rId7"/>
    <p:sldMasterId id="2147483771" r:id="rId8"/>
    <p:sldMasterId id="2147483773" r:id="rId9"/>
    <p:sldMasterId id="2147483775" r:id="rId10"/>
    <p:sldMasterId id="2147483785" r:id="rId11"/>
    <p:sldMasterId id="2147483788" r:id="rId12"/>
    <p:sldMasterId id="2147483825" r:id="rId13"/>
    <p:sldMasterId id="2147483827" r:id="rId14"/>
    <p:sldMasterId id="2147483914" r:id="rId15"/>
    <p:sldMasterId id="2147483918" r:id="rId16"/>
  </p:sldMasterIdLst>
  <p:notesMasterIdLst>
    <p:notesMasterId r:id="rId24"/>
  </p:notesMasterIdLst>
  <p:handoutMasterIdLst>
    <p:handoutMasterId r:id="rId25"/>
  </p:handoutMasterIdLst>
  <p:sldIdLst>
    <p:sldId id="900" r:id="rId17"/>
    <p:sldId id="304" r:id="rId18"/>
    <p:sldId id="305" r:id="rId19"/>
    <p:sldId id="306" r:id="rId20"/>
    <p:sldId id="307" r:id="rId21"/>
    <p:sldId id="310" r:id="rId22"/>
    <p:sldId id="309" r:id="rId23"/>
  </p:sldIdLst>
  <p:sldSz cx="12160250" cy="6840538"/>
  <p:notesSz cx="6805613" cy="9944100"/>
  <p:defaultTextStyle>
    <a:defPPr>
      <a:defRPr lang="sv-SE"/>
    </a:defPPr>
    <a:lvl1pPr marL="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9pPr>
  </p:defaultTextStyle>
  <p:extLst>
    <p:ext uri="{521415D9-36F7-43E2-AB2F-B90AF26B5E84}">
      <p14:sectionLst xmlns:p14="http://schemas.microsoft.com/office/powerpoint/2010/main">
        <p14:section name="Default Section" id="{0A4DB8B9-0E45-456F-B93B-985F48A013BE}">
          <p14:sldIdLst>
            <p14:sldId id="900"/>
            <p14:sldId id="304"/>
            <p14:sldId id="305"/>
            <p14:sldId id="306"/>
            <p14:sldId id="307"/>
            <p14:sldId id="310"/>
            <p14:sldId id="309"/>
          </p14:sldIdLst>
        </p14:section>
        <p14:section name="Untitled Section" id="{2E5AE666-2B5E-4B9A-AAB0-FBC9B90383F0}">
          <p14:sldIdLst/>
        </p14:section>
      </p14:sectionLst>
    </p:ext>
    <p:ext uri="{EFAFB233-063F-42B5-8137-9DF3F51BA10A}">
      <p15:sldGuideLst xmlns:p15="http://schemas.microsoft.com/office/powerpoint/2012/main">
        <p15:guide id="1" orient="horz" pos="975" userDrawn="1">
          <p15:clr>
            <a:srgbClr val="A4A3A4"/>
          </p15:clr>
        </p15:guide>
        <p15:guide id="2" pos="247" userDrawn="1">
          <p15:clr>
            <a:srgbClr val="A4A3A4"/>
          </p15:clr>
        </p15:guide>
      </p15:sldGuideLst>
    </p:ext>
    <p:ext uri="{2D200454-40CA-4A62-9FC3-DE9A4176ACB9}">
      <p15:notesGuideLst xmlns:p15="http://schemas.microsoft.com/office/powerpoint/2012/main"/>
    </p:ext>
  </p:extLst>
</p:presentation>
</file>

<file path=ppt/commentAuthors.xml><?xml version="1.0" encoding="utf-8"?>
<p:cmAuthorLst xmlns:a="http://schemas.openxmlformats.org/drawingml/2006/main" xmlns:r="http://schemas.openxmlformats.org/officeDocument/2006/relationships" xmlns:p="http://schemas.openxmlformats.org/presentationml/2006/main">
  <p:cmAuthor id="0" name="GPM" initials="G" lastIdx="1" clrIdx="0"/>
</p:cmAuthorLst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>
  <p:showPr showNarration="1">
    <p:present/>
    <p:sldAll/>
    <p:penClr>
      <a:prstClr val="red"/>
    </p:penClr>
    <p:extLst>
      <p:ext uri="{EC167BDD-8182-4AB7-AECC-EB403E3ABB37}">
        <p14:laserClr xmlns:p14="http://schemas.microsoft.com/office/powerpoint/2010/main">
          <a:srgbClr val="FF0000"/>
        </p14:laserClr>
      </p:ext>
      <p:ext uri="{2FDB2607-1784-4EEB-B798-7EB5836EED8A}">
        <p14:showMediaCtrls xmlns:p14="http://schemas.microsoft.com/office/powerpoint/2010/main" val="1"/>
      </p:ext>
    </p:extLst>
  </p:showPr>
  <p:clrMru>
    <a:srgbClr val="224768"/>
    <a:srgbClr val="BB3E3B"/>
    <a:srgbClr val="333333"/>
    <a:srgbClr val="274768"/>
    <a:srgbClr val="A03532"/>
    <a:srgbClr val="000000"/>
    <a:srgbClr val="485C4F"/>
    <a:srgbClr val="163A5B"/>
    <a:srgbClr val="2B912C"/>
    <a:srgbClr val="E3A5A5"/>
  </p:clrMru>
  <p:extLst>
    <p:ext uri="{E76CE94A-603C-4142-B9EB-6D1370010A27}">
      <p14:discardImageEditData xmlns:p14="http://schemas.microsoft.com/office/powerpoint/2010/main" val="0"/>
    </p:ext>
    <p:ext uri="{D31A062A-798A-4329-ABDD-BBA856620510}">
      <p14:defaultImageDpi xmlns:p14="http://schemas.microsoft.com/office/powerpoint/2010/main" val="220"/>
    </p:ext>
    <p:ext uri="{FD5EFAAD-0ECE-453E-9831-46B23BE46B34}">
      <p15:chartTrackingRefBased xmlns:p15="http://schemas.microsoft.com/office/powerpoint/2012/main" val="0"/>
    </p:ext>
  </p:extLst>
</p:presentationPr>
</file>

<file path=ppt/tableStyles.xml><?xml version="1.0" encoding="utf-8"?>
<a:tblStyleLst xmlns:a="http://schemas.openxmlformats.org/drawingml/2006/main" def="{5C22544A-7EE6-4342-B048-85BDC9FD1C3A}"/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>
  <p:normalViewPr horzBarState="maximized">
    <p:restoredLeft sz="18676" autoAdjust="0"/>
    <p:restoredTop sz="94660" autoAdjust="0"/>
  </p:normalViewPr>
  <p:slideViewPr>
    <p:cSldViewPr>
      <p:cViewPr varScale="1">
        <p:scale>
          <a:sx n="86" d="100"/>
          <a:sy n="86" d="100"/>
        </p:scale>
        <p:origin x="398" y="53"/>
      </p:cViewPr>
      <p:guideLst>
        <p:guide orient="horz" pos="975"/>
        <p:guide pos="247"/>
      </p:guideLst>
    </p:cSldViewPr>
  </p:slideViewPr>
  <p:outlineViewPr>
    <p:cViewPr>
      <p:scale>
        <a:sx n="33" d="100"/>
        <a:sy n="33" d="100"/>
      </p:scale>
      <p:origin x="0" y="0"/>
    </p:cViewPr>
  </p:outlineViewPr>
  <p:notesTextViewPr>
    <p:cViewPr>
      <p:scale>
        <a:sx n="100" d="100"/>
        <a:sy n="100" d="100"/>
      </p:scale>
      <p:origin x="0" y="0"/>
    </p:cViewPr>
  </p:notesTextViewPr>
  <p:sorterViewPr>
    <p:cViewPr>
      <p:scale>
        <a:sx n="100" d="100"/>
        <a:sy n="100" d="100"/>
      </p:scale>
      <p:origin x="0" y="0"/>
    </p:cViewPr>
  </p:sorterViewPr>
  <p:notesViewPr>
    <p:cSldViewPr>
      <p:cViewPr varScale="1">
        <p:scale>
          <a:sx n="88" d="100"/>
          <a:sy n="88" d="100"/>
        </p:scale>
        <p:origin x="3756" y="108"/>
      </p:cViewPr>
      <p:guideLst/>
    </p:cSldViewPr>
  </p:notesViewPr>
  <p:gridSpacing cx="72008" cy="72008"/>
</p:viewPr>
</file>

<file path=ppt/_rels/presentation.xml.rels><?xml version="1.0" encoding="UTF-8" standalone="yes"?>
<Relationships xmlns="http://schemas.openxmlformats.org/package/2006/relationships"><Relationship Id="rId8" Type="http://schemas.openxmlformats.org/officeDocument/2006/relationships/slideMaster" Target="slideMasters/slideMaster8.xml"/><Relationship Id="rId13" Type="http://schemas.openxmlformats.org/officeDocument/2006/relationships/slideMaster" Target="slideMasters/slideMaster13.xml"/><Relationship Id="rId18" Type="http://schemas.openxmlformats.org/officeDocument/2006/relationships/slide" Target="slides/slide2.xml"/><Relationship Id="rId26" Type="http://schemas.openxmlformats.org/officeDocument/2006/relationships/commentAuthors" Target="commentAuthors.xml"/><Relationship Id="rId3" Type="http://schemas.openxmlformats.org/officeDocument/2006/relationships/slideMaster" Target="slideMasters/slideMaster3.xml"/><Relationship Id="rId21" Type="http://schemas.openxmlformats.org/officeDocument/2006/relationships/slide" Target="slides/slide5.xml"/><Relationship Id="rId7" Type="http://schemas.openxmlformats.org/officeDocument/2006/relationships/slideMaster" Target="slideMasters/slideMaster7.xml"/><Relationship Id="rId12" Type="http://schemas.openxmlformats.org/officeDocument/2006/relationships/slideMaster" Target="slideMasters/slideMaster12.xml"/><Relationship Id="rId17" Type="http://schemas.openxmlformats.org/officeDocument/2006/relationships/slide" Target="slides/slide1.xml"/><Relationship Id="rId25" Type="http://schemas.openxmlformats.org/officeDocument/2006/relationships/handoutMaster" Target="handoutMasters/handoutMaster1.xml"/><Relationship Id="rId2" Type="http://schemas.openxmlformats.org/officeDocument/2006/relationships/slideMaster" Target="slideMasters/slideMaster2.xml"/><Relationship Id="rId16" Type="http://schemas.openxmlformats.org/officeDocument/2006/relationships/slideMaster" Target="slideMasters/slideMaster16.xml"/><Relationship Id="rId20" Type="http://schemas.openxmlformats.org/officeDocument/2006/relationships/slide" Target="slides/slide4.xml"/><Relationship Id="rId29" Type="http://schemas.openxmlformats.org/officeDocument/2006/relationships/theme" Target="theme/theme1.xml"/><Relationship Id="rId1" Type="http://schemas.openxmlformats.org/officeDocument/2006/relationships/slideMaster" Target="slideMasters/slideMaster1.xml"/><Relationship Id="rId6" Type="http://schemas.openxmlformats.org/officeDocument/2006/relationships/slideMaster" Target="slideMasters/slideMaster6.xml"/><Relationship Id="rId11" Type="http://schemas.openxmlformats.org/officeDocument/2006/relationships/slideMaster" Target="slideMasters/slideMaster11.xml"/><Relationship Id="rId24" Type="http://schemas.openxmlformats.org/officeDocument/2006/relationships/notesMaster" Target="notesMasters/notesMaster1.xml"/><Relationship Id="rId5" Type="http://schemas.openxmlformats.org/officeDocument/2006/relationships/slideMaster" Target="slideMasters/slideMaster5.xml"/><Relationship Id="rId15" Type="http://schemas.openxmlformats.org/officeDocument/2006/relationships/slideMaster" Target="slideMasters/slideMaster15.xml"/><Relationship Id="rId23" Type="http://schemas.openxmlformats.org/officeDocument/2006/relationships/slide" Target="slides/slide7.xml"/><Relationship Id="rId28" Type="http://schemas.openxmlformats.org/officeDocument/2006/relationships/viewProps" Target="viewProps.xml"/><Relationship Id="rId10" Type="http://schemas.openxmlformats.org/officeDocument/2006/relationships/slideMaster" Target="slideMasters/slideMaster10.xml"/><Relationship Id="rId19" Type="http://schemas.openxmlformats.org/officeDocument/2006/relationships/slide" Target="slides/slide3.xml"/><Relationship Id="rId4" Type="http://schemas.openxmlformats.org/officeDocument/2006/relationships/slideMaster" Target="slideMasters/slideMaster4.xml"/><Relationship Id="rId9" Type="http://schemas.openxmlformats.org/officeDocument/2006/relationships/slideMaster" Target="slideMasters/slideMaster9.xml"/><Relationship Id="rId14" Type="http://schemas.openxmlformats.org/officeDocument/2006/relationships/slideMaster" Target="slideMasters/slideMaster14.xml"/><Relationship Id="rId22" Type="http://schemas.openxmlformats.org/officeDocument/2006/relationships/slide" Target="slides/slide6.xml"/><Relationship Id="rId27" Type="http://schemas.openxmlformats.org/officeDocument/2006/relationships/presProps" Target="presProps.xml"/><Relationship Id="rId30" Type="http://schemas.openxmlformats.org/officeDocument/2006/relationships/tableStyles" Target="tableStyles.xml"/></Relationships>
</file>

<file path=ppt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ppt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ppt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ppt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ppt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ppt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ppt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993384824103698E-2"/>
          <c:y val="0.10903235794645004"/>
          <c:w val="0.91573510393766056"/>
          <c:h val="0.82510732144411969"/>
        </c:manualLayout>
      </c:layout>
      <c:lineChart>
        <c:grouping val="standard"/>
        <c:varyColors val="0"/>
        <c:ser>
          <c:idx val="1"/>
          <c:order val="0"/>
          <c:tx>
            <c:strRef>
              <c:f>Sheet1!$A$3</c:f>
              <c:strCache>
                <c:ptCount val="1"/>
                <c:pt idx="0">
                  <c:v>Boprisindikatorn</c:v>
                </c:pt>
              </c:strCache>
            </c:strRef>
          </c:tx>
          <c:spPr>
            <a:ln w="44450">
              <a:solidFill>
                <a:srgbClr val="224768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209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30C-40E0-9A33-3E6D05BB04C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Sheet1!$B$1:$HC$2</c:f>
              <c:multiLvlStrCache>
                <c:ptCount val="210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58">
                    <c:v> 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 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  <c:pt idx="201">
                    <c:v>Jan</c:v>
                  </c:pt>
                  <c:pt idx="204">
                    <c:v>April</c:v>
                  </c:pt>
                  <c:pt idx="207">
                    <c:v>Juli</c:v>
                  </c:pt>
                  <c:pt idx="209">
                    <c:v>Sept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  <c:pt idx="201">
                    <c:v>2020</c:v>
                  </c:pt>
                </c:lvl>
              </c:multiLvlStrCache>
            </c:multiLvlStrRef>
          </c:cat>
          <c:val>
            <c:numRef>
              <c:f>Sheet1!$B$3:$HC$3</c:f>
              <c:numCache>
                <c:formatCode>General</c:formatCode>
                <c:ptCount val="210"/>
                <c:pt idx="0">
                  <c:v>34</c:v>
                </c:pt>
                <c:pt idx="1">
                  <c:v>42</c:v>
                </c:pt>
                <c:pt idx="2">
                  <c:v>40</c:v>
                </c:pt>
                <c:pt idx="3">
                  <c:v>35</c:v>
                </c:pt>
                <c:pt idx="4">
                  <c:v>43</c:v>
                </c:pt>
                <c:pt idx="5">
                  <c:v>51</c:v>
                </c:pt>
                <c:pt idx="6">
                  <c:v>52</c:v>
                </c:pt>
                <c:pt idx="7">
                  <c:v>58</c:v>
                </c:pt>
                <c:pt idx="8">
                  <c:v>54</c:v>
                </c:pt>
                <c:pt idx="9">
                  <c:v>55</c:v>
                </c:pt>
                <c:pt idx="10">
                  <c:v>59</c:v>
                </c:pt>
                <c:pt idx="11">
                  <c:v>57</c:v>
                </c:pt>
                <c:pt idx="12">
                  <c:v>62</c:v>
                </c:pt>
                <c:pt idx="13">
                  <c:v>63</c:v>
                </c:pt>
                <c:pt idx="14">
                  <c:v>64</c:v>
                </c:pt>
                <c:pt idx="15">
                  <c:v>53</c:v>
                </c:pt>
                <c:pt idx="16">
                  <c:v>63</c:v>
                </c:pt>
                <c:pt idx="17">
                  <c:v>60</c:v>
                </c:pt>
                <c:pt idx="18">
                  <c:v>47</c:v>
                </c:pt>
                <c:pt idx="19">
                  <c:v>41</c:v>
                </c:pt>
                <c:pt idx="20">
                  <c:v>37</c:v>
                </c:pt>
                <c:pt idx="21">
                  <c:v>35</c:v>
                </c:pt>
                <c:pt idx="22">
                  <c:v>43</c:v>
                </c:pt>
                <c:pt idx="23">
                  <c:v>49</c:v>
                </c:pt>
                <c:pt idx="24">
                  <c:v>57</c:v>
                </c:pt>
                <c:pt idx="25">
                  <c:v>54</c:v>
                </c:pt>
                <c:pt idx="26">
                  <c:v>54</c:v>
                </c:pt>
                <c:pt idx="27">
                  <c:v>55</c:v>
                </c:pt>
                <c:pt idx="28">
                  <c:v>63</c:v>
                </c:pt>
                <c:pt idx="29">
                  <c:v>62</c:v>
                </c:pt>
                <c:pt idx="30">
                  <c:v>55</c:v>
                </c:pt>
                <c:pt idx="31">
                  <c:v>58</c:v>
                </c:pt>
                <c:pt idx="32">
                  <c:v>41</c:v>
                </c:pt>
                <c:pt idx="33">
                  <c:v>33</c:v>
                </c:pt>
                <c:pt idx="34">
                  <c:v>41</c:v>
                </c:pt>
                <c:pt idx="35">
                  <c:v>45</c:v>
                </c:pt>
                <c:pt idx="36">
                  <c:v>53</c:v>
                </c:pt>
                <c:pt idx="37">
                  <c:v>52</c:v>
                </c:pt>
                <c:pt idx="38">
                  <c:v>47</c:v>
                </c:pt>
                <c:pt idx="39">
                  <c:v>50</c:v>
                </c:pt>
                <c:pt idx="40">
                  <c:v>32</c:v>
                </c:pt>
                <c:pt idx="41">
                  <c:v>27</c:v>
                </c:pt>
                <c:pt idx="42">
                  <c:v>20</c:v>
                </c:pt>
                <c:pt idx="43">
                  <c:v>2</c:v>
                </c:pt>
                <c:pt idx="44">
                  <c:v>13</c:v>
                </c:pt>
                <c:pt idx="45">
                  <c:v>27</c:v>
                </c:pt>
                <c:pt idx="46">
                  <c:v>43</c:v>
                </c:pt>
                <c:pt idx="47">
                  <c:v>54</c:v>
                </c:pt>
                <c:pt idx="48">
                  <c:v>56</c:v>
                </c:pt>
                <c:pt idx="49">
                  <c:v>63</c:v>
                </c:pt>
                <c:pt idx="50">
                  <c:v>65</c:v>
                </c:pt>
                <c:pt idx="51">
                  <c:v>60</c:v>
                </c:pt>
                <c:pt idx="52">
                  <c:v>47</c:v>
                </c:pt>
                <c:pt idx="53">
                  <c:v>26</c:v>
                </c:pt>
                <c:pt idx="54">
                  <c:v>36</c:v>
                </c:pt>
                <c:pt idx="55">
                  <c:v>-11</c:v>
                </c:pt>
                <c:pt idx="56">
                  <c:v>-11</c:v>
                </c:pt>
                <c:pt idx="57">
                  <c:v>8</c:v>
                </c:pt>
                <c:pt idx="58">
                  <c:v>-5</c:v>
                </c:pt>
                <c:pt idx="59">
                  <c:v>8</c:v>
                </c:pt>
                <c:pt idx="60">
                  <c:v>18</c:v>
                </c:pt>
                <c:pt idx="61">
                  <c:v>30</c:v>
                </c:pt>
                <c:pt idx="62">
                  <c:v>21</c:v>
                </c:pt>
                <c:pt idx="63">
                  <c:v>4</c:v>
                </c:pt>
                <c:pt idx="64">
                  <c:v>-1</c:v>
                </c:pt>
                <c:pt idx="65">
                  <c:v>-15</c:v>
                </c:pt>
                <c:pt idx="66">
                  <c:v>-39</c:v>
                </c:pt>
                <c:pt idx="67">
                  <c:v>-52</c:v>
                </c:pt>
                <c:pt idx="68">
                  <c:v>-62</c:v>
                </c:pt>
                <c:pt idx="69">
                  <c:v>-49</c:v>
                </c:pt>
                <c:pt idx="70">
                  <c:v>-23</c:v>
                </c:pt>
                <c:pt idx="71">
                  <c:v>-2</c:v>
                </c:pt>
                <c:pt idx="72">
                  <c:v>-7</c:v>
                </c:pt>
                <c:pt idx="73">
                  <c:v>13</c:v>
                </c:pt>
                <c:pt idx="74">
                  <c:v>18</c:v>
                </c:pt>
                <c:pt idx="75">
                  <c:v>19</c:v>
                </c:pt>
                <c:pt idx="76">
                  <c:v>22</c:v>
                </c:pt>
                <c:pt idx="77">
                  <c:v>40</c:v>
                </c:pt>
                <c:pt idx="78">
                  <c:v>42</c:v>
                </c:pt>
                <c:pt idx="79">
                  <c:v>41</c:v>
                </c:pt>
                <c:pt idx="80">
                  <c:v>36</c:v>
                </c:pt>
                <c:pt idx="81">
                  <c:v>37</c:v>
                </c:pt>
                <c:pt idx="82">
                  <c:v>40</c:v>
                </c:pt>
                <c:pt idx="83">
                  <c:v>29</c:v>
                </c:pt>
                <c:pt idx="84">
                  <c:v>35</c:v>
                </c:pt>
                <c:pt idx="85">
                  <c:v>41</c:v>
                </c:pt>
                <c:pt idx="86">
                  <c:v>27</c:v>
                </c:pt>
                <c:pt idx="87">
                  <c:v>28</c:v>
                </c:pt>
                <c:pt idx="88">
                  <c:v>30</c:v>
                </c:pt>
                <c:pt idx="89">
                  <c:v>31</c:v>
                </c:pt>
                <c:pt idx="90">
                  <c:v>40</c:v>
                </c:pt>
                <c:pt idx="91">
                  <c:v>48</c:v>
                </c:pt>
                <c:pt idx="92">
                  <c:v>41</c:v>
                </c:pt>
                <c:pt idx="93">
                  <c:v>32</c:v>
                </c:pt>
                <c:pt idx="94">
                  <c:v>36</c:v>
                </c:pt>
                <c:pt idx="95">
                  <c:v>27</c:v>
                </c:pt>
                <c:pt idx="96">
                  <c:v>34</c:v>
                </c:pt>
                <c:pt idx="97">
                  <c:v>36</c:v>
                </c:pt>
                <c:pt idx="98">
                  <c:v>29</c:v>
                </c:pt>
                <c:pt idx="99">
                  <c:v>22</c:v>
                </c:pt>
                <c:pt idx="100">
                  <c:v>-2</c:v>
                </c:pt>
                <c:pt idx="101">
                  <c:v>-24</c:v>
                </c:pt>
                <c:pt idx="102">
                  <c:v>-19</c:v>
                </c:pt>
                <c:pt idx="103">
                  <c:v>-17</c:v>
                </c:pt>
                <c:pt idx="104">
                  <c:v>-24</c:v>
                </c:pt>
                <c:pt idx="105">
                  <c:v>-17</c:v>
                </c:pt>
                <c:pt idx="106">
                  <c:v>-13</c:v>
                </c:pt>
                <c:pt idx="107">
                  <c:v>1</c:v>
                </c:pt>
                <c:pt idx="108">
                  <c:v>15</c:v>
                </c:pt>
                <c:pt idx="109">
                  <c:v>20</c:v>
                </c:pt>
                <c:pt idx="110">
                  <c:v>13</c:v>
                </c:pt>
                <c:pt idx="111">
                  <c:v>14</c:v>
                </c:pt>
                <c:pt idx="112">
                  <c:v>18</c:v>
                </c:pt>
                <c:pt idx="113">
                  <c:v>11</c:v>
                </c:pt>
                <c:pt idx="114">
                  <c:v>10</c:v>
                </c:pt>
                <c:pt idx="115">
                  <c:v>15</c:v>
                </c:pt>
                <c:pt idx="116">
                  <c:v>2</c:v>
                </c:pt>
                <c:pt idx="117">
                  <c:v>7</c:v>
                </c:pt>
                <c:pt idx="118">
                  <c:v>24</c:v>
                </c:pt>
                <c:pt idx="119">
                  <c:v>35</c:v>
                </c:pt>
                <c:pt idx="120">
                  <c:v>45</c:v>
                </c:pt>
                <c:pt idx="121">
                  <c:v>45</c:v>
                </c:pt>
                <c:pt idx="122">
                  <c:v>38</c:v>
                </c:pt>
                <c:pt idx="123">
                  <c:v>45</c:v>
                </c:pt>
                <c:pt idx="124">
                  <c:v>45</c:v>
                </c:pt>
                <c:pt idx="125">
                  <c:v>51</c:v>
                </c:pt>
                <c:pt idx="126">
                  <c:v>50</c:v>
                </c:pt>
                <c:pt idx="127">
                  <c:v>53</c:v>
                </c:pt>
                <c:pt idx="128">
                  <c:v>53</c:v>
                </c:pt>
                <c:pt idx="129">
                  <c:v>49</c:v>
                </c:pt>
                <c:pt idx="130">
                  <c:v>47</c:v>
                </c:pt>
                <c:pt idx="131">
                  <c:v>54</c:v>
                </c:pt>
                <c:pt idx="132">
                  <c:v>55</c:v>
                </c:pt>
                <c:pt idx="133">
                  <c:v>60</c:v>
                </c:pt>
                <c:pt idx="134">
                  <c:v>56</c:v>
                </c:pt>
                <c:pt idx="135">
                  <c:v>64</c:v>
                </c:pt>
                <c:pt idx="136">
                  <c:v>62</c:v>
                </c:pt>
                <c:pt idx="137">
                  <c:v>64</c:v>
                </c:pt>
                <c:pt idx="138">
                  <c:v>59</c:v>
                </c:pt>
                <c:pt idx="139">
                  <c:v>57</c:v>
                </c:pt>
                <c:pt idx="140">
                  <c:v>54</c:v>
                </c:pt>
                <c:pt idx="141">
                  <c:v>59</c:v>
                </c:pt>
                <c:pt idx="142">
                  <c:v>66</c:v>
                </c:pt>
                <c:pt idx="143">
                  <c:v>68</c:v>
                </c:pt>
                <c:pt idx="144" formatCode="0">
                  <c:v>67.039626261699993</c:v>
                </c:pt>
                <c:pt idx="145">
                  <c:v>65</c:v>
                </c:pt>
                <c:pt idx="146">
                  <c:v>66</c:v>
                </c:pt>
                <c:pt idx="147">
                  <c:v>67</c:v>
                </c:pt>
                <c:pt idx="148">
                  <c:v>67</c:v>
                </c:pt>
                <c:pt idx="149">
                  <c:v>72</c:v>
                </c:pt>
                <c:pt idx="150">
                  <c:v>64</c:v>
                </c:pt>
                <c:pt idx="151">
                  <c:v>60</c:v>
                </c:pt>
                <c:pt idx="152">
                  <c:v>54</c:v>
                </c:pt>
                <c:pt idx="153">
                  <c:v>43</c:v>
                </c:pt>
                <c:pt idx="154">
                  <c:v>50</c:v>
                </c:pt>
                <c:pt idx="155">
                  <c:v>60</c:v>
                </c:pt>
                <c:pt idx="156">
                  <c:v>65</c:v>
                </c:pt>
                <c:pt idx="157">
                  <c:v>67</c:v>
                </c:pt>
                <c:pt idx="158">
                  <c:v>49</c:v>
                </c:pt>
                <c:pt idx="159">
                  <c:v>37</c:v>
                </c:pt>
                <c:pt idx="160">
                  <c:v>47</c:v>
                </c:pt>
                <c:pt idx="161">
                  <c:v>59</c:v>
                </c:pt>
                <c:pt idx="162">
                  <c:v>55</c:v>
                </c:pt>
                <c:pt idx="163">
                  <c:v>63</c:v>
                </c:pt>
                <c:pt idx="164">
                  <c:v>62</c:v>
                </c:pt>
                <c:pt idx="165">
                  <c:v>60</c:v>
                </c:pt>
                <c:pt idx="166">
                  <c:v>59</c:v>
                </c:pt>
                <c:pt idx="167">
                  <c:v>68</c:v>
                </c:pt>
                <c:pt idx="168">
                  <c:v>67</c:v>
                </c:pt>
                <c:pt idx="169">
                  <c:v>69</c:v>
                </c:pt>
                <c:pt idx="170">
                  <c:v>63</c:v>
                </c:pt>
                <c:pt idx="171">
                  <c:v>63</c:v>
                </c:pt>
                <c:pt idx="172">
                  <c:v>58</c:v>
                </c:pt>
                <c:pt idx="173">
                  <c:v>51</c:v>
                </c:pt>
                <c:pt idx="174">
                  <c:v>50</c:v>
                </c:pt>
                <c:pt idx="175">
                  <c:v>11</c:v>
                </c:pt>
                <c:pt idx="176">
                  <c:v>-5</c:v>
                </c:pt>
                <c:pt idx="177">
                  <c:v>-13</c:v>
                </c:pt>
                <c:pt idx="178">
                  <c:v>-7</c:v>
                </c:pt>
                <c:pt idx="179">
                  <c:v>4</c:v>
                </c:pt>
                <c:pt idx="180">
                  <c:v>7</c:v>
                </c:pt>
                <c:pt idx="181">
                  <c:v>11</c:v>
                </c:pt>
                <c:pt idx="182">
                  <c:v>7</c:v>
                </c:pt>
                <c:pt idx="183">
                  <c:v>13</c:v>
                </c:pt>
                <c:pt idx="184">
                  <c:v>26</c:v>
                </c:pt>
                <c:pt idx="185">
                  <c:v>33</c:v>
                </c:pt>
                <c:pt idx="186">
                  <c:v>22</c:v>
                </c:pt>
                <c:pt idx="187">
                  <c:v>13</c:v>
                </c:pt>
                <c:pt idx="188">
                  <c:v>10</c:v>
                </c:pt>
                <c:pt idx="189">
                  <c:v>0</c:v>
                </c:pt>
                <c:pt idx="190">
                  <c:v>13</c:v>
                </c:pt>
                <c:pt idx="191">
                  <c:v>13</c:v>
                </c:pt>
                <c:pt idx="192">
                  <c:v>18</c:v>
                </c:pt>
                <c:pt idx="193">
                  <c:v>27</c:v>
                </c:pt>
                <c:pt idx="194">
                  <c:v>32</c:v>
                </c:pt>
                <c:pt idx="195">
                  <c:v>40</c:v>
                </c:pt>
                <c:pt idx="196">
                  <c:v>38</c:v>
                </c:pt>
                <c:pt idx="197">
                  <c:v>38</c:v>
                </c:pt>
                <c:pt idx="198">
                  <c:v>46</c:v>
                </c:pt>
                <c:pt idx="199">
                  <c:v>42</c:v>
                </c:pt>
                <c:pt idx="200">
                  <c:v>43</c:v>
                </c:pt>
                <c:pt idx="201">
                  <c:v>43</c:v>
                </c:pt>
                <c:pt idx="202">
                  <c:v>45</c:v>
                </c:pt>
                <c:pt idx="203">
                  <c:v>47</c:v>
                </c:pt>
                <c:pt idx="204">
                  <c:v>-20</c:v>
                </c:pt>
                <c:pt idx="205">
                  <c:v>-26</c:v>
                </c:pt>
                <c:pt idx="206">
                  <c:v>-23</c:v>
                </c:pt>
                <c:pt idx="207">
                  <c:v>24</c:v>
                </c:pt>
                <c:pt idx="208">
                  <c:v>40</c:v>
                </c:pt>
                <c:pt idx="209">
                  <c:v>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B49-42F3-9014-92D117E15047}"/>
            </c:ext>
          </c:extLst>
        </c:ser>
        <c:ser>
          <c:idx val="24"/>
          <c:order val="1"/>
          <c:tx>
            <c:strRef>
              <c:f>Sheet1!$A$4</c:f>
              <c:strCache>
                <c:ptCount val="1"/>
                <c:pt idx="0">
                  <c:v>Öka</c:v>
                </c:pt>
              </c:strCache>
            </c:strRef>
          </c:tx>
          <c:spPr>
            <a:ln w="44450">
              <a:solidFill>
                <a:srgbClr val="FF0000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209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30C-40E0-9A33-3E6D05BB04C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Sheet1!$B$1:$HC$2</c:f>
              <c:multiLvlStrCache>
                <c:ptCount val="210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58">
                    <c:v> 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 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  <c:pt idx="201">
                    <c:v>Jan</c:v>
                  </c:pt>
                  <c:pt idx="204">
                    <c:v>April</c:v>
                  </c:pt>
                  <c:pt idx="207">
                    <c:v>Juli</c:v>
                  </c:pt>
                  <c:pt idx="209">
                    <c:v>Sept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  <c:pt idx="201">
                    <c:v>2020</c:v>
                  </c:pt>
                </c:lvl>
              </c:multiLvlStrCache>
            </c:multiLvlStrRef>
          </c:cat>
          <c:val>
            <c:numRef>
              <c:f>Sheet1!$B$4:$HC$4</c:f>
              <c:numCache>
                <c:formatCode>General</c:formatCode>
                <c:ptCount val="210"/>
                <c:pt idx="0">
                  <c:v>54</c:v>
                </c:pt>
                <c:pt idx="1">
                  <c:v>58</c:v>
                </c:pt>
                <c:pt idx="2">
                  <c:v>55</c:v>
                </c:pt>
                <c:pt idx="3">
                  <c:v>54</c:v>
                </c:pt>
                <c:pt idx="4">
                  <c:v>58</c:v>
                </c:pt>
                <c:pt idx="5">
                  <c:v>60</c:v>
                </c:pt>
                <c:pt idx="6">
                  <c:v>65</c:v>
                </c:pt>
                <c:pt idx="7">
                  <c:v>69</c:v>
                </c:pt>
                <c:pt idx="8">
                  <c:v>64</c:v>
                </c:pt>
                <c:pt idx="9">
                  <c:v>68</c:v>
                </c:pt>
                <c:pt idx="10">
                  <c:v>69</c:v>
                </c:pt>
                <c:pt idx="11">
                  <c:v>68</c:v>
                </c:pt>
                <c:pt idx="12">
                  <c:v>71</c:v>
                </c:pt>
                <c:pt idx="13">
                  <c:v>72</c:v>
                </c:pt>
                <c:pt idx="14">
                  <c:v>73</c:v>
                </c:pt>
                <c:pt idx="15">
                  <c:v>63</c:v>
                </c:pt>
                <c:pt idx="16">
                  <c:v>72</c:v>
                </c:pt>
                <c:pt idx="17">
                  <c:v>70</c:v>
                </c:pt>
                <c:pt idx="18">
                  <c:v>62</c:v>
                </c:pt>
                <c:pt idx="19">
                  <c:v>59</c:v>
                </c:pt>
                <c:pt idx="20">
                  <c:v>58</c:v>
                </c:pt>
                <c:pt idx="21">
                  <c:v>52</c:v>
                </c:pt>
                <c:pt idx="22">
                  <c:v>57</c:v>
                </c:pt>
                <c:pt idx="23">
                  <c:v>65</c:v>
                </c:pt>
                <c:pt idx="24">
                  <c:v>69</c:v>
                </c:pt>
                <c:pt idx="25">
                  <c:v>68</c:v>
                </c:pt>
                <c:pt idx="26">
                  <c:v>66</c:v>
                </c:pt>
                <c:pt idx="27">
                  <c:v>68</c:v>
                </c:pt>
                <c:pt idx="28">
                  <c:v>73</c:v>
                </c:pt>
                <c:pt idx="29">
                  <c:v>73</c:v>
                </c:pt>
                <c:pt idx="30">
                  <c:v>67</c:v>
                </c:pt>
                <c:pt idx="31">
                  <c:v>71</c:v>
                </c:pt>
                <c:pt idx="32">
                  <c:v>59</c:v>
                </c:pt>
                <c:pt idx="33">
                  <c:v>55</c:v>
                </c:pt>
                <c:pt idx="34">
                  <c:v>60</c:v>
                </c:pt>
                <c:pt idx="35">
                  <c:v>62</c:v>
                </c:pt>
                <c:pt idx="36">
                  <c:v>66</c:v>
                </c:pt>
                <c:pt idx="37">
                  <c:v>66</c:v>
                </c:pt>
                <c:pt idx="38">
                  <c:v>62</c:v>
                </c:pt>
                <c:pt idx="39">
                  <c:v>64</c:v>
                </c:pt>
                <c:pt idx="40">
                  <c:v>53</c:v>
                </c:pt>
                <c:pt idx="41">
                  <c:v>52</c:v>
                </c:pt>
                <c:pt idx="42">
                  <c:v>47</c:v>
                </c:pt>
                <c:pt idx="43">
                  <c:v>39</c:v>
                </c:pt>
                <c:pt idx="44">
                  <c:v>42</c:v>
                </c:pt>
                <c:pt idx="45">
                  <c:v>48</c:v>
                </c:pt>
                <c:pt idx="46">
                  <c:v>60</c:v>
                </c:pt>
                <c:pt idx="47">
                  <c:v>66</c:v>
                </c:pt>
                <c:pt idx="48">
                  <c:v>65</c:v>
                </c:pt>
                <c:pt idx="49">
                  <c:v>73</c:v>
                </c:pt>
                <c:pt idx="50">
                  <c:v>73</c:v>
                </c:pt>
                <c:pt idx="51">
                  <c:v>70</c:v>
                </c:pt>
                <c:pt idx="52">
                  <c:v>60</c:v>
                </c:pt>
                <c:pt idx="53">
                  <c:v>50</c:v>
                </c:pt>
                <c:pt idx="54">
                  <c:v>56</c:v>
                </c:pt>
                <c:pt idx="55">
                  <c:v>33</c:v>
                </c:pt>
                <c:pt idx="56">
                  <c:v>31</c:v>
                </c:pt>
                <c:pt idx="57">
                  <c:v>39</c:v>
                </c:pt>
                <c:pt idx="58">
                  <c:v>32</c:v>
                </c:pt>
                <c:pt idx="59">
                  <c:v>38</c:v>
                </c:pt>
                <c:pt idx="60">
                  <c:v>42</c:v>
                </c:pt>
                <c:pt idx="61">
                  <c:v>49</c:v>
                </c:pt>
                <c:pt idx="62">
                  <c:v>46</c:v>
                </c:pt>
                <c:pt idx="63">
                  <c:v>36</c:v>
                </c:pt>
                <c:pt idx="64">
                  <c:v>32</c:v>
                </c:pt>
                <c:pt idx="65">
                  <c:v>27</c:v>
                </c:pt>
                <c:pt idx="66">
                  <c:v>18</c:v>
                </c:pt>
                <c:pt idx="67">
                  <c:v>14</c:v>
                </c:pt>
                <c:pt idx="68">
                  <c:v>11</c:v>
                </c:pt>
                <c:pt idx="69">
                  <c:v>13</c:v>
                </c:pt>
                <c:pt idx="70">
                  <c:v>21</c:v>
                </c:pt>
                <c:pt idx="71">
                  <c:v>31</c:v>
                </c:pt>
                <c:pt idx="72">
                  <c:v>29</c:v>
                </c:pt>
                <c:pt idx="73">
                  <c:v>38</c:v>
                </c:pt>
                <c:pt idx="74">
                  <c:v>41</c:v>
                </c:pt>
                <c:pt idx="75">
                  <c:v>41</c:v>
                </c:pt>
                <c:pt idx="76">
                  <c:v>41</c:v>
                </c:pt>
                <c:pt idx="77">
                  <c:v>53</c:v>
                </c:pt>
                <c:pt idx="78">
                  <c:v>55</c:v>
                </c:pt>
                <c:pt idx="79">
                  <c:v>57</c:v>
                </c:pt>
                <c:pt idx="80">
                  <c:v>53</c:v>
                </c:pt>
                <c:pt idx="81">
                  <c:v>52</c:v>
                </c:pt>
                <c:pt idx="82">
                  <c:v>54</c:v>
                </c:pt>
                <c:pt idx="83">
                  <c:v>49</c:v>
                </c:pt>
                <c:pt idx="84">
                  <c:v>50</c:v>
                </c:pt>
                <c:pt idx="85">
                  <c:v>54</c:v>
                </c:pt>
                <c:pt idx="86">
                  <c:v>47</c:v>
                </c:pt>
                <c:pt idx="87">
                  <c:v>49</c:v>
                </c:pt>
                <c:pt idx="88">
                  <c:v>48</c:v>
                </c:pt>
                <c:pt idx="89">
                  <c:v>49</c:v>
                </c:pt>
                <c:pt idx="90">
                  <c:v>54</c:v>
                </c:pt>
                <c:pt idx="91">
                  <c:v>58</c:v>
                </c:pt>
                <c:pt idx="92">
                  <c:v>55</c:v>
                </c:pt>
                <c:pt idx="93">
                  <c:v>51</c:v>
                </c:pt>
                <c:pt idx="94">
                  <c:v>54</c:v>
                </c:pt>
                <c:pt idx="95">
                  <c:v>51</c:v>
                </c:pt>
                <c:pt idx="96">
                  <c:v>53</c:v>
                </c:pt>
                <c:pt idx="97">
                  <c:v>55</c:v>
                </c:pt>
                <c:pt idx="98">
                  <c:v>51</c:v>
                </c:pt>
                <c:pt idx="99">
                  <c:v>42</c:v>
                </c:pt>
                <c:pt idx="100">
                  <c:v>35</c:v>
                </c:pt>
                <c:pt idx="101">
                  <c:v>26</c:v>
                </c:pt>
                <c:pt idx="102">
                  <c:v>28</c:v>
                </c:pt>
                <c:pt idx="103">
                  <c:v>26</c:v>
                </c:pt>
                <c:pt idx="104">
                  <c:v>26</c:v>
                </c:pt>
                <c:pt idx="105">
                  <c:v>26</c:v>
                </c:pt>
                <c:pt idx="106">
                  <c:v>30</c:v>
                </c:pt>
                <c:pt idx="107">
                  <c:v>34</c:v>
                </c:pt>
                <c:pt idx="108">
                  <c:v>41</c:v>
                </c:pt>
                <c:pt idx="109">
                  <c:v>45</c:v>
                </c:pt>
                <c:pt idx="110">
                  <c:v>38</c:v>
                </c:pt>
                <c:pt idx="111">
                  <c:v>41</c:v>
                </c:pt>
                <c:pt idx="112">
                  <c:v>43</c:v>
                </c:pt>
                <c:pt idx="113">
                  <c:v>39</c:v>
                </c:pt>
                <c:pt idx="114">
                  <c:v>38</c:v>
                </c:pt>
                <c:pt idx="115">
                  <c:v>42</c:v>
                </c:pt>
                <c:pt idx="116">
                  <c:v>35</c:v>
                </c:pt>
                <c:pt idx="117">
                  <c:v>36</c:v>
                </c:pt>
                <c:pt idx="118">
                  <c:v>44</c:v>
                </c:pt>
                <c:pt idx="119">
                  <c:v>51</c:v>
                </c:pt>
                <c:pt idx="120">
                  <c:v>59</c:v>
                </c:pt>
                <c:pt idx="121">
                  <c:v>58</c:v>
                </c:pt>
                <c:pt idx="122">
                  <c:v>55</c:v>
                </c:pt>
                <c:pt idx="123">
                  <c:v>58</c:v>
                </c:pt>
                <c:pt idx="124">
                  <c:v>57</c:v>
                </c:pt>
                <c:pt idx="125">
                  <c:v>61</c:v>
                </c:pt>
                <c:pt idx="126">
                  <c:v>62</c:v>
                </c:pt>
                <c:pt idx="127">
                  <c:v>64</c:v>
                </c:pt>
                <c:pt idx="128">
                  <c:v>65</c:v>
                </c:pt>
                <c:pt idx="129">
                  <c:v>61</c:v>
                </c:pt>
                <c:pt idx="130">
                  <c:v>61</c:v>
                </c:pt>
                <c:pt idx="131">
                  <c:v>66</c:v>
                </c:pt>
                <c:pt idx="132">
                  <c:v>65</c:v>
                </c:pt>
                <c:pt idx="133">
                  <c:v>66</c:v>
                </c:pt>
                <c:pt idx="134">
                  <c:v>65</c:v>
                </c:pt>
                <c:pt idx="135">
                  <c:v>71</c:v>
                </c:pt>
                <c:pt idx="136">
                  <c:v>70</c:v>
                </c:pt>
                <c:pt idx="137">
                  <c:v>72</c:v>
                </c:pt>
                <c:pt idx="138">
                  <c:v>68</c:v>
                </c:pt>
                <c:pt idx="139">
                  <c:v>67</c:v>
                </c:pt>
                <c:pt idx="140">
                  <c:v>66</c:v>
                </c:pt>
                <c:pt idx="141">
                  <c:v>69</c:v>
                </c:pt>
                <c:pt idx="142">
                  <c:v>74</c:v>
                </c:pt>
                <c:pt idx="143">
                  <c:v>76</c:v>
                </c:pt>
                <c:pt idx="144" formatCode="0">
                  <c:v>76.581569748999996</c:v>
                </c:pt>
                <c:pt idx="145">
                  <c:v>73</c:v>
                </c:pt>
                <c:pt idx="146">
                  <c:v>75</c:v>
                </c:pt>
                <c:pt idx="147">
                  <c:v>75</c:v>
                </c:pt>
                <c:pt idx="148">
                  <c:v>74</c:v>
                </c:pt>
                <c:pt idx="149">
                  <c:v>80</c:v>
                </c:pt>
                <c:pt idx="150">
                  <c:v>74</c:v>
                </c:pt>
                <c:pt idx="151">
                  <c:v>72</c:v>
                </c:pt>
                <c:pt idx="152">
                  <c:v>67</c:v>
                </c:pt>
                <c:pt idx="153">
                  <c:v>61</c:v>
                </c:pt>
                <c:pt idx="154">
                  <c:v>65</c:v>
                </c:pt>
                <c:pt idx="155">
                  <c:v>71</c:v>
                </c:pt>
                <c:pt idx="156">
                  <c:v>74</c:v>
                </c:pt>
                <c:pt idx="157">
                  <c:v>76</c:v>
                </c:pt>
                <c:pt idx="158">
                  <c:v>63</c:v>
                </c:pt>
                <c:pt idx="159">
                  <c:v>57</c:v>
                </c:pt>
                <c:pt idx="160">
                  <c:v>61</c:v>
                </c:pt>
                <c:pt idx="161">
                  <c:v>71</c:v>
                </c:pt>
                <c:pt idx="162">
                  <c:v>67</c:v>
                </c:pt>
                <c:pt idx="163">
                  <c:v>72</c:v>
                </c:pt>
                <c:pt idx="164">
                  <c:v>70</c:v>
                </c:pt>
                <c:pt idx="165">
                  <c:v>70</c:v>
                </c:pt>
                <c:pt idx="166">
                  <c:v>70</c:v>
                </c:pt>
                <c:pt idx="167">
                  <c:v>76</c:v>
                </c:pt>
                <c:pt idx="168">
                  <c:v>76</c:v>
                </c:pt>
                <c:pt idx="169">
                  <c:v>76</c:v>
                </c:pt>
                <c:pt idx="170">
                  <c:v>74</c:v>
                </c:pt>
                <c:pt idx="171">
                  <c:v>73</c:v>
                </c:pt>
                <c:pt idx="172">
                  <c:v>69</c:v>
                </c:pt>
                <c:pt idx="173">
                  <c:v>66</c:v>
                </c:pt>
                <c:pt idx="174">
                  <c:v>66</c:v>
                </c:pt>
                <c:pt idx="175">
                  <c:v>43</c:v>
                </c:pt>
                <c:pt idx="176">
                  <c:v>36</c:v>
                </c:pt>
                <c:pt idx="177">
                  <c:v>30</c:v>
                </c:pt>
                <c:pt idx="178">
                  <c:v>34</c:v>
                </c:pt>
                <c:pt idx="179">
                  <c:v>38</c:v>
                </c:pt>
                <c:pt idx="180">
                  <c:v>40</c:v>
                </c:pt>
                <c:pt idx="181">
                  <c:v>42</c:v>
                </c:pt>
                <c:pt idx="182">
                  <c:v>40</c:v>
                </c:pt>
                <c:pt idx="183">
                  <c:v>42</c:v>
                </c:pt>
                <c:pt idx="184">
                  <c:v>49</c:v>
                </c:pt>
                <c:pt idx="185">
                  <c:v>52</c:v>
                </c:pt>
                <c:pt idx="186">
                  <c:v>48</c:v>
                </c:pt>
                <c:pt idx="187">
                  <c:v>44</c:v>
                </c:pt>
                <c:pt idx="188">
                  <c:v>41</c:v>
                </c:pt>
                <c:pt idx="189">
                  <c:v>36</c:v>
                </c:pt>
                <c:pt idx="190">
                  <c:v>42</c:v>
                </c:pt>
                <c:pt idx="191">
                  <c:v>42</c:v>
                </c:pt>
                <c:pt idx="192">
                  <c:v>44</c:v>
                </c:pt>
                <c:pt idx="193">
                  <c:v>49</c:v>
                </c:pt>
                <c:pt idx="194">
                  <c:v>51</c:v>
                </c:pt>
                <c:pt idx="195">
                  <c:v>56</c:v>
                </c:pt>
                <c:pt idx="196">
                  <c:v>56</c:v>
                </c:pt>
                <c:pt idx="197">
                  <c:v>57</c:v>
                </c:pt>
                <c:pt idx="198">
                  <c:v>60</c:v>
                </c:pt>
                <c:pt idx="199">
                  <c:v>57</c:v>
                </c:pt>
                <c:pt idx="200">
                  <c:v>60</c:v>
                </c:pt>
                <c:pt idx="201">
                  <c:v>52</c:v>
                </c:pt>
                <c:pt idx="202">
                  <c:v>53</c:v>
                </c:pt>
                <c:pt idx="203">
                  <c:v>55</c:v>
                </c:pt>
                <c:pt idx="204">
                  <c:v>22</c:v>
                </c:pt>
                <c:pt idx="205">
                  <c:v>21</c:v>
                </c:pt>
                <c:pt idx="206">
                  <c:v>20</c:v>
                </c:pt>
                <c:pt idx="207">
                  <c:v>42</c:v>
                </c:pt>
                <c:pt idx="208">
                  <c:v>52</c:v>
                </c:pt>
                <c:pt idx="209">
                  <c:v>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B49-42F3-9014-92D117E15047}"/>
            </c:ext>
          </c:extLst>
        </c:ser>
        <c:ser>
          <c:idx val="0"/>
          <c:order val="2"/>
          <c:tx>
            <c:strRef>
              <c:f>Sheet1!$A$5</c:f>
              <c:strCache>
                <c:ptCount val="1"/>
                <c:pt idx="0">
                  <c:v>Minska</c:v>
                </c:pt>
              </c:strCache>
            </c:strRef>
          </c:tx>
          <c:spPr>
            <a:ln w="44450">
              <a:solidFill>
                <a:srgbClr val="FFC000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209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30C-40E0-9A33-3E6D05BB04C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Sheet1!$B$1:$HC$2</c:f>
              <c:multiLvlStrCache>
                <c:ptCount val="210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58">
                    <c:v> 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 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  <c:pt idx="201">
                    <c:v>Jan</c:v>
                  </c:pt>
                  <c:pt idx="204">
                    <c:v>April</c:v>
                  </c:pt>
                  <c:pt idx="207">
                    <c:v>Juli</c:v>
                  </c:pt>
                  <c:pt idx="209">
                    <c:v>Sept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  <c:pt idx="201">
                    <c:v>2020</c:v>
                  </c:pt>
                </c:lvl>
              </c:multiLvlStrCache>
            </c:multiLvlStrRef>
          </c:cat>
          <c:val>
            <c:numRef>
              <c:f>Sheet1!$B$5:$HC$5</c:f>
              <c:numCache>
                <c:formatCode>General</c:formatCode>
                <c:ptCount val="210"/>
                <c:pt idx="0">
                  <c:v>20</c:v>
                </c:pt>
                <c:pt idx="1">
                  <c:v>16</c:v>
                </c:pt>
                <c:pt idx="2">
                  <c:v>15</c:v>
                </c:pt>
                <c:pt idx="3">
                  <c:v>19</c:v>
                </c:pt>
                <c:pt idx="4">
                  <c:v>11</c:v>
                </c:pt>
                <c:pt idx="5">
                  <c:v>9</c:v>
                </c:pt>
                <c:pt idx="6">
                  <c:v>13</c:v>
                </c:pt>
                <c:pt idx="7">
                  <c:v>11</c:v>
                </c:pt>
                <c:pt idx="8">
                  <c:v>10</c:v>
                </c:pt>
                <c:pt idx="9">
                  <c:v>13</c:v>
                </c:pt>
                <c:pt idx="10">
                  <c:v>10</c:v>
                </c:pt>
                <c:pt idx="11">
                  <c:v>11</c:v>
                </c:pt>
                <c:pt idx="12">
                  <c:v>9</c:v>
                </c:pt>
                <c:pt idx="13">
                  <c:v>9</c:v>
                </c:pt>
                <c:pt idx="14">
                  <c:v>9</c:v>
                </c:pt>
                <c:pt idx="15">
                  <c:v>10</c:v>
                </c:pt>
                <c:pt idx="16">
                  <c:v>9</c:v>
                </c:pt>
                <c:pt idx="17">
                  <c:v>10</c:v>
                </c:pt>
                <c:pt idx="18">
                  <c:v>15</c:v>
                </c:pt>
                <c:pt idx="19">
                  <c:v>18</c:v>
                </c:pt>
                <c:pt idx="20">
                  <c:v>21</c:v>
                </c:pt>
                <c:pt idx="21">
                  <c:v>17</c:v>
                </c:pt>
                <c:pt idx="22">
                  <c:v>14</c:v>
                </c:pt>
                <c:pt idx="23">
                  <c:v>16</c:v>
                </c:pt>
                <c:pt idx="24">
                  <c:v>12</c:v>
                </c:pt>
                <c:pt idx="25">
                  <c:v>14</c:v>
                </c:pt>
                <c:pt idx="26">
                  <c:v>12</c:v>
                </c:pt>
                <c:pt idx="27">
                  <c:v>13</c:v>
                </c:pt>
                <c:pt idx="28">
                  <c:v>10</c:v>
                </c:pt>
                <c:pt idx="29">
                  <c:v>11</c:v>
                </c:pt>
                <c:pt idx="30">
                  <c:v>12</c:v>
                </c:pt>
                <c:pt idx="31">
                  <c:v>13</c:v>
                </c:pt>
                <c:pt idx="32">
                  <c:v>18</c:v>
                </c:pt>
                <c:pt idx="33">
                  <c:v>22</c:v>
                </c:pt>
                <c:pt idx="34">
                  <c:v>19</c:v>
                </c:pt>
                <c:pt idx="35">
                  <c:v>17</c:v>
                </c:pt>
                <c:pt idx="36">
                  <c:v>13</c:v>
                </c:pt>
                <c:pt idx="37">
                  <c:v>14</c:v>
                </c:pt>
                <c:pt idx="38">
                  <c:v>15</c:v>
                </c:pt>
                <c:pt idx="39">
                  <c:v>14</c:v>
                </c:pt>
                <c:pt idx="40">
                  <c:v>21</c:v>
                </c:pt>
                <c:pt idx="41">
                  <c:v>25</c:v>
                </c:pt>
                <c:pt idx="42">
                  <c:v>27</c:v>
                </c:pt>
                <c:pt idx="43">
                  <c:v>37</c:v>
                </c:pt>
                <c:pt idx="44">
                  <c:v>29</c:v>
                </c:pt>
                <c:pt idx="45">
                  <c:v>21</c:v>
                </c:pt>
                <c:pt idx="46">
                  <c:v>17</c:v>
                </c:pt>
                <c:pt idx="47">
                  <c:v>12</c:v>
                </c:pt>
                <c:pt idx="48">
                  <c:v>9</c:v>
                </c:pt>
                <c:pt idx="49">
                  <c:v>10</c:v>
                </c:pt>
                <c:pt idx="50">
                  <c:v>8</c:v>
                </c:pt>
                <c:pt idx="51">
                  <c:v>10</c:v>
                </c:pt>
                <c:pt idx="52">
                  <c:v>13</c:v>
                </c:pt>
                <c:pt idx="53">
                  <c:v>24</c:v>
                </c:pt>
                <c:pt idx="54">
                  <c:v>20</c:v>
                </c:pt>
                <c:pt idx="55">
                  <c:v>44</c:v>
                </c:pt>
                <c:pt idx="56">
                  <c:v>40</c:v>
                </c:pt>
                <c:pt idx="57">
                  <c:v>31</c:v>
                </c:pt>
                <c:pt idx="58">
                  <c:v>37</c:v>
                </c:pt>
                <c:pt idx="59">
                  <c:v>30</c:v>
                </c:pt>
                <c:pt idx="60">
                  <c:v>24</c:v>
                </c:pt>
                <c:pt idx="61">
                  <c:v>19</c:v>
                </c:pt>
                <c:pt idx="62">
                  <c:v>25</c:v>
                </c:pt>
                <c:pt idx="63">
                  <c:v>32</c:v>
                </c:pt>
                <c:pt idx="64">
                  <c:v>33</c:v>
                </c:pt>
                <c:pt idx="65">
                  <c:v>42</c:v>
                </c:pt>
                <c:pt idx="66">
                  <c:v>57</c:v>
                </c:pt>
                <c:pt idx="67">
                  <c:v>66</c:v>
                </c:pt>
                <c:pt idx="68">
                  <c:v>73</c:v>
                </c:pt>
                <c:pt idx="69">
                  <c:v>62</c:v>
                </c:pt>
                <c:pt idx="70">
                  <c:v>44</c:v>
                </c:pt>
                <c:pt idx="71">
                  <c:v>33</c:v>
                </c:pt>
                <c:pt idx="72">
                  <c:v>36</c:v>
                </c:pt>
                <c:pt idx="73">
                  <c:v>25</c:v>
                </c:pt>
                <c:pt idx="74">
                  <c:v>23</c:v>
                </c:pt>
                <c:pt idx="75">
                  <c:v>22</c:v>
                </c:pt>
                <c:pt idx="76">
                  <c:v>19</c:v>
                </c:pt>
                <c:pt idx="77">
                  <c:v>13</c:v>
                </c:pt>
                <c:pt idx="78">
                  <c:v>13</c:v>
                </c:pt>
                <c:pt idx="79">
                  <c:v>16</c:v>
                </c:pt>
                <c:pt idx="80">
                  <c:v>17</c:v>
                </c:pt>
                <c:pt idx="81">
                  <c:v>15</c:v>
                </c:pt>
                <c:pt idx="82">
                  <c:v>14</c:v>
                </c:pt>
                <c:pt idx="83">
                  <c:v>20</c:v>
                </c:pt>
                <c:pt idx="84">
                  <c:v>15</c:v>
                </c:pt>
                <c:pt idx="85">
                  <c:v>13</c:v>
                </c:pt>
                <c:pt idx="86">
                  <c:v>20</c:v>
                </c:pt>
                <c:pt idx="87">
                  <c:v>21</c:v>
                </c:pt>
                <c:pt idx="88">
                  <c:v>18</c:v>
                </c:pt>
                <c:pt idx="89">
                  <c:v>18</c:v>
                </c:pt>
                <c:pt idx="90">
                  <c:v>14</c:v>
                </c:pt>
                <c:pt idx="91">
                  <c:v>10</c:v>
                </c:pt>
                <c:pt idx="92">
                  <c:v>14</c:v>
                </c:pt>
                <c:pt idx="93">
                  <c:v>19</c:v>
                </c:pt>
                <c:pt idx="94">
                  <c:v>18</c:v>
                </c:pt>
                <c:pt idx="95">
                  <c:v>24</c:v>
                </c:pt>
                <c:pt idx="96">
                  <c:v>19</c:v>
                </c:pt>
                <c:pt idx="97">
                  <c:v>19</c:v>
                </c:pt>
                <c:pt idx="98">
                  <c:v>22</c:v>
                </c:pt>
                <c:pt idx="99">
                  <c:v>33</c:v>
                </c:pt>
                <c:pt idx="100">
                  <c:v>37</c:v>
                </c:pt>
                <c:pt idx="101">
                  <c:v>50</c:v>
                </c:pt>
                <c:pt idx="102">
                  <c:v>47</c:v>
                </c:pt>
                <c:pt idx="103">
                  <c:v>43</c:v>
                </c:pt>
                <c:pt idx="104">
                  <c:v>50</c:v>
                </c:pt>
                <c:pt idx="105">
                  <c:v>43</c:v>
                </c:pt>
                <c:pt idx="106">
                  <c:v>43</c:v>
                </c:pt>
                <c:pt idx="107">
                  <c:v>33</c:v>
                </c:pt>
                <c:pt idx="108">
                  <c:v>26</c:v>
                </c:pt>
                <c:pt idx="109">
                  <c:v>25</c:v>
                </c:pt>
                <c:pt idx="110">
                  <c:v>25</c:v>
                </c:pt>
                <c:pt idx="111">
                  <c:v>27</c:v>
                </c:pt>
                <c:pt idx="112">
                  <c:v>25</c:v>
                </c:pt>
                <c:pt idx="113">
                  <c:v>28</c:v>
                </c:pt>
                <c:pt idx="114">
                  <c:v>28</c:v>
                </c:pt>
                <c:pt idx="115">
                  <c:v>27</c:v>
                </c:pt>
                <c:pt idx="116">
                  <c:v>33</c:v>
                </c:pt>
                <c:pt idx="117">
                  <c:v>29</c:v>
                </c:pt>
                <c:pt idx="118">
                  <c:v>20</c:v>
                </c:pt>
                <c:pt idx="119">
                  <c:v>16</c:v>
                </c:pt>
                <c:pt idx="120">
                  <c:v>14</c:v>
                </c:pt>
                <c:pt idx="121">
                  <c:v>13</c:v>
                </c:pt>
                <c:pt idx="122">
                  <c:v>17</c:v>
                </c:pt>
                <c:pt idx="123">
                  <c:v>13</c:v>
                </c:pt>
                <c:pt idx="124">
                  <c:v>12</c:v>
                </c:pt>
                <c:pt idx="125">
                  <c:v>10</c:v>
                </c:pt>
                <c:pt idx="126">
                  <c:v>12</c:v>
                </c:pt>
                <c:pt idx="127">
                  <c:v>11</c:v>
                </c:pt>
                <c:pt idx="128">
                  <c:v>12</c:v>
                </c:pt>
                <c:pt idx="129">
                  <c:v>12</c:v>
                </c:pt>
                <c:pt idx="130">
                  <c:v>14</c:v>
                </c:pt>
                <c:pt idx="131">
                  <c:v>12</c:v>
                </c:pt>
                <c:pt idx="132">
                  <c:v>10</c:v>
                </c:pt>
                <c:pt idx="133">
                  <c:v>6</c:v>
                </c:pt>
                <c:pt idx="134">
                  <c:v>9</c:v>
                </c:pt>
                <c:pt idx="135">
                  <c:v>7</c:v>
                </c:pt>
                <c:pt idx="136">
                  <c:v>8</c:v>
                </c:pt>
                <c:pt idx="137">
                  <c:v>8</c:v>
                </c:pt>
                <c:pt idx="138">
                  <c:v>9</c:v>
                </c:pt>
                <c:pt idx="139">
                  <c:v>10</c:v>
                </c:pt>
                <c:pt idx="140">
                  <c:v>12</c:v>
                </c:pt>
                <c:pt idx="141">
                  <c:v>10</c:v>
                </c:pt>
                <c:pt idx="142">
                  <c:v>8</c:v>
                </c:pt>
                <c:pt idx="143">
                  <c:v>8</c:v>
                </c:pt>
                <c:pt idx="144" formatCode="0">
                  <c:v>9.5419434872999993</c:v>
                </c:pt>
                <c:pt idx="145">
                  <c:v>8</c:v>
                </c:pt>
                <c:pt idx="146">
                  <c:v>9</c:v>
                </c:pt>
                <c:pt idx="147">
                  <c:v>8</c:v>
                </c:pt>
                <c:pt idx="148">
                  <c:v>7</c:v>
                </c:pt>
                <c:pt idx="149">
                  <c:v>8</c:v>
                </c:pt>
                <c:pt idx="150">
                  <c:v>10</c:v>
                </c:pt>
                <c:pt idx="151">
                  <c:v>12</c:v>
                </c:pt>
                <c:pt idx="152">
                  <c:v>13</c:v>
                </c:pt>
                <c:pt idx="153">
                  <c:v>18</c:v>
                </c:pt>
                <c:pt idx="154">
                  <c:v>15</c:v>
                </c:pt>
                <c:pt idx="155">
                  <c:v>11</c:v>
                </c:pt>
                <c:pt idx="156">
                  <c:v>9</c:v>
                </c:pt>
                <c:pt idx="157">
                  <c:v>9</c:v>
                </c:pt>
                <c:pt idx="158">
                  <c:v>14</c:v>
                </c:pt>
                <c:pt idx="159">
                  <c:v>20</c:v>
                </c:pt>
                <c:pt idx="160">
                  <c:v>14</c:v>
                </c:pt>
                <c:pt idx="161">
                  <c:v>11</c:v>
                </c:pt>
                <c:pt idx="162">
                  <c:v>12</c:v>
                </c:pt>
                <c:pt idx="163">
                  <c:v>9</c:v>
                </c:pt>
                <c:pt idx="164">
                  <c:v>8</c:v>
                </c:pt>
                <c:pt idx="165">
                  <c:v>10</c:v>
                </c:pt>
                <c:pt idx="166">
                  <c:v>11</c:v>
                </c:pt>
                <c:pt idx="167">
                  <c:v>8</c:v>
                </c:pt>
                <c:pt idx="168">
                  <c:v>9</c:v>
                </c:pt>
                <c:pt idx="169">
                  <c:v>7</c:v>
                </c:pt>
                <c:pt idx="170">
                  <c:v>11</c:v>
                </c:pt>
                <c:pt idx="171">
                  <c:v>10</c:v>
                </c:pt>
                <c:pt idx="172">
                  <c:v>11</c:v>
                </c:pt>
                <c:pt idx="173">
                  <c:v>15</c:v>
                </c:pt>
                <c:pt idx="174">
                  <c:v>16</c:v>
                </c:pt>
                <c:pt idx="175">
                  <c:v>32</c:v>
                </c:pt>
                <c:pt idx="176">
                  <c:v>41</c:v>
                </c:pt>
                <c:pt idx="177">
                  <c:v>43</c:v>
                </c:pt>
                <c:pt idx="178">
                  <c:v>41</c:v>
                </c:pt>
                <c:pt idx="179">
                  <c:v>34</c:v>
                </c:pt>
                <c:pt idx="180">
                  <c:v>33</c:v>
                </c:pt>
                <c:pt idx="181">
                  <c:v>31</c:v>
                </c:pt>
                <c:pt idx="182">
                  <c:v>33</c:v>
                </c:pt>
                <c:pt idx="183">
                  <c:v>29</c:v>
                </c:pt>
                <c:pt idx="184">
                  <c:v>23</c:v>
                </c:pt>
                <c:pt idx="185">
                  <c:v>19</c:v>
                </c:pt>
                <c:pt idx="186">
                  <c:v>26</c:v>
                </c:pt>
                <c:pt idx="187">
                  <c:v>31</c:v>
                </c:pt>
                <c:pt idx="188">
                  <c:v>31</c:v>
                </c:pt>
                <c:pt idx="189">
                  <c:v>36</c:v>
                </c:pt>
                <c:pt idx="190">
                  <c:v>29</c:v>
                </c:pt>
                <c:pt idx="191">
                  <c:v>29</c:v>
                </c:pt>
                <c:pt idx="192">
                  <c:v>26</c:v>
                </c:pt>
                <c:pt idx="193">
                  <c:v>22</c:v>
                </c:pt>
                <c:pt idx="194">
                  <c:v>19</c:v>
                </c:pt>
                <c:pt idx="195">
                  <c:v>16</c:v>
                </c:pt>
                <c:pt idx="196">
                  <c:v>18</c:v>
                </c:pt>
                <c:pt idx="197">
                  <c:v>19</c:v>
                </c:pt>
                <c:pt idx="198">
                  <c:v>14</c:v>
                </c:pt>
                <c:pt idx="199">
                  <c:v>15</c:v>
                </c:pt>
                <c:pt idx="200">
                  <c:v>17</c:v>
                </c:pt>
                <c:pt idx="201">
                  <c:v>9</c:v>
                </c:pt>
                <c:pt idx="202">
                  <c:v>8</c:v>
                </c:pt>
                <c:pt idx="203">
                  <c:v>8</c:v>
                </c:pt>
                <c:pt idx="204">
                  <c:v>42</c:v>
                </c:pt>
                <c:pt idx="205">
                  <c:v>47</c:v>
                </c:pt>
                <c:pt idx="206">
                  <c:v>43</c:v>
                </c:pt>
                <c:pt idx="207">
                  <c:v>18</c:v>
                </c:pt>
                <c:pt idx="208">
                  <c:v>12</c:v>
                </c:pt>
                <c:pt idx="209">
                  <c:v>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2B49-42F3-9014-92D117E15047}"/>
            </c:ext>
          </c:extLst>
        </c:ser>
        <c:ser>
          <c:idx val="2"/>
          <c:order val="3"/>
          <c:tx>
            <c:strRef>
              <c:f>Sheet1!$A$6</c:f>
              <c:strCache>
                <c:ptCount val="1"/>
                <c:pt idx="0">
                  <c:v>Oförändrat</c:v>
                </c:pt>
              </c:strCache>
            </c:strRef>
          </c:tx>
          <c:spPr>
            <a:ln w="44450">
              <a:solidFill>
                <a:srgbClr val="92D050"/>
              </a:solidFill>
            </a:ln>
          </c:spPr>
          <c:marker>
            <c:symbol val="none"/>
          </c:marker>
          <c:dLbls>
            <c:dLbl>
              <c:idx val="209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30C-40E0-9A33-3E6D05BB04C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Sheet1!$B$1:$HC$2</c:f>
              <c:multiLvlStrCache>
                <c:ptCount val="210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58">
                    <c:v> 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 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  <c:pt idx="201">
                    <c:v>Jan</c:v>
                  </c:pt>
                  <c:pt idx="204">
                    <c:v>April</c:v>
                  </c:pt>
                  <c:pt idx="207">
                    <c:v>Juli</c:v>
                  </c:pt>
                  <c:pt idx="209">
                    <c:v>Sept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  <c:pt idx="201">
                    <c:v>2020</c:v>
                  </c:pt>
                </c:lvl>
              </c:multiLvlStrCache>
            </c:multiLvlStrRef>
          </c:cat>
          <c:val>
            <c:numRef>
              <c:f>Sheet1!$B$6:$HC$6</c:f>
              <c:numCache>
                <c:formatCode>General</c:formatCode>
                <c:ptCount val="210"/>
                <c:pt idx="0">
                  <c:v>15</c:v>
                </c:pt>
                <c:pt idx="1">
                  <c:v>19</c:v>
                </c:pt>
                <c:pt idx="2">
                  <c:v>19</c:v>
                </c:pt>
                <c:pt idx="3">
                  <c:v>18</c:v>
                </c:pt>
                <c:pt idx="4">
                  <c:v>17</c:v>
                </c:pt>
                <c:pt idx="5">
                  <c:v>17</c:v>
                </c:pt>
                <c:pt idx="6">
                  <c:v>19</c:v>
                </c:pt>
                <c:pt idx="7">
                  <c:v>14</c:v>
                </c:pt>
                <c:pt idx="8">
                  <c:v>18</c:v>
                </c:pt>
                <c:pt idx="9">
                  <c:v>14</c:v>
                </c:pt>
                <c:pt idx="10">
                  <c:v>14</c:v>
                </c:pt>
                <c:pt idx="11">
                  <c:v>15</c:v>
                </c:pt>
                <c:pt idx="12">
                  <c:v>13</c:v>
                </c:pt>
                <c:pt idx="13">
                  <c:v>13</c:v>
                </c:pt>
                <c:pt idx="14">
                  <c:v>12</c:v>
                </c:pt>
                <c:pt idx="15">
                  <c:v>18</c:v>
                </c:pt>
                <c:pt idx="16">
                  <c:v>13</c:v>
                </c:pt>
                <c:pt idx="17">
                  <c:v>15</c:v>
                </c:pt>
                <c:pt idx="18">
                  <c:v>18</c:v>
                </c:pt>
                <c:pt idx="19">
                  <c:v>18</c:v>
                </c:pt>
                <c:pt idx="20">
                  <c:v>16</c:v>
                </c:pt>
                <c:pt idx="21">
                  <c:v>21</c:v>
                </c:pt>
                <c:pt idx="22">
                  <c:v>21</c:v>
                </c:pt>
                <c:pt idx="23">
                  <c:v>16</c:v>
                </c:pt>
                <c:pt idx="24">
                  <c:v>14</c:v>
                </c:pt>
                <c:pt idx="25">
                  <c:v>14</c:v>
                </c:pt>
                <c:pt idx="26">
                  <c:v>15</c:v>
                </c:pt>
                <c:pt idx="27">
                  <c:v>13</c:v>
                </c:pt>
                <c:pt idx="28">
                  <c:v>11</c:v>
                </c:pt>
                <c:pt idx="29">
                  <c:v>13</c:v>
                </c:pt>
                <c:pt idx="30">
                  <c:v>15</c:v>
                </c:pt>
                <c:pt idx="31">
                  <c:v>11</c:v>
                </c:pt>
                <c:pt idx="32">
                  <c:v>18</c:v>
                </c:pt>
                <c:pt idx="33">
                  <c:v>19</c:v>
                </c:pt>
                <c:pt idx="34">
                  <c:v>15</c:v>
                </c:pt>
                <c:pt idx="35">
                  <c:v>17</c:v>
                </c:pt>
                <c:pt idx="36">
                  <c:v>16</c:v>
                </c:pt>
                <c:pt idx="37">
                  <c:v>14</c:v>
                </c:pt>
                <c:pt idx="38">
                  <c:v>17</c:v>
                </c:pt>
                <c:pt idx="39">
                  <c:v>17</c:v>
                </c:pt>
                <c:pt idx="40">
                  <c:v>21</c:v>
                </c:pt>
                <c:pt idx="41">
                  <c:v>16</c:v>
                </c:pt>
                <c:pt idx="42">
                  <c:v>21</c:v>
                </c:pt>
                <c:pt idx="43">
                  <c:v>20</c:v>
                </c:pt>
                <c:pt idx="44">
                  <c:v>22</c:v>
                </c:pt>
                <c:pt idx="45">
                  <c:v>24</c:v>
                </c:pt>
                <c:pt idx="46">
                  <c:v>17</c:v>
                </c:pt>
                <c:pt idx="47">
                  <c:v>18</c:v>
                </c:pt>
                <c:pt idx="48">
                  <c:v>19</c:v>
                </c:pt>
                <c:pt idx="49">
                  <c:v>12</c:v>
                </c:pt>
                <c:pt idx="50">
                  <c:v>15</c:v>
                </c:pt>
                <c:pt idx="51">
                  <c:v>16</c:v>
                </c:pt>
                <c:pt idx="52">
                  <c:v>22</c:v>
                </c:pt>
                <c:pt idx="53">
                  <c:v>22</c:v>
                </c:pt>
                <c:pt idx="54">
                  <c:v>16</c:v>
                </c:pt>
                <c:pt idx="55">
                  <c:v>20</c:v>
                </c:pt>
                <c:pt idx="56">
                  <c:v>22</c:v>
                </c:pt>
                <c:pt idx="57">
                  <c:v>27</c:v>
                </c:pt>
                <c:pt idx="58">
                  <c:v>27</c:v>
                </c:pt>
                <c:pt idx="59">
                  <c:v>26</c:v>
                </c:pt>
                <c:pt idx="60">
                  <c:v>28</c:v>
                </c:pt>
                <c:pt idx="61">
                  <c:v>25</c:v>
                </c:pt>
                <c:pt idx="62">
                  <c:v>22</c:v>
                </c:pt>
                <c:pt idx="63">
                  <c:v>28</c:v>
                </c:pt>
                <c:pt idx="64">
                  <c:v>27</c:v>
                </c:pt>
                <c:pt idx="65">
                  <c:v>26</c:v>
                </c:pt>
                <c:pt idx="66">
                  <c:v>21</c:v>
                </c:pt>
                <c:pt idx="67">
                  <c:v>16</c:v>
                </c:pt>
                <c:pt idx="68">
                  <c:v>12</c:v>
                </c:pt>
                <c:pt idx="69">
                  <c:v>21</c:v>
                </c:pt>
                <c:pt idx="70">
                  <c:v>31</c:v>
                </c:pt>
                <c:pt idx="71">
                  <c:v>30</c:v>
                </c:pt>
                <c:pt idx="72">
                  <c:v>29</c:v>
                </c:pt>
                <c:pt idx="73">
                  <c:v>31</c:v>
                </c:pt>
                <c:pt idx="74">
                  <c:v>30</c:v>
                </c:pt>
                <c:pt idx="75">
                  <c:v>32</c:v>
                </c:pt>
                <c:pt idx="76">
                  <c:v>34</c:v>
                </c:pt>
                <c:pt idx="77">
                  <c:v>29</c:v>
                </c:pt>
                <c:pt idx="78">
                  <c:v>27</c:v>
                </c:pt>
                <c:pt idx="79">
                  <c:v>20</c:v>
                </c:pt>
                <c:pt idx="80">
                  <c:v>24</c:v>
                </c:pt>
                <c:pt idx="81">
                  <c:v>28</c:v>
                </c:pt>
                <c:pt idx="82">
                  <c:v>26</c:v>
                </c:pt>
                <c:pt idx="83">
                  <c:v>27</c:v>
                </c:pt>
                <c:pt idx="84">
                  <c:v>30</c:v>
                </c:pt>
                <c:pt idx="85">
                  <c:v>25</c:v>
                </c:pt>
                <c:pt idx="86">
                  <c:v>29</c:v>
                </c:pt>
                <c:pt idx="87">
                  <c:v>25</c:v>
                </c:pt>
                <c:pt idx="88">
                  <c:v>27</c:v>
                </c:pt>
                <c:pt idx="89">
                  <c:v>24</c:v>
                </c:pt>
                <c:pt idx="90">
                  <c:v>26</c:v>
                </c:pt>
                <c:pt idx="91">
                  <c:v>24</c:v>
                </c:pt>
                <c:pt idx="92">
                  <c:v>26</c:v>
                </c:pt>
                <c:pt idx="93">
                  <c:v>22</c:v>
                </c:pt>
                <c:pt idx="94">
                  <c:v>21</c:v>
                </c:pt>
                <c:pt idx="95">
                  <c:v>18</c:v>
                </c:pt>
                <c:pt idx="96">
                  <c:v>24</c:v>
                </c:pt>
                <c:pt idx="97">
                  <c:v>20</c:v>
                </c:pt>
                <c:pt idx="98">
                  <c:v>20</c:v>
                </c:pt>
                <c:pt idx="99">
                  <c:v>20</c:v>
                </c:pt>
                <c:pt idx="100">
                  <c:v>21</c:v>
                </c:pt>
                <c:pt idx="101">
                  <c:v>20</c:v>
                </c:pt>
                <c:pt idx="102">
                  <c:v>20</c:v>
                </c:pt>
                <c:pt idx="103">
                  <c:v>25</c:v>
                </c:pt>
                <c:pt idx="104">
                  <c:v>20</c:v>
                </c:pt>
                <c:pt idx="105">
                  <c:v>26</c:v>
                </c:pt>
                <c:pt idx="106">
                  <c:v>22</c:v>
                </c:pt>
                <c:pt idx="107">
                  <c:v>28</c:v>
                </c:pt>
                <c:pt idx="108">
                  <c:v>26</c:v>
                </c:pt>
                <c:pt idx="109">
                  <c:v>24</c:v>
                </c:pt>
                <c:pt idx="110">
                  <c:v>32</c:v>
                </c:pt>
                <c:pt idx="111">
                  <c:v>25</c:v>
                </c:pt>
                <c:pt idx="112">
                  <c:v>25</c:v>
                </c:pt>
                <c:pt idx="113">
                  <c:v>24</c:v>
                </c:pt>
                <c:pt idx="114">
                  <c:v>24</c:v>
                </c:pt>
                <c:pt idx="115">
                  <c:v>24</c:v>
                </c:pt>
                <c:pt idx="116">
                  <c:v>26</c:v>
                </c:pt>
                <c:pt idx="117">
                  <c:v>29</c:v>
                </c:pt>
                <c:pt idx="118">
                  <c:v>28</c:v>
                </c:pt>
                <c:pt idx="119">
                  <c:v>26</c:v>
                </c:pt>
                <c:pt idx="120">
                  <c:v>23</c:v>
                </c:pt>
                <c:pt idx="121">
                  <c:v>24</c:v>
                </c:pt>
                <c:pt idx="122">
                  <c:v>21</c:v>
                </c:pt>
                <c:pt idx="123">
                  <c:v>25</c:v>
                </c:pt>
                <c:pt idx="124">
                  <c:v>23</c:v>
                </c:pt>
                <c:pt idx="125">
                  <c:v>20</c:v>
                </c:pt>
                <c:pt idx="126">
                  <c:v>18</c:v>
                </c:pt>
                <c:pt idx="127">
                  <c:v>17</c:v>
                </c:pt>
                <c:pt idx="128">
                  <c:v>16</c:v>
                </c:pt>
                <c:pt idx="129">
                  <c:v>18</c:v>
                </c:pt>
                <c:pt idx="130">
                  <c:v>19</c:v>
                </c:pt>
                <c:pt idx="131">
                  <c:v>17</c:v>
                </c:pt>
                <c:pt idx="132">
                  <c:v>18</c:v>
                </c:pt>
                <c:pt idx="133">
                  <c:v>19</c:v>
                </c:pt>
                <c:pt idx="134">
                  <c:v>16</c:v>
                </c:pt>
                <c:pt idx="135">
                  <c:v>15</c:v>
                </c:pt>
                <c:pt idx="136">
                  <c:v>13</c:v>
                </c:pt>
                <c:pt idx="137">
                  <c:v>11</c:v>
                </c:pt>
                <c:pt idx="138">
                  <c:v>14</c:v>
                </c:pt>
                <c:pt idx="139">
                  <c:v>15</c:v>
                </c:pt>
                <c:pt idx="140">
                  <c:v>14</c:v>
                </c:pt>
                <c:pt idx="141">
                  <c:v>12</c:v>
                </c:pt>
                <c:pt idx="142">
                  <c:v>13</c:v>
                </c:pt>
                <c:pt idx="143">
                  <c:v>9</c:v>
                </c:pt>
                <c:pt idx="144" formatCode="0">
                  <c:v>9.0995236289000001</c:v>
                </c:pt>
                <c:pt idx="145">
                  <c:v>12</c:v>
                </c:pt>
                <c:pt idx="146">
                  <c:v>11</c:v>
                </c:pt>
                <c:pt idx="147">
                  <c:v>12</c:v>
                </c:pt>
                <c:pt idx="148">
                  <c:v>12</c:v>
                </c:pt>
                <c:pt idx="149">
                  <c:v>7</c:v>
                </c:pt>
                <c:pt idx="150">
                  <c:v>10</c:v>
                </c:pt>
                <c:pt idx="151">
                  <c:v>10</c:v>
                </c:pt>
                <c:pt idx="152">
                  <c:v>12</c:v>
                </c:pt>
                <c:pt idx="153">
                  <c:v>14</c:v>
                </c:pt>
                <c:pt idx="154">
                  <c:v>15</c:v>
                </c:pt>
                <c:pt idx="155">
                  <c:v>12</c:v>
                </c:pt>
                <c:pt idx="156">
                  <c:v>12</c:v>
                </c:pt>
                <c:pt idx="157">
                  <c:v>10</c:v>
                </c:pt>
                <c:pt idx="158">
                  <c:v>17</c:v>
                </c:pt>
                <c:pt idx="159">
                  <c:v>16</c:v>
                </c:pt>
                <c:pt idx="160">
                  <c:v>18</c:v>
                </c:pt>
                <c:pt idx="161">
                  <c:v>13</c:v>
                </c:pt>
                <c:pt idx="162">
                  <c:v>15</c:v>
                </c:pt>
                <c:pt idx="163">
                  <c:v>13</c:v>
                </c:pt>
                <c:pt idx="164">
                  <c:v>13</c:v>
                </c:pt>
                <c:pt idx="165">
                  <c:v>15</c:v>
                </c:pt>
                <c:pt idx="166">
                  <c:v>13</c:v>
                </c:pt>
                <c:pt idx="167">
                  <c:v>10</c:v>
                </c:pt>
                <c:pt idx="168">
                  <c:v>10</c:v>
                </c:pt>
                <c:pt idx="169">
                  <c:v>9</c:v>
                </c:pt>
                <c:pt idx="170">
                  <c:v>11</c:v>
                </c:pt>
                <c:pt idx="171">
                  <c:v>11</c:v>
                </c:pt>
                <c:pt idx="172">
                  <c:v>12</c:v>
                </c:pt>
                <c:pt idx="173">
                  <c:v>14</c:v>
                </c:pt>
                <c:pt idx="174">
                  <c:v>13</c:v>
                </c:pt>
                <c:pt idx="175">
                  <c:v>18</c:v>
                </c:pt>
                <c:pt idx="176">
                  <c:v>18</c:v>
                </c:pt>
                <c:pt idx="177">
                  <c:v>19</c:v>
                </c:pt>
                <c:pt idx="178">
                  <c:v>20</c:v>
                </c:pt>
                <c:pt idx="179">
                  <c:v>19</c:v>
                </c:pt>
                <c:pt idx="180">
                  <c:v>20</c:v>
                </c:pt>
                <c:pt idx="181">
                  <c:v>20</c:v>
                </c:pt>
                <c:pt idx="182">
                  <c:v>20</c:v>
                </c:pt>
                <c:pt idx="183">
                  <c:v>22</c:v>
                </c:pt>
                <c:pt idx="184">
                  <c:v>21</c:v>
                </c:pt>
                <c:pt idx="185">
                  <c:v>20</c:v>
                </c:pt>
                <c:pt idx="186">
                  <c:v>19</c:v>
                </c:pt>
                <c:pt idx="187">
                  <c:v>18</c:v>
                </c:pt>
                <c:pt idx="188">
                  <c:v>21</c:v>
                </c:pt>
                <c:pt idx="189">
                  <c:v>21</c:v>
                </c:pt>
                <c:pt idx="190">
                  <c:v>21</c:v>
                </c:pt>
                <c:pt idx="191">
                  <c:v>21</c:v>
                </c:pt>
                <c:pt idx="192">
                  <c:v>21</c:v>
                </c:pt>
                <c:pt idx="193">
                  <c:v>21</c:v>
                </c:pt>
                <c:pt idx="194">
                  <c:v>20</c:v>
                </c:pt>
                <c:pt idx="195">
                  <c:v>20</c:v>
                </c:pt>
                <c:pt idx="196">
                  <c:v>20</c:v>
                </c:pt>
                <c:pt idx="197">
                  <c:v>16</c:v>
                </c:pt>
                <c:pt idx="198">
                  <c:v>18</c:v>
                </c:pt>
                <c:pt idx="199">
                  <c:v>20</c:v>
                </c:pt>
                <c:pt idx="200">
                  <c:v>17</c:v>
                </c:pt>
                <c:pt idx="201">
                  <c:v>33</c:v>
                </c:pt>
                <c:pt idx="202">
                  <c:v>32</c:v>
                </c:pt>
                <c:pt idx="203">
                  <c:v>29</c:v>
                </c:pt>
                <c:pt idx="204">
                  <c:v>27</c:v>
                </c:pt>
                <c:pt idx="205">
                  <c:v>23</c:v>
                </c:pt>
                <c:pt idx="206">
                  <c:v>30</c:v>
                </c:pt>
                <c:pt idx="207">
                  <c:v>30</c:v>
                </c:pt>
                <c:pt idx="208">
                  <c:v>27</c:v>
                </c:pt>
                <c:pt idx="209">
                  <c:v>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2B49-42F3-9014-92D117E15047}"/>
            </c:ext>
          </c:extLst>
        </c:ser>
        <c:ser>
          <c:idx val="3"/>
          <c:order val="4"/>
          <c:tx>
            <c:strRef>
              <c:f>Sheet1!$A$7</c:f>
              <c:strCache>
                <c:ptCount val="1"/>
                <c:pt idx="0">
                  <c:v>Vet ej </c:v>
                </c:pt>
              </c:strCache>
            </c:strRef>
          </c:tx>
          <c:spPr>
            <a:ln w="44450">
              <a:solidFill>
                <a:srgbClr val="7030A0"/>
              </a:solidFill>
            </a:ln>
          </c:spPr>
          <c:marker>
            <c:symbol val="none"/>
          </c:marker>
          <c:dLbls>
            <c:dLbl>
              <c:idx val="209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30C-40E0-9A33-3E6D05BB04C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Sheet1!$B$1:$HC$2</c:f>
              <c:multiLvlStrCache>
                <c:ptCount val="210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58">
                    <c:v> 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 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  <c:pt idx="201">
                    <c:v>Jan</c:v>
                  </c:pt>
                  <c:pt idx="204">
                    <c:v>April</c:v>
                  </c:pt>
                  <c:pt idx="207">
                    <c:v>Juli</c:v>
                  </c:pt>
                  <c:pt idx="209">
                    <c:v>Sept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  <c:pt idx="201">
                    <c:v>2020</c:v>
                  </c:pt>
                </c:lvl>
              </c:multiLvlStrCache>
            </c:multiLvlStrRef>
          </c:cat>
          <c:val>
            <c:numRef>
              <c:f>Sheet1!$B$7:$HC$7</c:f>
              <c:numCache>
                <c:formatCode>General</c:formatCode>
                <c:ptCount val="210"/>
                <c:pt idx="0">
                  <c:v>11</c:v>
                </c:pt>
                <c:pt idx="1">
                  <c:v>7</c:v>
                </c:pt>
                <c:pt idx="2">
                  <c:v>11</c:v>
                </c:pt>
                <c:pt idx="3">
                  <c:v>9</c:v>
                </c:pt>
                <c:pt idx="4">
                  <c:v>11</c:v>
                </c:pt>
                <c:pt idx="5">
                  <c:v>14</c:v>
                </c:pt>
                <c:pt idx="6">
                  <c:v>4</c:v>
                </c:pt>
                <c:pt idx="7">
                  <c:v>7</c:v>
                </c:pt>
                <c:pt idx="8">
                  <c:v>7</c:v>
                </c:pt>
                <c:pt idx="9">
                  <c:v>5</c:v>
                </c:pt>
                <c:pt idx="10">
                  <c:v>7</c:v>
                </c:pt>
                <c:pt idx="11">
                  <c:v>6</c:v>
                </c:pt>
                <c:pt idx="12">
                  <c:v>7</c:v>
                </c:pt>
                <c:pt idx="13">
                  <c:v>7</c:v>
                </c:pt>
                <c:pt idx="14">
                  <c:v>6</c:v>
                </c:pt>
                <c:pt idx="15">
                  <c:v>9</c:v>
                </c:pt>
                <c:pt idx="16">
                  <c:v>6</c:v>
                </c:pt>
                <c:pt idx="17">
                  <c:v>5</c:v>
                </c:pt>
                <c:pt idx="18">
                  <c:v>5</c:v>
                </c:pt>
                <c:pt idx="19">
                  <c:v>5</c:v>
                </c:pt>
                <c:pt idx="20">
                  <c:v>5</c:v>
                </c:pt>
                <c:pt idx="21">
                  <c:v>10</c:v>
                </c:pt>
                <c:pt idx="22">
                  <c:v>8</c:v>
                </c:pt>
                <c:pt idx="23">
                  <c:v>4</c:v>
                </c:pt>
                <c:pt idx="24">
                  <c:v>5</c:v>
                </c:pt>
                <c:pt idx="25">
                  <c:v>4</c:v>
                </c:pt>
                <c:pt idx="26">
                  <c:v>6</c:v>
                </c:pt>
                <c:pt idx="27">
                  <c:v>6</c:v>
                </c:pt>
                <c:pt idx="28">
                  <c:v>5</c:v>
                </c:pt>
                <c:pt idx="29">
                  <c:v>3</c:v>
                </c:pt>
                <c:pt idx="30">
                  <c:v>6</c:v>
                </c:pt>
                <c:pt idx="31">
                  <c:v>4</c:v>
                </c:pt>
                <c:pt idx="32">
                  <c:v>5</c:v>
                </c:pt>
                <c:pt idx="33">
                  <c:v>4</c:v>
                </c:pt>
                <c:pt idx="34">
                  <c:v>6</c:v>
                </c:pt>
                <c:pt idx="35">
                  <c:v>4</c:v>
                </c:pt>
                <c:pt idx="36">
                  <c:v>6</c:v>
                </c:pt>
                <c:pt idx="37">
                  <c:v>6</c:v>
                </c:pt>
                <c:pt idx="38">
                  <c:v>6</c:v>
                </c:pt>
                <c:pt idx="39">
                  <c:v>6</c:v>
                </c:pt>
                <c:pt idx="40">
                  <c:v>5</c:v>
                </c:pt>
                <c:pt idx="41">
                  <c:v>7</c:v>
                </c:pt>
                <c:pt idx="42">
                  <c:v>5</c:v>
                </c:pt>
                <c:pt idx="43">
                  <c:v>5</c:v>
                </c:pt>
                <c:pt idx="44">
                  <c:v>7</c:v>
                </c:pt>
                <c:pt idx="45">
                  <c:v>7</c:v>
                </c:pt>
                <c:pt idx="46">
                  <c:v>6</c:v>
                </c:pt>
                <c:pt idx="47">
                  <c:v>4</c:v>
                </c:pt>
                <c:pt idx="48">
                  <c:v>7</c:v>
                </c:pt>
                <c:pt idx="49">
                  <c:v>5</c:v>
                </c:pt>
                <c:pt idx="50">
                  <c:v>4</c:v>
                </c:pt>
                <c:pt idx="51">
                  <c:v>4</c:v>
                </c:pt>
                <c:pt idx="52">
                  <c:v>5</c:v>
                </c:pt>
                <c:pt idx="53">
                  <c:v>4</c:v>
                </c:pt>
                <c:pt idx="54">
                  <c:v>7</c:v>
                </c:pt>
                <c:pt idx="55">
                  <c:v>4</c:v>
                </c:pt>
                <c:pt idx="56">
                  <c:v>7</c:v>
                </c:pt>
                <c:pt idx="57">
                  <c:v>4</c:v>
                </c:pt>
                <c:pt idx="58">
                  <c:v>4</c:v>
                </c:pt>
                <c:pt idx="59">
                  <c:v>6</c:v>
                </c:pt>
                <c:pt idx="60">
                  <c:v>6</c:v>
                </c:pt>
                <c:pt idx="61">
                  <c:v>6</c:v>
                </c:pt>
                <c:pt idx="62">
                  <c:v>7</c:v>
                </c:pt>
                <c:pt idx="63">
                  <c:v>4</c:v>
                </c:pt>
                <c:pt idx="64">
                  <c:v>8</c:v>
                </c:pt>
                <c:pt idx="65">
                  <c:v>5</c:v>
                </c:pt>
                <c:pt idx="66">
                  <c:v>4</c:v>
                </c:pt>
                <c:pt idx="67">
                  <c:v>3</c:v>
                </c:pt>
                <c:pt idx="68">
                  <c:v>3</c:v>
                </c:pt>
                <c:pt idx="69">
                  <c:v>4</c:v>
                </c:pt>
                <c:pt idx="70">
                  <c:v>4</c:v>
                </c:pt>
                <c:pt idx="71">
                  <c:v>6</c:v>
                </c:pt>
                <c:pt idx="72">
                  <c:v>5</c:v>
                </c:pt>
                <c:pt idx="73">
                  <c:v>5</c:v>
                </c:pt>
                <c:pt idx="74">
                  <c:v>6</c:v>
                </c:pt>
                <c:pt idx="75">
                  <c:v>5</c:v>
                </c:pt>
                <c:pt idx="76">
                  <c:v>6</c:v>
                </c:pt>
                <c:pt idx="77">
                  <c:v>6</c:v>
                </c:pt>
                <c:pt idx="78">
                  <c:v>5</c:v>
                </c:pt>
                <c:pt idx="79">
                  <c:v>7</c:v>
                </c:pt>
                <c:pt idx="80">
                  <c:v>5</c:v>
                </c:pt>
                <c:pt idx="81">
                  <c:v>6</c:v>
                </c:pt>
                <c:pt idx="82">
                  <c:v>6</c:v>
                </c:pt>
                <c:pt idx="83">
                  <c:v>4</c:v>
                </c:pt>
                <c:pt idx="84">
                  <c:v>6</c:v>
                </c:pt>
                <c:pt idx="85">
                  <c:v>8</c:v>
                </c:pt>
                <c:pt idx="86">
                  <c:v>4</c:v>
                </c:pt>
                <c:pt idx="87">
                  <c:v>5</c:v>
                </c:pt>
                <c:pt idx="88">
                  <c:v>7</c:v>
                </c:pt>
                <c:pt idx="89">
                  <c:v>9</c:v>
                </c:pt>
                <c:pt idx="90">
                  <c:v>7</c:v>
                </c:pt>
                <c:pt idx="91">
                  <c:v>9</c:v>
                </c:pt>
                <c:pt idx="92">
                  <c:v>4</c:v>
                </c:pt>
                <c:pt idx="93">
                  <c:v>8</c:v>
                </c:pt>
                <c:pt idx="94">
                  <c:v>7</c:v>
                </c:pt>
                <c:pt idx="95">
                  <c:v>7</c:v>
                </c:pt>
                <c:pt idx="96">
                  <c:v>4</c:v>
                </c:pt>
                <c:pt idx="97">
                  <c:v>6</c:v>
                </c:pt>
                <c:pt idx="98">
                  <c:v>7</c:v>
                </c:pt>
                <c:pt idx="99">
                  <c:v>5</c:v>
                </c:pt>
                <c:pt idx="100">
                  <c:v>7</c:v>
                </c:pt>
                <c:pt idx="101">
                  <c:v>4</c:v>
                </c:pt>
                <c:pt idx="102">
                  <c:v>6</c:v>
                </c:pt>
                <c:pt idx="103">
                  <c:v>6</c:v>
                </c:pt>
                <c:pt idx="104">
                  <c:v>4</c:v>
                </c:pt>
                <c:pt idx="105">
                  <c:v>5</c:v>
                </c:pt>
                <c:pt idx="106">
                  <c:v>5</c:v>
                </c:pt>
                <c:pt idx="107">
                  <c:v>5</c:v>
                </c:pt>
                <c:pt idx="108">
                  <c:v>7</c:v>
                </c:pt>
                <c:pt idx="109">
                  <c:v>7</c:v>
                </c:pt>
                <c:pt idx="110">
                  <c:v>5</c:v>
                </c:pt>
                <c:pt idx="111">
                  <c:v>8</c:v>
                </c:pt>
                <c:pt idx="112">
                  <c:v>7</c:v>
                </c:pt>
                <c:pt idx="113">
                  <c:v>8</c:v>
                </c:pt>
                <c:pt idx="114">
                  <c:v>9</c:v>
                </c:pt>
                <c:pt idx="115">
                  <c:v>7</c:v>
                </c:pt>
                <c:pt idx="116">
                  <c:v>7</c:v>
                </c:pt>
                <c:pt idx="117">
                  <c:v>5</c:v>
                </c:pt>
                <c:pt idx="118">
                  <c:v>8</c:v>
                </c:pt>
                <c:pt idx="119">
                  <c:v>7</c:v>
                </c:pt>
                <c:pt idx="120">
                  <c:v>4</c:v>
                </c:pt>
                <c:pt idx="121">
                  <c:v>6</c:v>
                </c:pt>
                <c:pt idx="122">
                  <c:v>7</c:v>
                </c:pt>
                <c:pt idx="123">
                  <c:v>7</c:v>
                </c:pt>
                <c:pt idx="124">
                  <c:v>8</c:v>
                </c:pt>
                <c:pt idx="125">
                  <c:v>8</c:v>
                </c:pt>
                <c:pt idx="126">
                  <c:v>9</c:v>
                </c:pt>
                <c:pt idx="127">
                  <c:v>8</c:v>
                </c:pt>
                <c:pt idx="128">
                  <c:v>7</c:v>
                </c:pt>
                <c:pt idx="129">
                  <c:v>9</c:v>
                </c:pt>
                <c:pt idx="130">
                  <c:v>6</c:v>
                </c:pt>
                <c:pt idx="131">
                  <c:v>5</c:v>
                </c:pt>
                <c:pt idx="132">
                  <c:v>7</c:v>
                </c:pt>
                <c:pt idx="133">
                  <c:v>9</c:v>
                </c:pt>
                <c:pt idx="134">
                  <c:v>10</c:v>
                </c:pt>
                <c:pt idx="135">
                  <c:v>6</c:v>
                </c:pt>
                <c:pt idx="136">
                  <c:v>9</c:v>
                </c:pt>
                <c:pt idx="137">
                  <c:v>9</c:v>
                </c:pt>
                <c:pt idx="138">
                  <c:v>8</c:v>
                </c:pt>
                <c:pt idx="139">
                  <c:v>9</c:v>
                </c:pt>
                <c:pt idx="140">
                  <c:v>8</c:v>
                </c:pt>
                <c:pt idx="141">
                  <c:v>8</c:v>
                </c:pt>
                <c:pt idx="142">
                  <c:v>5</c:v>
                </c:pt>
                <c:pt idx="143">
                  <c:v>6</c:v>
                </c:pt>
                <c:pt idx="144" formatCode="0">
                  <c:v>4.7769631347999999</c:v>
                </c:pt>
                <c:pt idx="145">
                  <c:v>7</c:v>
                </c:pt>
                <c:pt idx="146">
                  <c:v>5</c:v>
                </c:pt>
                <c:pt idx="147">
                  <c:v>5</c:v>
                </c:pt>
                <c:pt idx="148">
                  <c:v>7</c:v>
                </c:pt>
                <c:pt idx="149">
                  <c:v>5</c:v>
                </c:pt>
                <c:pt idx="150">
                  <c:v>6</c:v>
                </c:pt>
                <c:pt idx="151">
                  <c:v>6</c:v>
                </c:pt>
                <c:pt idx="152">
                  <c:v>8</c:v>
                </c:pt>
                <c:pt idx="153">
                  <c:v>6</c:v>
                </c:pt>
                <c:pt idx="154">
                  <c:v>6</c:v>
                </c:pt>
                <c:pt idx="155">
                  <c:v>6</c:v>
                </c:pt>
                <c:pt idx="156">
                  <c:v>5</c:v>
                </c:pt>
                <c:pt idx="157">
                  <c:v>5</c:v>
                </c:pt>
                <c:pt idx="158">
                  <c:v>5</c:v>
                </c:pt>
                <c:pt idx="159">
                  <c:v>6</c:v>
                </c:pt>
                <c:pt idx="160">
                  <c:v>7</c:v>
                </c:pt>
                <c:pt idx="161">
                  <c:v>6</c:v>
                </c:pt>
                <c:pt idx="162">
                  <c:v>6</c:v>
                </c:pt>
                <c:pt idx="163">
                  <c:v>6</c:v>
                </c:pt>
                <c:pt idx="164">
                  <c:v>8</c:v>
                </c:pt>
                <c:pt idx="165">
                  <c:v>6</c:v>
                </c:pt>
                <c:pt idx="166">
                  <c:v>6</c:v>
                </c:pt>
                <c:pt idx="167">
                  <c:v>6</c:v>
                </c:pt>
                <c:pt idx="168">
                  <c:v>5</c:v>
                </c:pt>
                <c:pt idx="169">
                  <c:v>7</c:v>
                </c:pt>
                <c:pt idx="170">
                  <c:v>5</c:v>
                </c:pt>
                <c:pt idx="171">
                  <c:v>6</c:v>
                </c:pt>
                <c:pt idx="172">
                  <c:v>7</c:v>
                </c:pt>
                <c:pt idx="173">
                  <c:v>5</c:v>
                </c:pt>
                <c:pt idx="174">
                  <c:v>5</c:v>
                </c:pt>
                <c:pt idx="175">
                  <c:v>7</c:v>
                </c:pt>
                <c:pt idx="176">
                  <c:v>4</c:v>
                </c:pt>
                <c:pt idx="177">
                  <c:v>8</c:v>
                </c:pt>
                <c:pt idx="178">
                  <c:v>5</c:v>
                </c:pt>
                <c:pt idx="179">
                  <c:v>8</c:v>
                </c:pt>
                <c:pt idx="180">
                  <c:v>7</c:v>
                </c:pt>
                <c:pt idx="181">
                  <c:v>7</c:v>
                </c:pt>
                <c:pt idx="182">
                  <c:v>7</c:v>
                </c:pt>
                <c:pt idx="183">
                  <c:v>7</c:v>
                </c:pt>
                <c:pt idx="184">
                  <c:v>8</c:v>
                </c:pt>
                <c:pt idx="185">
                  <c:v>9</c:v>
                </c:pt>
                <c:pt idx="186">
                  <c:v>7</c:v>
                </c:pt>
                <c:pt idx="187">
                  <c:v>8</c:v>
                </c:pt>
                <c:pt idx="188">
                  <c:v>7</c:v>
                </c:pt>
                <c:pt idx="189">
                  <c:v>7</c:v>
                </c:pt>
                <c:pt idx="190">
                  <c:v>8</c:v>
                </c:pt>
                <c:pt idx="191">
                  <c:v>8</c:v>
                </c:pt>
                <c:pt idx="192">
                  <c:v>10</c:v>
                </c:pt>
                <c:pt idx="193">
                  <c:v>8</c:v>
                </c:pt>
                <c:pt idx="194">
                  <c:v>10</c:v>
                </c:pt>
                <c:pt idx="195">
                  <c:v>8</c:v>
                </c:pt>
                <c:pt idx="196">
                  <c:v>6</c:v>
                </c:pt>
                <c:pt idx="197">
                  <c:v>7</c:v>
                </c:pt>
                <c:pt idx="198">
                  <c:v>8</c:v>
                </c:pt>
                <c:pt idx="199">
                  <c:v>8</c:v>
                </c:pt>
                <c:pt idx="200">
                  <c:v>7</c:v>
                </c:pt>
                <c:pt idx="201">
                  <c:v>6</c:v>
                </c:pt>
                <c:pt idx="202">
                  <c:v>6</c:v>
                </c:pt>
                <c:pt idx="203">
                  <c:v>7</c:v>
                </c:pt>
                <c:pt idx="204">
                  <c:v>9</c:v>
                </c:pt>
                <c:pt idx="205">
                  <c:v>8</c:v>
                </c:pt>
                <c:pt idx="206">
                  <c:v>7</c:v>
                </c:pt>
                <c:pt idx="207">
                  <c:v>11</c:v>
                </c:pt>
                <c:pt idx="208">
                  <c:v>9</c:v>
                </c:pt>
                <c:pt idx="209">
                  <c:v>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2B49-42F3-9014-92D117E150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61105536"/>
        <c:axId val="261107072"/>
      </c:lineChart>
      <c:catAx>
        <c:axId val="261105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786">
            <a:solidFill>
              <a:srgbClr val="333333"/>
            </a:solidFill>
            <a:prstDash val="solid"/>
          </a:ln>
        </c:spPr>
        <c:txPr>
          <a:bodyPr rot="0" vert="eaVert"/>
          <a:lstStyle/>
          <a:p>
            <a:pPr>
              <a:defRPr sz="800" b="0" i="0" u="none" strike="noStrike" baseline="0">
                <a:solidFill>
                  <a:srgbClr val="333333"/>
                </a:solidFill>
                <a:latin typeface="Gill Sans MT" pitchFamily="34" charset="0"/>
                <a:ea typeface="Verdana"/>
                <a:cs typeface="Calibri" pitchFamily="34" charset="0"/>
              </a:defRPr>
            </a:pPr>
            <a:endParaRPr lang="sv-SE"/>
          </a:p>
        </c:txPr>
        <c:crossAx val="261107072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261107072"/>
        <c:scaling>
          <c:orientation val="minMax"/>
          <c:max val="80"/>
          <c:min val="-80"/>
        </c:scaling>
        <c:delete val="0"/>
        <c:axPos val="l"/>
        <c:majorGridlines>
          <c:spPr>
            <a:ln w="11142">
              <a:solidFill>
                <a:srgbClr val="C0C0C0"/>
              </a:solidFill>
              <a:prstDash val="solid"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ln w="8357">
            <a:noFill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333333"/>
                </a:solidFill>
                <a:latin typeface="Gill Sans MT" pitchFamily="34" charset="0"/>
                <a:ea typeface="Verdana"/>
                <a:cs typeface="Calibri" pitchFamily="34" charset="0"/>
              </a:defRPr>
            </a:pPr>
            <a:endParaRPr lang="sv-SE"/>
          </a:p>
        </c:txPr>
        <c:crossAx val="261105536"/>
        <c:crosses val="autoZero"/>
        <c:crossBetween val="between"/>
        <c:majorUnit val="10"/>
        <c:minorUnit val="2"/>
      </c:valAx>
      <c:spPr>
        <a:noFill/>
        <a:ln w="22285">
          <a:noFill/>
        </a:ln>
      </c:spPr>
    </c:plotArea>
    <c:legend>
      <c:legendPos val="t"/>
      <c:overlay val="0"/>
      <c:spPr>
        <a:solidFill>
          <a:schemeClr val="bg1"/>
        </a:solidFill>
        <a:ln w="22285">
          <a:noFill/>
        </a:ln>
      </c:spPr>
      <c:txPr>
        <a:bodyPr/>
        <a:lstStyle/>
        <a:p>
          <a:pPr>
            <a:defRPr sz="1400" b="0" i="0" u="none" strike="noStrike" baseline="0">
              <a:solidFill>
                <a:srgbClr val="333333"/>
              </a:solidFill>
              <a:latin typeface="Gill Sans MT" pitchFamily="34" charset="0"/>
              <a:ea typeface="Verdana"/>
              <a:cs typeface="Calibri" pitchFamily="34" charset="0"/>
            </a:defRPr>
          </a:pPr>
          <a:endParaRPr lang="sv-SE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77" b="0" i="0" u="none" strike="noStrike" baseline="0">
          <a:solidFill>
            <a:schemeClr val="tx1"/>
          </a:solidFill>
          <a:latin typeface="Arial"/>
          <a:ea typeface="Arial"/>
          <a:cs typeface="Arial"/>
        </a:defRPr>
      </a:pPr>
      <a:endParaRPr lang="sv-SE"/>
    </a:p>
  </c:txPr>
  <c:externalData r:id="rId1">
    <c:autoUpdate val="0"/>
  </c:externalData>
</c:chartSpace>
</file>

<file path=ppt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354506387883364E-2"/>
          <c:y val="0.12672295692483687"/>
          <c:w val="0.91573510393766056"/>
          <c:h val="0.82510732144411969"/>
        </c:manualLayout>
      </c:layout>
      <c:lineChart>
        <c:grouping val="standard"/>
        <c:varyColors val="0"/>
        <c:ser>
          <c:idx val="1"/>
          <c:order val="0"/>
          <c:tx>
            <c:strRef>
              <c:f>Sheet1!$A$3</c:f>
              <c:strCache>
                <c:ptCount val="1"/>
                <c:pt idx="0">
                  <c:v>Boprisindikatorn</c:v>
                </c:pt>
              </c:strCache>
            </c:strRef>
          </c:tx>
          <c:spPr>
            <a:ln w="44450">
              <a:solidFill>
                <a:srgbClr val="224768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209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9C1-4414-9670-D6AE4D41443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Sheet1!$B$1:$HC$2</c:f>
              <c:multiLvlStrCache>
                <c:ptCount val="210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0">
                    <c:v> 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58">
                    <c:v> 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6">
                    <c:v>Dec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  <c:pt idx="201">
                    <c:v>Jan</c:v>
                  </c:pt>
                  <c:pt idx="204">
                    <c:v>April</c:v>
                  </c:pt>
                  <c:pt idx="207">
                    <c:v>Juli</c:v>
                  </c:pt>
                  <c:pt idx="209">
                    <c:v>Sept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  <c:pt idx="201">
                    <c:v>2020</c:v>
                  </c:pt>
                </c:lvl>
              </c:multiLvlStrCache>
            </c:multiLvlStrRef>
          </c:cat>
          <c:val>
            <c:numRef>
              <c:f>Sheet1!$B$3:$HC$3</c:f>
              <c:numCache>
                <c:formatCode>General</c:formatCode>
                <c:ptCount val="210"/>
                <c:pt idx="0">
                  <c:v>34</c:v>
                </c:pt>
                <c:pt idx="1">
                  <c:v>42</c:v>
                </c:pt>
                <c:pt idx="2">
                  <c:v>40</c:v>
                </c:pt>
                <c:pt idx="3">
                  <c:v>35</c:v>
                </c:pt>
                <c:pt idx="4">
                  <c:v>43</c:v>
                </c:pt>
                <c:pt idx="5">
                  <c:v>51</c:v>
                </c:pt>
                <c:pt idx="6">
                  <c:v>52</c:v>
                </c:pt>
                <c:pt idx="7">
                  <c:v>58</c:v>
                </c:pt>
                <c:pt idx="8">
                  <c:v>54</c:v>
                </c:pt>
                <c:pt idx="9">
                  <c:v>55</c:v>
                </c:pt>
                <c:pt idx="10">
                  <c:v>59</c:v>
                </c:pt>
                <c:pt idx="11">
                  <c:v>57</c:v>
                </c:pt>
                <c:pt idx="12">
                  <c:v>62</c:v>
                </c:pt>
                <c:pt idx="13">
                  <c:v>63</c:v>
                </c:pt>
                <c:pt idx="14">
                  <c:v>64</c:v>
                </c:pt>
                <c:pt idx="15">
                  <c:v>53</c:v>
                </c:pt>
                <c:pt idx="16">
                  <c:v>63</c:v>
                </c:pt>
                <c:pt idx="17">
                  <c:v>60</c:v>
                </c:pt>
                <c:pt idx="18">
                  <c:v>47</c:v>
                </c:pt>
                <c:pt idx="19">
                  <c:v>41</c:v>
                </c:pt>
                <c:pt idx="20">
                  <c:v>37</c:v>
                </c:pt>
                <c:pt idx="21">
                  <c:v>35</c:v>
                </c:pt>
                <c:pt idx="22">
                  <c:v>43</c:v>
                </c:pt>
                <c:pt idx="23">
                  <c:v>49</c:v>
                </c:pt>
                <c:pt idx="24">
                  <c:v>57</c:v>
                </c:pt>
                <c:pt idx="25">
                  <c:v>54</c:v>
                </c:pt>
                <c:pt idx="26">
                  <c:v>54</c:v>
                </c:pt>
                <c:pt idx="27">
                  <c:v>55</c:v>
                </c:pt>
                <c:pt idx="28">
                  <c:v>63</c:v>
                </c:pt>
                <c:pt idx="29">
                  <c:v>62</c:v>
                </c:pt>
                <c:pt idx="30">
                  <c:v>55</c:v>
                </c:pt>
                <c:pt idx="31">
                  <c:v>58</c:v>
                </c:pt>
                <c:pt idx="32">
                  <c:v>41</c:v>
                </c:pt>
                <c:pt idx="33">
                  <c:v>33</c:v>
                </c:pt>
                <c:pt idx="34">
                  <c:v>41</c:v>
                </c:pt>
                <c:pt idx="35">
                  <c:v>45</c:v>
                </c:pt>
                <c:pt idx="36">
                  <c:v>53</c:v>
                </c:pt>
                <c:pt idx="37">
                  <c:v>52</c:v>
                </c:pt>
                <c:pt idx="38">
                  <c:v>47</c:v>
                </c:pt>
                <c:pt idx="39">
                  <c:v>50</c:v>
                </c:pt>
                <c:pt idx="40">
                  <c:v>32</c:v>
                </c:pt>
                <c:pt idx="41">
                  <c:v>27</c:v>
                </c:pt>
                <c:pt idx="42">
                  <c:v>20</c:v>
                </c:pt>
                <c:pt idx="43">
                  <c:v>2</c:v>
                </c:pt>
                <c:pt idx="44">
                  <c:v>13</c:v>
                </c:pt>
                <c:pt idx="45">
                  <c:v>27</c:v>
                </c:pt>
                <c:pt idx="46">
                  <c:v>43</c:v>
                </c:pt>
                <c:pt idx="47">
                  <c:v>54</c:v>
                </c:pt>
                <c:pt idx="48">
                  <c:v>56</c:v>
                </c:pt>
                <c:pt idx="49">
                  <c:v>63</c:v>
                </c:pt>
                <c:pt idx="50">
                  <c:v>65</c:v>
                </c:pt>
                <c:pt idx="51">
                  <c:v>60</c:v>
                </c:pt>
                <c:pt idx="52">
                  <c:v>47</c:v>
                </c:pt>
                <c:pt idx="53">
                  <c:v>26</c:v>
                </c:pt>
                <c:pt idx="54">
                  <c:v>36</c:v>
                </c:pt>
                <c:pt idx="55">
                  <c:v>-11</c:v>
                </c:pt>
                <c:pt idx="56">
                  <c:v>-11</c:v>
                </c:pt>
                <c:pt idx="57">
                  <c:v>8</c:v>
                </c:pt>
                <c:pt idx="58">
                  <c:v>-5</c:v>
                </c:pt>
                <c:pt idx="59">
                  <c:v>8</c:v>
                </c:pt>
                <c:pt idx="60">
                  <c:v>18</c:v>
                </c:pt>
                <c:pt idx="61">
                  <c:v>30</c:v>
                </c:pt>
                <c:pt idx="62">
                  <c:v>21</c:v>
                </c:pt>
                <c:pt idx="63">
                  <c:v>4</c:v>
                </c:pt>
                <c:pt idx="64">
                  <c:v>-1</c:v>
                </c:pt>
                <c:pt idx="65">
                  <c:v>-15</c:v>
                </c:pt>
                <c:pt idx="66">
                  <c:v>-39</c:v>
                </c:pt>
                <c:pt idx="67">
                  <c:v>-52</c:v>
                </c:pt>
                <c:pt idx="68">
                  <c:v>-62</c:v>
                </c:pt>
                <c:pt idx="69">
                  <c:v>-49</c:v>
                </c:pt>
                <c:pt idx="70">
                  <c:v>-23</c:v>
                </c:pt>
                <c:pt idx="71">
                  <c:v>-2</c:v>
                </c:pt>
                <c:pt idx="72">
                  <c:v>-7</c:v>
                </c:pt>
                <c:pt idx="73">
                  <c:v>13</c:v>
                </c:pt>
                <c:pt idx="74">
                  <c:v>18</c:v>
                </c:pt>
                <c:pt idx="75">
                  <c:v>19</c:v>
                </c:pt>
                <c:pt idx="76">
                  <c:v>22</c:v>
                </c:pt>
                <c:pt idx="77">
                  <c:v>40</c:v>
                </c:pt>
                <c:pt idx="78">
                  <c:v>42</c:v>
                </c:pt>
                <c:pt idx="79">
                  <c:v>41</c:v>
                </c:pt>
                <c:pt idx="80">
                  <c:v>36</c:v>
                </c:pt>
                <c:pt idx="81">
                  <c:v>37</c:v>
                </c:pt>
                <c:pt idx="82">
                  <c:v>40</c:v>
                </c:pt>
                <c:pt idx="83">
                  <c:v>29</c:v>
                </c:pt>
                <c:pt idx="84">
                  <c:v>35</c:v>
                </c:pt>
                <c:pt idx="85">
                  <c:v>41</c:v>
                </c:pt>
                <c:pt idx="86">
                  <c:v>27</c:v>
                </c:pt>
                <c:pt idx="87">
                  <c:v>28</c:v>
                </c:pt>
                <c:pt idx="88">
                  <c:v>30</c:v>
                </c:pt>
                <c:pt idx="89">
                  <c:v>31</c:v>
                </c:pt>
                <c:pt idx="90">
                  <c:v>40</c:v>
                </c:pt>
                <c:pt idx="91">
                  <c:v>48</c:v>
                </c:pt>
                <c:pt idx="92">
                  <c:v>41</c:v>
                </c:pt>
                <c:pt idx="93">
                  <c:v>32</c:v>
                </c:pt>
                <c:pt idx="94">
                  <c:v>36</c:v>
                </c:pt>
                <c:pt idx="95">
                  <c:v>27</c:v>
                </c:pt>
                <c:pt idx="96">
                  <c:v>34</c:v>
                </c:pt>
                <c:pt idx="97">
                  <c:v>36</c:v>
                </c:pt>
                <c:pt idx="98">
                  <c:v>29</c:v>
                </c:pt>
                <c:pt idx="99">
                  <c:v>22</c:v>
                </c:pt>
                <c:pt idx="100">
                  <c:v>-2</c:v>
                </c:pt>
                <c:pt idx="101">
                  <c:v>-24</c:v>
                </c:pt>
                <c:pt idx="102">
                  <c:v>-19</c:v>
                </c:pt>
                <c:pt idx="103">
                  <c:v>-17</c:v>
                </c:pt>
                <c:pt idx="104">
                  <c:v>-24</c:v>
                </c:pt>
                <c:pt idx="105">
                  <c:v>-17</c:v>
                </c:pt>
                <c:pt idx="106">
                  <c:v>-13</c:v>
                </c:pt>
                <c:pt idx="107">
                  <c:v>1</c:v>
                </c:pt>
                <c:pt idx="108">
                  <c:v>15</c:v>
                </c:pt>
                <c:pt idx="109">
                  <c:v>20</c:v>
                </c:pt>
                <c:pt idx="110">
                  <c:v>13</c:v>
                </c:pt>
                <c:pt idx="111">
                  <c:v>14</c:v>
                </c:pt>
                <c:pt idx="112">
                  <c:v>18</c:v>
                </c:pt>
                <c:pt idx="113">
                  <c:v>11</c:v>
                </c:pt>
                <c:pt idx="114">
                  <c:v>10</c:v>
                </c:pt>
                <c:pt idx="115">
                  <c:v>15</c:v>
                </c:pt>
                <c:pt idx="116">
                  <c:v>2</c:v>
                </c:pt>
                <c:pt idx="117">
                  <c:v>7</c:v>
                </c:pt>
                <c:pt idx="118">
                  <c:v>24</c:v>
                </c:pt>
                <c:pt idx="119">
                  <c:v>35</c:v>
                </c:pt>
                <c:pt idx="120">
                  <c:v>45</c:v>
                </c:pt>
                <c:pt idx="121">
                  <c:v>45</c:v>
                </c:pt>
                <c:pt idx="122">
                  <c:v>38</c:v>
                </c:pt>
                <c:pt idx="123">
                  <c:v>45</c:v>
                </c:pt>
                <c:pt idx="124">
                  <c:v>45</c:v>
                </c:pt>
                <c:pt idx="125">
                  <c:v>51</c:v>
                </c:pt>
                <c:pt idx="126">
                  <c:v>50</c:v>
                </c:pt>
                <c:pt idx="127">
                  <c:v>53</c:v>
                </c:pt>
                <c:pt idx="128">
                  <c:v>53</c:v>
                </c:pt>
                <c:pt idx="129">
                  <c:v>49</c:v>
                </c:pt>
                <c:pt idx="130">
                  <c:v>47</c:v>
                </c:pt>
                <c:pt idx="131">
                  <c:v>54</c:v>
                </c:pt>
                <c:pt idx="132">
                  <c:v>55</c:v>
                </c:pt>
                <c:pt idx="133">
                  <c:v>60</c:v>
                </c:pt>
                <c:pt idx="134">
                  <c:v>56</c:v>
                </c:pt>
                <c:pt idx="135">
                  <c:v>64</c:v>
                </c:pt>
                <c:pt idx="136">
                  <c:v>62</c:v>
                </c:pt>
                <c:pt idx="137">
                  <c:v>64</c:v>
                </c:pt>
                <c:pt idx="138">
                  <c:v>59</c:v>
                </c:pt>
                <c:pt idx="139">
                  <c:v>57</c:v>
                </c:pt>
                <c:pt idx="140">
                  <c:v>54</c:v>
                </c:pt>
                <c:pt idx="141">
                  <c:v>59</c:v>
                </c:pt>
                <c:pt idx="142">
                  <c:v>66</c:v>
                </c:pt>
                <c:pt idx="143">
                  <c:v>68</c:v>
                </c:pt>
                <c:pt idx="144">
                  <c:v>67</c:v>
                </c:pt>
                <c:pt idx="145">
                  <c:v>65</c:v>
                </c:pt>
                <c:pt idx="146">
                  <c:v>66</c:v>
                </c:pt>
                <c:pt idx="147">
                  <c:v>67</c:v>
                </c:pt>
                <c:pt idx="148">
                  <c:v>67</c:v>
                </c:pt>
                <c:pt idx="149">
                  <c:v>72</c:v>
                </c:pt>
                <c:pt idx="150">
                  <c:v>64</c:v>
                </c:pt>
                <c:pt idx="151">
                  <c:v>60</c:v>
                </c:pt>
                <c:pt idx="152">
                  <c:v>54</c:v>
                </c:pt>
                <c:pt idx="153">
                  <c:v>43</c:v>
                </c:pt>
                <c:pt idx="154">
                  <c:v>50</c:v>
                </c:pt>
                <c:pt idx="155">
                  <c:v>60</c:v>
                </c:pt>
                <c:pt idx="156">
                  <c:v>65</c:v>
                </c:pt>
                <c:pt idx="157">
                  <c:v>67</c:v>
                </c:pt>
                <c:pt idx="158">
                  <c:v>49</c:v>
                </c:pt>
                <c:pt idx="159">
                  <c:v>37</c:v>
                </c:pt>
                <c:pt idx="160">
                  <c:v>47</c:v>
                </c:pt>
                <c:pt idx="161">
                  <c:v>59</c:v>
                </c:pt>
                <c:pt idx="162">
                  <c:v>55</c:v>
                </c:pt>
                <c:pt idx="163">
                  <c:v>63</c:v>
                </c:pt>
                <c:pt idx="164">
                  <c:v>62</c:v>
                </c:pt>
                <c:pt idx="165">
                  <c:v>60</c:v>
                </c:pt>
                <c:pt idx="166">
                  <c:v>59</c:v>
                </c:pt>
                <c:pt idx="167">
                  <c:v>68</c:v>
                </c:pt>
                <c:pt idx="168">
                  <c:v>67</c:v>
                </c:pt>
                <c:pt idx="169">
                  <c:v>69</c:v>
                </c:pt>
                <c:pt idx="170">
                  <c:v>63</c:v>
                </c:pt>
                <c:pt idx="171">
                  <c:v>63</c:v>
                </c:pt>
                <c:pt idx="172">
                  <c:v>58</c:v>
                </c:pt>
                <c:pt idx="173">
                  <c:v>51</c:v>
                </c:pt>
                <c:pt idx="174">
                  <c:v>50</c:v>
                </c:pt>
                <c:pt idx="175">
                  <c:v>11</c:v>
                </c:pt>
                <c:pt idx="176">
                  <c:v>-5</c:v>
                </c:pt>
                <c:pt idx="177">
                  <c:v>-13</c:v>
                </c:pt>
                <c:pt idx="178">
                  <c:v>-7</c:v>
                </c:pt>
                <c:pt idx="179">
                  <c:v>4</c:v>
                </c:pt>
                <c:pt idx="180">
                  <c:v>7</c:v>
                </c:pt>
                <c:pt idx="181">
                  <c:v>11</c:v>
                </c:pt>
                <c:pt idx="182">
                  <c:v>7</c:v>
                </c:pt>
                <c:pt idx="183">
                  <c:v>13</c:v>
                </c:pt>
                <c:pt idx="184">
                  <c:v>26</c:v>
                </c:pt>
                <c:pt idx="185">
                  <c:v>33</c:v>
                </c:pt>
                <c:pt idx="186">
                  <c:v>22</c:v>
                </c:pt>
                <c:pt idx="187">
                  <c:v>13</c:v>
                </c:pt>
                <c:pt idx="188">
                  <c:v>10</c:v>
                </c:pt>
                <c:pt idx="189">
                  <c:v>0</c:v>
                </c:pt>
                <c:pt idx="190">
                  <c:v>13</c:v>
                </c:pt>
                <c:pt idx="191">
                  <c:v>13</c:v>
                </c:pt>
                <c:pt idx="192">
                  <c:v>18</c:v>
                </c:pt>
                <c:pt idx="193">
                  <c:v>27</c:v>
                </c:pt>
                <c:pt idx="194">
                  <c:v>32</c:v>
                </c:pt>
                <c:pt idx="195">
                  <c:v>40</c:v>
                </c:pt>
                <c:pt idx="196">
                  <c:v>38</c:v>
                </c:pt>
                <c:pt idx="197">
                  <c:v>38</c:v>
                </c:pt>
                <c:pt idx="198">
                  <c:v>46</c:v>
                </c:pt>
                <c:pt idx="199">
                  <c:v>42</c:v>
                </c:pt>
                <c:pt idx="200">
                  <c:v>43</c:v>
                </c:pt>
                <c:pt idx="201">
                  <c:v>43</c:v>
                </c:pt>
                <c:pt idx="202">
                  <c:v>45</c:v>
                </c:pt>
                <c:pt idx="203">
                  <c:v>47</c:v>
                </c:pt>
                <c:pt idx="204">
                  <c:v>-20</c:v>
                </c:pt>
                <c:pt idx="205">
                  <c:v>-26</c:v>
                </c:pt>
                <c:pt idx="206">
                  <c:v>-23</c:v>
                </c:pt>
                <c:pt idx="207">
                  <c:v>24</c:v>
                </c:pt>
                <c:pt idx="208">
                  <c:v>40</c:v>
                </c:pt>
                <c:pt idx="209">
                  <c:v>46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1-BDE8-4C94-84B4-36D179B9C4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64926720"/>
        <c:axId val="264928256"/>
      </c:lineChart>
      <c:catAx>
        <c:axId val="264926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786">
            <a:solidFill>
              <a:srgbClr val="333333"/>
            </a:solidFill>
            <a:prstDash val="solid"/>
          </a:ln>
        </c:spPr>
        <c:txPr>
          <a:bodyPr rot="0" vert="eaVert"/>
          <a:lstStyle/>
          <a:p>
            <a:pPr>
              <a:defRPr sz="800"/>
            </a:pPr>
            <a:endParaRPr lang="sv-SE"/>
          </a:p>
        </c:txPr>
        <c:crossAx val="264928256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264928256"/>
        <c:scaling>
          <c:orientation val="minMax"/>
          <c:max val="80"/>
          <c:min val="-80"/>
        </c:scaling>
        <c:delete val="0"/>
        <c:axPos val="l"/>
        <c:majorGridlines>
          <c:spPr>
            <a:ln w="11142">
              <a:solidFill>
                <a:srgbClr val="C0C0C0"/>
              </a:solidFill>
              <a:prstDash val="solid"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ln w="8357">
            <a:noFill/>
          </a:ln>
        </c:spPr>
        <c:txPr>
          <a:bodyPr rot="0" vert="horz"/>
          <a:lstStyle/>
          <a:p>
            <a:pPr>
              <a:defRPr sz="1000"/>
            </a:pPr>
            <a:endParaRPr lang="sv-SE"/>
          </a:p>
        </c:txPr>
        <c:crossAx val="264926720"/>
        <c:crosses val="autoZero"/>
        <c:crossBetween val="between"/>
        <c:majorUnit val="10"/>
        <c:minorUnit val="2"/>
      </c:valAx>
      <c:spPr>
        <a:noFill/>
        <a:ln w="22285">
          <a:noFill/>
        </a:ln>
      </c:spPr>
    </c:plotArea>
    <c:legend>
      <c:legendPos val="t"/>
      <c:overlay val="0"/>
      <c:spPr>
        <a:solidFill>
          <a:schemeClr val="bg1"/>
        </a:solidFill>
        <a:ln w="22285">
          <a:noFill/>
        </a:ln>
      </c:spPr>
      <c:txPr>
        <a:bodyPr/>
        <a:lstStyle/>
        <a:p>
          <a:pPr>
            <a:defRPr sz="1200"/>
          </a:pPr>
          <a:endParaRPr lang="sv-SE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77" b="0" i="0" u="none" strike="noStrike" baseline="0">
          <a:solidFill>
            <a:schemeClr val="tx1"/>
          </a:solidFill>
          <a:latin typeface="Gill Sans MT" pitchFamily="34" charset="0"/>
          <a:ea typeface="Arial"/>
          <a:cs typeface="Arial"/>
        </a:defRPr>
      </a:pPr>
      <a:endParaRPr lang="sv-SE"/>
    </a:p>
  </c:txPr>
  <c:externalData r:id="rId1">
    <c:autoUpdate val="0"/>
  </c:externalData>
</c:chartSpace>
</file>

<file path=ppt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8292490435042461E-2"/>
          <c:y val="8.9949740011632265E-2"/>
          <c:w val="0.88188931790628744"/>
          <c:h val="0.7434107187983493"/>
        </c:manualLayout>
      </c:layout>
      <c:lineChart>
        <c:grouping val="standard"/>
        <c:varyColors val="0"/>
        <c:ser>
          <c:idx val="1"/>
          <c:order val="0"/>
          <c:tx>
            <c:strRef>
              <c:f>Sheet1!$A$3</c:f>
              <c:strCache>
                <c:ptCount val="1"/>
                <c:pt idx="0">
                  <c:v>Fast ränta</c:v>
                </c:pt>
              </c:strCache>
            </c:strRef>
          </c:tx>
          <c:spPr>
            <a:ln w="44450">
              <a:solidFill>
                <a:srgbClr val="00B0F0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209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BFD-4C20-AADE-52AA4919F1B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Sheet1!$B$1:$HC$2</c:f>
              <c:multiLvlStrCache>
                <c:ptCount val="210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6">
                    <c:v>Dec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  <c:pt idx="201">
                    <c:v>Jan</c:v>
                  </c:pt>
                  <c:pt idx="204">
                    <c:v>April</c:v>
                  </c:pt>
                  <c:pt idx="207">
                    <c:v>Juli</c:v>
                  </c:pt>
                  <c:pt idx="209">
                    <c:v>Sept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  <c:pt idx="201">
                    <c:v>2020</c:v>
                  </c:pt>
                </c:lvl>
              </c:multiLvlStrCache>
            </c:multiLvlStrRef>
          </c:cat>
          <c:val>
            <c:numRef>
              <c:f>Sheet1!$B$3:$HC$3</c:f>
              <c:numCache>
                <c:formatCode>General</c:formatCode>
                <c:ptCount val="210"/>
                <c:pt idx="0">
                  <c:v>25</c:v>
                </c:pt>
                <c:pt idx="1">
                  <c:v>27</c:v>
                </c:pt>
                <c:pt idx="2">
                  <c:v>27</c:v>
                </c:pt>
                <c:pt idx="3">
                  <c:v>25</c:v>
                </c:pt>
                <c:pt idx="4">
                  <c:v>25</c:v>
                </c:pt>
                <c:pt idx="5">
                  <c:v>27</c:v>
                </c:pt>
                <c:pt idx="6">
                  <c:v>27</c:v>
                </c:pt>
                <c:pt idx="7">
                  <c:v>25</c:v>
                </c:pt>
                <c:pt idx="8">
                  <c:v>26</c:v>
                </c:pt>
                <c:pt idx="9">
                  <c:v>24</c:v>
                </c:pt>
                <c:pt idx="10">
                  <c:v>24</c:v>
                </c:pt>
                <c:pt idx="11">
                  <c:v>24</c:v>
                </c:pt>
                <c:pt idx="12">
                  <c:v>25</c:v>
                </c:pt>
                <c:pt idx="13">
                  <c:v>24</c:v>
                </c:pt>
                <c:pt idx="14">
                  <c:v>25</c:v>
                </c:pt>
                <c:pt idx="15">
                  <c:v>23</c:v>
                </c:pt>
                <c:pt idx="16">
                  <c:v>21</c:v>
                </c:pt>
                <c:pt idx="17">
                  <c:v>23</c:v>
                </c:pt>
                <c:pt idx="18">
                  <c:v>21</c:v>
                </c:pt>
                <c:pt idx="19">
                  <c:v>25</c:v>
                </c:pt>
                <c:pt idx="20">
                  <c:v>20</c:v>
                </c:pt>
                <c:pt idx="21">
                  <c:v>25</c:v>
                </c:pt>
                <c:pt idx="22">
                  <c:v>24</c:v>
                </c:pt>
                <c:pt idx="23">
                  <c:v>22</c:v>
                </c:pt>
                <c:pt idx="24">
                  <c:v>23</c:v>
                </c:pt>
                <c:pt idx="25">
                  <c:v>22</c:v>
                </c:pt>
                <c:pt idx="26">
                  <c:v>24</c:v>
                </c:pt>
                <c:pt idx="27">
                  <c:v>19</c:v>
                </c:pt>
                <c:pt idx="28">
                  <c:v>23</c:v>
                </c:pt>
                <c:pt idx="29">
                  <c:v>21</c:v>
                </c:pt>
                <c:pt idx="30">
                  <c:v>22</c:v>
                </c:pt>
                <c:pt idx="31">
                  <c:v>25</c:v>
                </c:pt>
                <c:pt idx="32">
                  <c:v>22</c:v>
                </c:pt>
                <c:pt idx="33">
                  <c:v>24</c:v>
                </c:pt>
                <c:pt idx="34">
                  <c:v>22</c:v>
                </c:pt>
                <c:pt idx="35">
                  <c:v>27</c:v>
                </c:pt>
                <c:pt idx="36">
                  <c:v>22</c:v>
                </c:pt>
                <c:pt idx="37">
                  <c:v>22</c:v>
                </c:pt>
                <c:pt idx="38">
                  <c:v>22</c:v>
                </c:pt>
                <c:pt idx="39">
                  <c:v>20</c:v>
                </c:pt>
                <c:pt idx="40">
                  <c:v>24</c:v>
                </c:pt>
                <c:pt idx="41">
                  <c:v>21</c:v>
                </c:pt>
                <c:pt idx="42">
                  <c:v>22</c:v>
                </c:pt>
                <c:pt idx="43">
                  <c:v>22</c:v>
                </c:pt>
                <c:pt idx="44">
                  <c:v>23</c:v>
                </c:pt>
                <c:pt idx="45">
                  <c:v>20</c:v>
                </c:pt>
                <c:pt idx="46">
                  <c:v>22</c:v>
                </c:pt>
                <c:pt idx="47">
                  <c:v>20</c:v>
                </c:pt>
                <c:pt idx="48">
                  <c:v>22</c:v>
                </c:pt>
                <c:pt idx="49">
                  <c:v>24</c:v>
                </c:pt>
                <c:pt idx="50">
                  <c:v>22</c:v>
                </c:pt>
                <c:pt idx="51">
                  <c:v>21</c:v>
                </c:pt>
                <c:pt idx="52">
                  <c:v>24</c:v>
                </c:pt>
                <c:pt idx="53">
                  <c:v>21</c:v>
                </c:pt>
                <c:pt idx="54">
                  <c:v>21</c:v>
                </c:pt>
                <c:pt idx="55">
                  <c:v>22</c:v>
                </c:pt>
                <c:pt idx="56">
                  <c:v>22</c:v>
                </c:pt>
                <c:pt idx="57">
                  <c:v>20</c:v>
                </c:pt>
                <c:pt idx="58">
                  <c:v>22</c:v>
                </c:pt>
                <c:pt idx="59">
                  <c:v>19</c:v>
                </c:pt>
                <c:pt idx="60">
                  <c:v>24</c:v>
                </c:pt>
                <c:pt idx="61">
                  <c:v>19</c:v>
                </c:pt>
                <c:pt idx="62">
                  <c:v>19</c:v>
                </c:pt>
                <c:pt idx="63">
                  <c:v>21</c:v>
                </c:pt>
                <c:pt idx="64">
                  <c:v>21</c:v>
                </c:pt>
                <c:pt idx="65">
                  <c:v>19</c:v>
                </c:pt>
                <c:pt idx="66">
                  <c:v>18</c:v>
                </c:pt>
                <c:pt idx="67">
                  <c:v>23</c:v>
                </c:pt>
                <c:pt idx="68">
                  <c:v>20</c:v>
                </c:pt>
                <c:pt idx="69">
                  <c:v>19</c:v>
                </c:pt>
                <c:pt idx="70">
                  <c:v>18</c:v>
                </c:pt>
                <c:pt idx="71">
                  <c:v>18</c:v>
                </c:pt>
                <c:pt idx="72">
                  <c:v>17</c:v>
                </c:pt>
                <c:pt idx="73">
                  <c:v>16</c:v>
                </c:pt>
                <c:pt idx="74">
                  <c:v>19</c:v>
                </c:pt>
                <c:pt idx="75">
                  <c:v>16</c:v>
                </c:pt>
                <c:pt idx="76">
                  <c:v>17</c:v>
                </c:pt>
                <c:pt idx="77">
                  <c:v>16</c:v>
                </c:pt>
                <c:pt idx="78">
                  <c:v>16</c:v>
                </c:pt>
                <c:pt idx="79">
                  <c:v>16</c:v>
                </c:pt>
                <c:pt idx="80">
                  <c:v>17</c:v>
                </c:pt>
                <c:pt idx="81">
                  <c:v>14</c:v>
                </c:pt>
                <c:pt idx="82">
                  <c:v>15</c:v>
                </c:pt>
                <c:pt idx="83">
                  <c:v>18</c:v>
                </c:pt>
                <c:pt idx="84">
                  <c:v>13</c:v>
                </c:pt>
                <c:pt idx="85">
                  <c:v>12</c:v>
                </c:pt>
                <c:pt idx="86">
                  <c:v>14</c:v>
                </c:pt>
                <c:pt idx="87">
                  <c:v>14</c:v>
                </c:pt>
                <c:pt idx="88">
                  <c:v>14</c:v>
                </c:pt>
                <c:pt idx="89">
                  <c:v>15</c:v>
                </c:pt>
                <c:pt idx="90">
                  <c:v>13</c:v>
                </c:pt>
                <c:pt idx="91">
                  <c:v>15</c:v>
                </c:pt>
                <c:pt idx="92">
                  <c:v>17</c:v>
                </c:pt>
                <c:pt idx="93">
                  <c:v>20</c:v>
                </c:pt>
                <c:pt idx="94">
                  <c:v>18</c:v>
                </c:pt>
                <c:pt idx="95">
                  <c:v>17</c:v>
                </c:pt>
                <c:pt idx="96">
                  <c:v>18</c:v>
                </c:pt>
                <c:pt idx="97">
                  <c:v>19</c:v>
                </c:pt>
                <c:pt idx="98">
                  <c:v>19</c:v>
                </c:pt>
                <c:pt idx="99">
                  <c:v>19</c:v>
                </c:pt>
                <c:pt idx="100">
                  <c:v>19</c:v>
                </c:pt>
                <c:pt idx="101">
                  <c:v>20</c:v>
                </c:pt>
                <c:pt idx="102">
                  <c:v>21</c:v>
                </c:pt>
                <c:pt idx="103">
                  <c:v>19</c:v>
                </c:pt>
                <c:pt idx="104">
                  <c:v>20</c:v>
                </c:pt>
                <c:pt idx="105">
                  <c:v>22</c:v>
                </c:pt>
                <c:pt idx="106">
                  <c:v>20</c:v>
                </c:pt>
                <c:pt idx="107">
                  <c:v>21</c:v>
                </c:pt>
                <c:pt idx="108">
                  <c:v>22</c:v>
                </c:pt>
                <c:pt idx="109">
                  <c:v>22</c:v>
                </c:pt>
                <c:pt idx="110">
                  <c:v>19</c:v>
                </c:pt>
                <c:pt idx="111">
                  <c:v>21</c:v>
                </c:pt>
                <c:pt idx="112">
                  <c:v>21</c:v>
                </c:pt>
                <c:pt idx="113">
                  <c:v>23</c:v>
                </c:pt>
                <c:pt idx="114">
                  <c:v>21</c:v>
                </c:pt>
                <c:pt idx="115">
                  <c:v>23</c:v>
                </c:pt>
                <c:pt idx="116">
                  <c:v>22</c:v>
                </c:pt>
                <c:pt idx="117">
                  <c:v>19</c:v>
                </c:pt>
                <c:pt idx="118">
                  <c:v>20</c:v>
                </c:pt>
                <c:pt idx="119">
                  <c:v>18</c:v>
                </c:pt>
                <c:pt idx="120">
                  <c:v>20</c:v>
                </c:pt>
                <c:pt idx="121">
                  <c:v>21</c:v>
                </c:pt>
                <c:pt idx="122">
                  <c:v>19</c:v>
                </c:pt>
                <c:pt idx="123">
                  <c:v>19</c:v>
                </c:pt>
                <c:pt idx="124">
                  <c:v>19</c:v>
                </c:pt>
                <c:pt idx="125">
                  <c:v>21</c:v>
                </c:pt>
                <c:pt idx="126">
                  <c:v>18</c:v>
                </c:pt>
                <c:pt idx="127">
                  <c:v>20</c:v>
                </c:pt>
                <c:pt idx="128">
                  <c:v>15</c:v>
                </c:pt>
                <c:pt idx="129">
                  <c:v>17</c:v>
                </c:pt>
                <c:pt idx="130">
                  <c:v>16</c:v>
                </c:pt>
                <c:pt idx="131">
                  <c:v>20</c:v>
                </c:pt>
                <c:pt idx="132">
                  <c:v>19</c:v>
                </c:pt>
                <c:pt idx="133">
                  <c:v>20</c:v>
                </c:pt>
                <c:pt idx="134">
                  <c:v>17</c:v>
                </c:pt>
                <c:pt idx="135">
                  <c:v>18</c:v>
                </c:pt>
                <c:pt idx="136">
                  <c:v>16</c:v>
                </c:pt>
                <c:pt idx="137">
                  <c:v>16</c:v>
                </c:pt>
                <c:pt idx="138">
                  <c:v>16</c:v>
                </c:pt>
                <c:pt idx="139">
                  <c:v>18</c:v>
                </c:pt>
                <c:pt idx="140">
                  <c:v>18</c:v>
                </c:pt>
                <c:pt idx="141">
                  <c:v>17</c:v>
                </c:pt>
                <c:pt idx="142">
                  <c:v>17</c:v>
                </c:pt>
                <c:pt idx="143">
                  <c:v>16</c:v>
                </c:pt>
                <c:pt idx="144" formatCode="0">
                  <c:v>14.695675552999999</c:v>
                </c:pt>
                <c:pt idx="145">
                  <c:v>16</c:v>
                </c:pt>
                <c:pt idx="146">
                  <c:v>15</c:v>
                </c:pt>
                <c:pt idx="147">
                  <c:v>16</c:v>
                </c:pt>
                <c:pt idx="148">
                  <c:v>17</c:v>
                </c:pt>
                <c:pt idx="149">
                  <c:v>15</c:v>
                </c:pt>
                <c:pt idx="150">
                  <c:v>15</c:v>
                </c:pt>
                <c:pt idx="151">
                  <c:v>13</c:v>
                </c:pt>
                <c:pt idx="152">
                  <c:v>12</c:v>
                </c:pt>
                <c:pt idx="153">
                  <c:v>13</c:v>
                </c:pt>
                <c:pt idx="154">
                  <c:v>17</c:v>
                </c:pt>
                <c:pt idx="155">
                  <c:v>13</c:v>
                </c:pt>
                <c:pt idx="156">
                  <c:v>13</c:v>
                </c:pt>
                <c:pt idx="157">
                  <c:v>14</c:v>
                </c:pt>
                <c:pt idx="158">
                  <c:v>16</c:v>
                </c:pt>
                <c:pt idx="159">
                  <c:v>15</c:v>
                </c:pt>
                <c:pt idx="160">
                  <c:v>14</c:v>
                </c:pt>
                <c:pt idx="161">
                  <c:v>13</c:v>
                </c:pt>
                <c:pt idx="162">
                  <c:v>15</c:v>
                </c:pt>
                <c:pt idx="163">
                  <c:v>17</c:v>
                </c:pt>
                <c:pt idx="164">
                  <c:v>17</c:v>
                </c:pt>
                <c:pt idx="165">
                  <c:v>15</c:v>
                </c:pt>
                <c:pt idx="166">
                  <c:v>17</c:v>
                </c:pt>
                <c:pt idx="167">
                  <c:v>15</c:v>
                </c:pt>
                <c:pt idx="168">
                  <c:v>16</c:v>
                </c:pt>
                <c:pt idx="169">
                  <c:v>18</c:v>
                </c:pt>
                <c:pt idx="170">
                  <c:v>15</c:v>
                </c:pt>
                <c:pt idx="171">
                  <c:v>12</c:v>
                </c:pt>
                <c:pt idx="172">
                  <c:v>16</c:v>
                </c:pt>
                <c:pt idx="173">
                  <c:v>16</c:v>
                </c:pt>
                <c:pt idx="174">
                  <c:v>15</c:v>
                </c:pt>
                <c:pt idx="175">
                  <c:v>19</c:v>
                </c:pt>
                <c:pt idx="176">
                  <c:v>17</c:v>
                </c:pt>
                <c:pt idx="177">
                  <c:v>14</c:v>
                </c:pt>
                <c:pt idx="178">
                  <c:v>14</c:v>
                </c:pt>
                <c:pt idx="179">
                  <c:v>14</c:v>
                </c:pt>
                <c:pt idx="180">
                  <c:v>21</c:v>
                </c:pt>
                <c:pt idx="181">
                  <c:v>15</c:v>
                </c:pt>
                <c:pt idx="182">
                  <c:v>16</c:v>
                </c:pt>
                <c:pt idx="183">
                  <c:v>15</c:v>
                </c:pt>
                <c:pt idx="184">
                  <c:v>18</c:v>
                </c:pt>
                <c:pt idx="185">
                  <c:v>18</c:v>
                </c:pt>
                <c:pt idx="186">
                  <c:v>16</c:v>
                </c:pt>
                <c:pt idx="187">
                  <c:v>17</c:v>
                </c:pt>
                <c:pt idx="188">
                  <c:v>19</c:v>
                </c:pt>
                <c:pt idx="189">
                  <c:v>19</c:v>
                </c:pt>
                <c:pt idx="190">
                  <c:v>19</c:v>
                </c:pt>
                <c:pt idx="191">
                  <c:v>17</c:v>
                </c:pt>
                <c:pt idx="192">
                  <c:v>16</c:v>
                </c:pt>
                <c:pt idx="193">
                  <c:v>14</c:v>
                </c:pt>
                <c:pt idx="194">
                  <c:v>16</c:v>
                </c:pt>
                <c:pt idx="195">
                  <c:v>18</c:v>
                </c:pt>
                <c:pt idx="196">
                  <c:v>16</c:v>
                </c:pt>
                <c:pt idx="197">
                  <c:v>17</c:v>
                </c:pt>
                <c:pt idx="198">
                  <c:v>18</c:v>
                </c:pt>
                <c:pt idx="199">
                  <c:v>16</c:v>
                </c:pt>
                <c:pt idx="200">
                  <c:v>20</c:v>
                </c:pt>
                <c:pt idx="201">
                  <c:v>23</c:v>
                </c:pt>
                <c:pt idx="202">
                  <c:v>26</c:v>
                </c:pt>
                <c:pt idx="203">
                  <c:v>23</c:v>
                </c:pt>
                <c:pt idx="204">
                  <c:v>23</c:v>
                </c:pt>
                <c:pt idx="205">
                  <c:v>23</c:v>
                </c:pt>
                <c:pt idx="206">
                  <c:v>25</c:v>
                </c:pt>
                <c:pt idx="207">
                  <c:v>26</c:v>
                </c:pt>
                <c:pt idx="208">
                  <c:v>23</c:v>
                </c:pt>
                <c:pt idx="209">
                  <c:v>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C39-4E75-814D-4D51194E0FD5}"/>
            </c:ext>
          </c:extLst>
        </c:ser>
        <c:ser>
          <c:idx val="24"/>
          <c:order val="1"/>
          <c:tx>
            <c:strRef>
              <c:f>Sheet1!$A$4</c:f>
              <c:strCache>
                <c:ptCount val="1"/>
                <c:pt idx="0">
                  <c:v>Rörlig ränta</c:v>
                </c:pt>
              </c:strCache>
            </c:strRef>
          </c:tx>
          <c:spPr>
            <a:ln w="44450" cap="rnd">
              <a:solidFill>
                <a:srgbClr val="FF0000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209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BFD-4C20-AADE-52AA4919F1B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Sheet1!$B$1:$HC$2</c:f>
              <c:multiLvlStrCache>
                <c:ptCount val="210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6">
                    <c:v>Dec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  <c:pt idx="201">
                    <c:v>Jan</c:v>
                  </c:pt>
                  <c:pt idx="204">
                    <c:v>April</c:v>
                  </c:pt>
                  <c:pt idx="207">
                    <c:v>Juli</c:v>
                  </c:pt>
                  <c:pt idx="209">
                    <c:v>Sept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  <c:pt idx="201">
                    <c:v>2020</c:v>
                  </c:pt>
                </c:lvl>
              </c:multiLvlStrCache>
            </c:multiLvlStrRef>
          </c:cat>
          <c:val>
            <c:numRef>
              <c:f>Sheet1!$B$4:$HC$4</c:f>
              <c:numCache>
                <c:formatCode>General</c:formatCode>
                <c:ptCount val="210"/>
                <c:pt idx="0">
                  <c:v>12</c:v>
                </c:pt>
                <c:pt idx="1">
                  <c:v>15</c:v>
                </c:pt>
                <c:pt idx="2">
                  <c:v>13</c:v>
                </c:pt>
                <c:pt idx="3">
                  <c:v>10</c:v>
                </c:pt>
                <c:pt idx="4">
                  <c:v>12</c:v>
                </c:pt>
                <c:pt idx="5">
                  <c:v>12</c:v>
                </c:pt>
                <c:pt idx="6">
                  <c:v>11</c:v>
                </c:pt>
                <c:pt idx="7">
                  <c:v>11</c:v>
                </c:pt>
                <c:pt idx="8">
                  <c:v>14</c:v>
                </c:pt>
                <c:pt idx="9">
                  <c:v>12</c:v>
                </c:pt>
                <c:pt idx="10">
                  <c:v>14</c:v>
                </c:pt>
                <c:pt idx="11">
                  <c:v>13</c:v>
                </c:pt>
                <c:pt idx="12">
                  <c:v>11</c:v>
                </c:pt>
                <c:pt idx="13">
                  <c:v>13</c:v>
                </c:pt>
                <c:pt idx="14">
                  <c:v>15</c:v>
                </c:pt>
                <c:pt idx="15">
                  <c:v>15</c:v>
                </c:pt>
                <c:pt idx="16">
                  <c:v>13</c:v>
                </c:pt>
                <c:pt idx="17">
                  <c:v>14</c:v>
                </c:pt>
                <c:pt idx="18">
                  <c:v>15</c:v>
                </c:pt>
                <c:pt idx="19">
                  <c:v>13</c:v>
                </c:pt>
                <c:pt idx="20">
                  <c:v>15</c:v>
                </c:pt>
                <c:pt idx="21">
                  <c:v>15</c:v>
                </c:pt>
                <c:pt idx="22">
                  <c:v>16</c:v>
                </c:pt>
                <c:pt idx="23">
                  <c:v>16</c:v>
                </c:pt>
                <c:pt idx="24">
                  <c:v>13</c:v>
                </c:pt>
                <c:pt idx="25">
                  <c:v>13</c:v>
                </c:pt>
                <c:pt idx="26">
                  <c:v>14</c:v>
                </c:pt>
                <c:pt idx="27">
                  <c:v>14</c:v>
                </c:pt>
                <c:pt idx="28">
                  <c:v>14</c:v>
                </c:pt>
                <c:pt idx="29">
                  <c:v>13</c:v>
                </c:pt>
                <c:pt idx="30">
                  <c:v>16</c:v>
                </c:pt>
                <c:pt idx="31">
                  <c:v>19</c:v>
                </c:pt>
                <c:pt idx="32">
                  <c:v>15</c:v>
                </c:pt>
                <c:pt idx="33">
                  <c:v>16</c:v>
                </c:pt>
                <c:pt idx="34">
                  <c:v>15</c:v>
                </c:pt>
                <c:pt idx="35">
                  <c:v>16</c:v>
                </c:pt>
                <c:pt idx="36">
                  <c:v>14</c:v>
                </c:pt>
                <c:pt idx="37">
                  <c:v>14</c:v>
                </c:pt>
                <c:pt idx="38">
                  <c:v>16</c:v>
                </c:pt>
                <c:pt idx="39">
                  <c:v>15</c:v>
                </c:pt>
                <c:pt idx="40">
                  <c:v>18</c:v>
                </c:pt>
                <c:pt idx="41">
                  <c:v>17</c:v>
                </c:pt>
                <c:pt idx="42">
                  <c:v>15</c:v>
                </c:pt>
                <c:pt idx="43">
                  <c:v>13</c:v>
                </c:pt>
                <c:pt idx="44">
                  <c:v>14</c:v>
                </c:pt>
                <c:pt idx="45">
                  <c:v>16</c:v>
                </c:pt>
                <c:pt idx="46">
                  <c:v>16</c:v>
                </c:pt>
                <c:pt idx="47">
                  <c:v>17</c:v>
                </c:pt>
                <c:pt idx="48">
                  <c:v>17</c:v>
                </c:pt>
                <c:pt idx="49">
                  <c:v>17</c:v>
                </c:pt>
                <c:pt idx="50">
                  <c:v>15</c:v>
                </c:pt>
                <c:pt idx="51">
                  <c:v>16</c:v>
                </c:pt>
                <c:pt idx="52">
                  <c:v>13</c:v>
                </c:pt>
                <c:pt idx="53">
                  <c:v>14</c:v>
                </c:pt>
                <c:pt idx="54">
                  <c:v>16</c:v>
                </c:pt>
                <c:pt idx="55">
                  <c:v>15</c:v>
                </c:pt>
                <c:pt idx="56">
                  <c:v>14</c:v>
                </c:pt>
                <c:pt idx="57">
                  <c:v>17</c:v>
                </c:pt>
                <c:pt idx="58">
                  <c:v>16</c:v>
                </c:pt>
                <c:pt idx="59">
                  <c:v>17</c:v>
                </c:pt>
                <c:pt idx="60">
                  <c:v>16</c:v>
                </c:pt>
                <c:pt idx="61">
                  <c:v>14</c:v>
                </c:pt>
                <c:pt idx="62">
                  <c:v>15</c:v>
                </c:pt>
                <c:pt idx="63">
                  <c:v>14</c:v>
                </c:pt>
                <c:pt idx="64">
                  <c:v>15</c:v>
                </c:pt>
                <c:pt idx="65">
                  <c:v>15</c:v>
                </c:pt>
                <c:pt idx="66">
                  <c:v>17</c:v>
                </c:pt>
                <c:pt idx="67">
                  <c:v>16</c:v>
                </c:pt>
                <c:pt idx="68">
                  <c:v>17</c:v>
                </c:pt>
                <c:pt idx="69">
                  <c:v>18</c:v>
                </c:pt>
                <c:pt idx="70">
                  <c:v>19</c:v>
                </c:pt>
                <c:pt idx="71">
                  <c:v>19</c:v>
                </c:pt>
                <c:pt idx="72">
                  <c:v>17</c:v>
                </c:pt>
                <c:pt idx="73">
                  <c:v>21</c:v>
                </c:pt>
                <c:pt idx="74">
                  <c:v>17</c:v>
                </c:pt>
                <c:pt idx="75">
                  <c:v>21</c:v>
                </c:pt>
                <c:pt idx="76">
                  <c:v>21</c:v>
                </c:pt>
                <c:pt idx="77">
                  <c:v>22</c:v>
                </c:pt>
                <c:pt idx="78">
                  <c:v>23</c:v>
                </c:pt>
                <c:pt idx="79">
                  <c:v>21</c:v>
                </c:pt>
                <c:pt idx="80">
                  <c:v>24</c:v>
                </c:pt>
                <c:pt idx="81">
                  <c:v>25</c:v>
                </c:pt>
                <c:pt idx="82">
                  <c:v>22</c:v>
                </c:pt>
                <c:pt idx="83">
                  <c:v>22</c:v>
                </c:pt>
                <c:pt idx="84">
                  <c:v>23</c:v>
                </c:pt>
                <c:pt idx="85">
                  <c:v>27</c:v>
                </c:pt>
                <c:pt idx="86">
                  <c:v>20</c:v>
                </c:pt>
                <c:pt idx="87">
                  <c:v>23</c:v>
                </c:pt>
                <c:pt idx="88">
                  <c:v>21</c:v>
                </c:pt>
                <c:pt idx="89">
                  <c:v>24</c:v>
                </c:pt>
                <c:pt idx="90">
                  <c:v>26</c:v>
                </c:pt>
                <c:pt idx="91">
                  <c:v>24</c:v>
                </c:pt>
                <c:pt idx="92">
                  <c:v>18</c:v>
                </c:pt>
                <c:pt idx="93">
                  <c:v>22</c:v>
                </c:pt>
                <c:pt idx="94">
                  <c:v>23</c:v>
                </c:pt>
                <c:pt idx="95">
                  <c:v>20</c:v>
                </c:pt>
                <c:pt idx="96">
                  <c:v>20</c:v>
                </c:pt>
                <c:pt idx="97">
                  <c:v>20</c:v>
                </c:pt>
                <c:pt idx="98">
                  <c:v>20</c:v>
                </c:pt>
                <c:pt idx="99">
                  <c:v>19</c:v>
                </c:pt>
                <c:pt idx="100">
                  <c:v>17</c:v>
                </c:pt>
                <c:pt idx="101">
                  <c:v>18</c:v>
                </c:pt>
                <c:pt idx="102">
                  <c:v>18</c:v>
                </c:pt>
                <c:pt idx="103">
                  <c:v>23</c:v>
                </c:pt>
                <c:pt idx="104">
                  <c:v>22</c:v>
                </c:pt>
                <c:pt idx="105">
                  <c:v>21</c:v>
                </c:pt>
                <c:pt idx="106">
                  <c:v>19</c:v>
                </c:pt>
                <c:pt idx="107">
                  <c:v>19</c:v>
                </c:pt>
                <c:pt idx="108">
                  <c:v>20</c:v>
                </c:pt>
                <c:pt idx="109">
                  <c:v>19</c:v>
                </c:pt>
                <c:pt idx="110">
                  <c:v>19</c:v>
                </c:pt>
                <c:pt idx="111">
                  <c:v>19</c:v>
                </c:pt>
                <c:pt idx="112">
                  <c:v>18</c:v>
                </c:pt>
                <c:pt idx="113">
                  <c:v>18</c:v>
                </c:pt>
                <c:pt idx="114">
                  <c:v>19</c:v>
                </c:pt>
                <c:pt idx="115">
                  <c:v>19</c:v>
                </c:pt>
                <c:pt idx="116">
                  <c:v>20</c:v>
                </c:pt>
                <c:pt idx="117">
                  <c:v>21</c:v>
                </c:pt>
                <c:pt idx="118">
                  <c:v>20</c:v>
                </c:pt>
                <c:pt idx="119">
                  <c:v>17</c:v>
                </c:pt>
                <c:pt idx="120">
                  <c:v>17</c:v>
                </c:pt>
                <c:pt idx="121">
                  <c:v>17</c:v>
                </c:pt>
                <c:pt idx="122">
                  <c:v>20</c:v>
                </c:pt>
                <c:pt idx="123">
                  <c:v>18</c:v>
                </c:pt>
                <c:pt idx="124">
                  <c:v>19</c:v>
                </c:pt>
                <c:pt idx="125">
                  <c:v>20</c:v>
                </c:pt>
                <c:pt idx="126">
                  <c:v>19</c:v>
                </c:pt>
                <c:pt idx="127">
                  <c:v>23</c:v>
                </c:pt>
                <c:pt idx="128">
                  <c:v>20</c:v>
                </c:pt>
                <c:pt idx="129">
                  <c:v>19</c:v>
                </c:pt>
                <c:pt idx="130">
                  <c:v>20</c:v>
                </c:pt>
                <c:pt idx="131">
                  <c:v>23</c:v>
                </c:pt>
                <c:pt idx="132">
                  <c:v>22</c:v>
                </c:pt>
                <c:pt idx="133">
                  <c:v>25</c:v>
                </c:pt>
                <c:pt idx="134">
                  <c:v>25</c:v>
                </c:pt>
                <c:pt idx="135">
                  <c:v>23</c:v>
                </c:pt>
                <c:pt idx="136">
                  <c:v>22</c:v>
                </c:pt>
                <c:pt idx="137">
                  <c:v>24</c:v>
                </c:pt>
                <c:pt idx="138">
                  <c:v>22</c:v>
                </c:pt>
                <c:pt idx="139">
                  <c:v>24</c:v>
                </c:pt>
                <c:pt idx="140">
                  <c:v>22</c:v>
                </c:pt>
                <c:pt idx="141">
                  <c:v>23</c:v>
                </c:pt>
                <c:pt idx="142">
                  <c:v>26</c:v>
                </c:pt>
                <c:pt idx="143">
                  <c:v>27</c:v>
                </c:pt>
                <c:pt idx="144" formatCode="0">
                  <c:v>27.045957304000002</c:v>
                </c:pt>
                <c:pt idx="145">
                  <c:v>27</c:v>
                </c:pt>
                <c:pt idx="146">
                  <c:v>28</c:v>
                </c:pt>
                <c:pt idx="147">
                  <c:v>23</c:v>
                </c:pt>
                <c:pt idx="148">
                  <c:v>24</c:v>
                </c:pt>
                <c:pt idx="149">
                  <c:v>29</c:v>
                </c:pt>
                <c:pt idx="150">
                  <c:v>28</c:v>
                </c:pt>
                <c:pt idx="151">
                  <c:v>27</c:v>
                </c:pt>
                <c:pt idx="152">
                  <c:v>26</c:v>
                </c:pt>
                <c:pt idx="153">
                  <c:v>25</c:v>
                </c:pt>
                <c:pt idx="154">
                  <c:v>31</c:v>
                </c:pt>
                <c:pt idx="155">
                  <c:v>29</c:v>
                </c:pt>
                <c:pt idx="156">
                  <c:v>27</c:v>
                </c:pt>
                <c:pt idx="157">
                  <c:v>32</c:v>
                </c:pt>
                <c:pt idx="158">
                  <c:v>25</c:v>
                </c:pt>
                <c:pt idx="159">
                  <c:v>28</c:v>
                </c:pt>
                <c:pt idx="160">
                  <c:v>29</c:v>
                </c:pt>
                <c:pt idx="161">
                  <c:v>27</c:v>
                </c:pt>
                <c:pt idx="162">
                  <c:v>28</c:v>
                </c:pt>
                <c:pt idx="163">
                  <c:v>28</c:v>
                </c:pt>
                <c:pt idx="164">
                  <c:v>27</c:v>
                </c:pt>
                <c:pt idx="165">
                  <c:v>29</c:v>
                </c:pt>
                <c:pt idx="166">
                  <c:v>30</c:v>
                </c:pt>
                <c:pt idx="167">
                  <c:v>30</c:v>
                </c:pt>
                <c:pt idx="168">
                  <c:v>30</c:v>
                </c:pt>
                <c:pt idx="169">
                  <c:v>27</c:v>
                </c:pt>
                <c:pt idx="170">
                  <c:v>27</c:v>
                </c:pt>
                <c:pt idx="171">
                  <c:v>29</c:v>
                </c:pt>
                <c:pt idx="172">
                  <c:v>28</c:v>
                </c:pt>
                <c:pt idx="173">
                  <c:v>27</c:v>
                </c:pt>
                <c:pt idx="174">
                  <c:v>30</c:v>
                </c:pt>
                <c:pt idx="175">
                  <c:v>27</c:v>
                </c:pt>
                <c:pt idx="176">
                  <c:v>29</c:v>
                </c:pt>
                <c:pt idx="177">
                  <c:v>29</c:v>
                </c:pt>
                <c:pt idx="178">
                  <c:v>30</c:v>
                </c:pt>
                <c:pt idx="179">
                  <c:v>31</c:v>
                </c:pt>
                <c:pt idx="180">
                  <c:v>26</c:v>
                </c:pt>
                <c:pt idx="181">
                  <c:v>28</c:v>
                </c:pt>
                <c:pt idx="182">
                  <c:v>29</c:v>
                </c:pt>
                <c:pt idx="183">
                  <c:v>25</c:v>
                </c:pt>
                <c:pt idx="184">
                  <c:v>24</c:v>
                </c:pt>
                <c:pt idx="185">
                  <c:v>27</c:v>
                </c:pt>
                <c:pt idx="186">
                  <c:v>27</c:v>
                </c:pt>
                <c:pt idx="187">
                  <c:v>26</c:v>
                </c:pt>
                <c:pt idx="188">
                  <c:v>26</c:v>
                </c:pt>
                <c:pt idx="189">
                  <c:v>26</c:v>
                </c:pt>
                <c:pt idx="190">
                  <c:v>25</c:v>
                </c:pt>
                <c:pt idx="191">
                  <c:v>26</c:v>
                </c:pt>
                <c:pt idx="192">
                  <c:v>27</c:v>
                </c:pt>
                <c:pt idx="193">
                  <c:v>23</c:v>
                </c:pt>
                <c:pt idx="194">
                  <c:v>26</c:v>
                </c:pt>
                <c:pt idx="195">
                  <c:v>25</c:v>
                </c:pt>
                <c:pt idx="196">
                  <c:v>24</c:v>
                </c:pt>
                <c:pt idx="197">
                  <c:v>25</c:v>
                </c:pt>
                <c:pt idx="198">
                  <c:v>24</c:v>
                </c:pt>
                <c:pt idx="199">
                  <c:v>27</c:v>
                </c:pt>
                <c:pt idx="200">
                  <c:v>22</c:v>
                </c:pt>
                <c:pt idx="201">
                  <c:v>29</c:v>
                </c:pt>
                <c:pt idx="202">
                  <c:v>23</c:v>
                </c:pt>
                <c:pt idx="203">
                  <c:v>24</c:v>
                </c:pt>
                <c:pt idx="204">
                  <c:v>26</c:v>
                </c:pt>
                <c:pt idx="205">
                  <c:v>27</c:v>
                </c:pt>
                <c:pt idx="206">
                  <c:v>24</c:v>
                </c:pt>
                <c:pt idx="207">
                  <c:v>22</c:v>
                </c:pt>
                <c:pt idx="208">
                  <c:v>27</c:v>
                </c:pt>
                <c:pt idx="209">
                  <c:v>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C39-4E75-814D-4D51194E0FD5}"/>
            </c:ext>
          </c:extLst>
        </c:ser>
        <c:ser>
          <c:idx val="0"/>
          <c:order val="2"/>
          <c:tx>
            <c:strRef>
              <c:f>Sheet1!$A$5</c:f>
              <c:strCache>
                <c:ptCount val="1"/>
                <c:pt idx="0">
                  <c:v>Kombination av fast och rörlig</c:v>
                </c:pt>
              </c:strCache>
            </c:strRef>
          </c:tx>
          <c:spPr>
            <a:ln w="44450">
              <a:solidFill>
                <a:srgbClr val="007033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209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BFD-4C20-AADE-52AA4919F1B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Sheet1!$B$1:$HC$2</c:f>
              <c:multiLvlStrCache>
                <c:ptCount val="210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6">
                    <c:v>Dec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  <c:pt idx="201">
                    <c:v>Jan</c:v>
                  </c:pt>
                  <c:pt idx="204">
                    <c:v>April</c:v>
                  </c:pt>
                  <c:pt idx="207">
                    <c:v>Juli</c:v>
                  </c:pt>
                  <c:pt idx="209">
                    <c:v>Sept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  <c:pt idx="201">
                    <c:v>2020</c:v>
                  </c:pt>
                </c:lvl>
              </c:multiLvlStrCache>
            </c:multiLvlStrRef>
          </c:cat>
          <c:val>
            <c:numRef>
              <c:f>Sheet1!$B$5:$HC$5</c:f>
              <c:numCache>
                <c:formatCode>General</c:formatCode>
                <c:ptCount val="210"/>
                <c:pt idx="0">
                  <c:v>27</c:v>
                </c:pt>
                <c:pt idx="1">
                  <c:v>21</c:v>
                </c:pt>
                <c:pt idx="2">
                  <c:v>22</c:v>
                </c:pt>
                <c:pt idx="3">
                  <c:v>25</c:v>
                </c:pt>
                <c:pt idx="4">
                  <c:v>24</c:v>
                </c:pt>
                <c:pt idx="5">
                  <c:v>26</c:v>
                </c:pt>
                <c:pt idx="6">
                  <c:v>27</c:v>
                </c:pt>
                <c:pt idx="7">
                  <c:v>24</c:v>
                </c:pt>
                <c:pt idx="8">
                  <c:v>22</c:v>
                </c:pt>
                <c:pt idx="9">
                  <c:v>24</c:v>
                </c:pt>
                <c:pt idx="10">
                  <c:v>25</c:v>
                </c:pt>
                <c:pt idx="11">
                  <c:v>24</c:v>
                </c:pt>
                <c:pt idx="12">
                  <c:v>26</c:v>
                </c:pt>
                <c:pt idx="13">
                  <c:v>26</c:v>
                </c:pt>
                <c:pt idx="14">
                  <c:v>25</c:v>
                </c:pt>
                <c:pt idx="15">
                  <c:v>27</c:v>
                </c:pt>
                <c:pt idx="16">
                  <c:v>25</c:v>
                </c:pt>
                <c:pt idx="17">
                  <c:v>26</c:v>
                </c:pt>
                <c:pt idx="18">
                  <c:v>25</c:v>
                </c:pt>
                <c:pt idx="19">
                  <c:v>26</c:v>
                </c:pt>
                <c:pt idx="20">
                  <c:v>27</c:v>
                </c:pt>
                <c:pt idx="21">
                  <c:v>26</c:v>
                </c:pt>
                <c:pt idx="22">
                  <c:v>28</c:v>
                </c:pt>
                <c:pt idx="23">
                  <c:v>28</c:v>
                </c:pt>
                <c:pt idx="24">
                  <c:v>29</c:v>
                </c:pt>
                <c:pt idx="25">
                  <c:v>30</c:v>
                </c:pt>
                <c:pt idx="26">
                  <c:v>27</c:v>
                </c:pt>
                <c:pt idx="27">
                  <c:v>28</c:v>
                </c:pt>
                <c:pt idx="28">
                  <c:v>27</c:v>
                </c:pt>
                <c:pt idx="29">
                  <c:v>26</c:v>
                </c:pt>
                <c:pt idx="30">
                  <c:v>27</c:v>
                </c:pt>
                <c:pt idx="31">
                  <c:v>24</c:v>
                </c:pt>
                <c:pt idx="32">
                  <c:v>28</c:v>
                </c:pt>
                <c:pt idx="33">
                  <c:v>26</c:v>
                </c:pt>
                <c:pt idx="34">
                  <c:v>29</c:v>
                </c:pt>
                <c:pt idx="35">
                  <c:v>26</c:v>
                </c:pt>
                <c:pt idx="36">
                  <c:v>29</c:v>
                </c:pt>
                <c:pt idx="37">
                  <c:v>30</c:v>
                </c:pt>
                <c:pt idx="38">
                  <c:v>28</c:v>
                </c:pt>
                <c:pt idx="39">
                  <c:v>28</c:v>
                </c:pt>
                <c:pt idx="40">
                  <c:v>27</c:v>
                </c:pt>
                <c:pt idx="41">
                  <c:v>26</c:v>
                </c:pt>
                <c:pt idx="42">
                  <c:v>27</c:v>
                </c:pt>
                <c:pt idx="43">
                  <c:v>29</c:v>
                </c:pt>
                <c:pt idx="44">
                  <c:v>27</c:v>
                </c:pt>
                <c:pt idx="45">
                  <c:v>31</c:v>
                </c:pt>
                <c:pt idx="46">
                  <c:v>26</c:v>
                </c:pt>
                <c:pt idx="47">
                  <c:v>29</c:v>
                </c:pt>
                <c:pt idx="48">
                  <c:v>28</c:v>
                </c:pt>
                <c:pt idx="49">
                  <c:v>29</c:v>
                </c:pt>
                <c:pt idx="50">
                  <c:v>30</c:v>
                </c:pt>
                <c:pt idx="51">
                  <c:v>31</c:v>
                </c:pt>
                <c:pt idx="52">
                  <c:v>30</c:v>
                </c:pt>
                <c:pt idx="53">
                  <c:v>29</c:v>
                </c:pt>
                <c:pt idx="54">
                  <c:v>27</c:v>
                </c:pt>
                <c:pt idx="55">
                  <c:v>30</c:v>
                </c:pt>
                <c:pt idx="56">
                  <c:v>31</c:v>
                </c:pt>
                <c:pt idx="57">
                  <c:v>32</c:v>
                </c:pt>
                <c:pt idx="58">
                  <c:v>29</c:v>
                </c:pt>
                <c:pt idx="59">
                  <c:v>29</c:v>
                </c:pt>
                <c:pt idx="60">
                  <c:v>29</c:v>
                </c:pt>
                <c:pt idx="61">
                  <c:v>31</c:v>
                </c:pt>
                <c:pt idx="62">
                  <c:v>30</c:v>
                </c:pt>
                <c:pt idx="63">
                  <c:v>28</c:v>
                </c:pt>
                <c:pt idx="64">
                  <c:v>31</c:v>
                </c:pt>
                <c:pt idx="65">
                  <c:v>32</c:v>
                </c:pt>
                <c:pt idx="66">
                  <c:v>30</c:v>
                </c:pt>
                <c:pt idx="67">
                  <c:v>29</c:v>
                </c:pt>
                <c:pt idx="68">
                  <c:v>29</c:v>
                </c:pt>
                <c:pt idx="69">
                  <c:v>28</c:v>
                </c:pt>
                <c:pt idx="70">
                  <c:v>31</c:v>
                </c:pt>
                <c:pt idx="71">
                  <c:v>27</c:v>
                </c:pt>
                <c:pt idx="72">
                  <c:v>33</c:v>
                </c:pt>
                <c:pt idx="73">
                  <c:v>32</c:v>
                </c:pt>
                <c:pt idx="74">
                  <c:v>29</c:v>
                </c:pt>
                <c:pt idx="75">
                  <c:v>29</c:v>
                </c:pt>
                <c:pt idx="76">
                  <c:v>29</c:v>
                </c:pt>
                <c:pt idx="77">
                  <c:v>28</c:v>
                </c:pt>
                <c:pt idx="78">
                  <c:v>29</c:v>
                </c:pt>
                <c:pt idx="79">
                  <c:v>29</c:v>
                </c:pt>
                <c:pt idx="80">
                  <c:v>28</c:v>
                </c:pt>
                <c:pt idx="81">
                  <c:v>32</c:v>
                </c:pt>
                <c:pt idx="82">
                  <c:v>33</c:v>
                </c:pt>
                <c:pt idx="83">
                  <c:v>27</c:v>
                </c:pt>
                <c:pt idx="84">
                  <c:v>31</c:v>
                </c:pt>
                <c:pt idx="85">
                  <c:v>27</c:v>
                </c:pt>
                <c:pt idx="86">
                  <c:v>32</c:v>
                </c:pt>
                <c:pt idx="87">
                  <c:v>31</c:v>
                </c:pt>
                <c:pt idx="88">
                  <c:v>35</c:v>
                </c:pt>
                <c:pt idx="89">
                  <c:v>29</c:v>
                </c:pt>
                <c:pt idx="90">
                  <c:v>29</c:v>
                </c:pt>
                <c:pt idx="91">
                  <c:v>29</c:v>
                </c:pt>
                <c:pt idx="92">
                  <c:v>31</c:v>
                </c:pt>
                <c:pt idx="93">
                  <c:v>25</c:v>
                </c:pt>
                <c:pt idx="94">
                  <c:v>26</c:v>
                </c:pt>
                <c:pt idx="95">
                  <c:v>30</c:v>
                </c:pt>
                <c:pt idx="96">
                  <c:v>26</c:v>
                </c:pt>
                <c:pt idx="97">
                  <c:v>30</c:v>
                </c:pt>
                <c:pt idx="98">
                  <c:v>29</c:v>
                </c:pt>
                <c:pt idx="99">
                  <c:v>27</c:v>
                </c:pt>
                <c:pt idx="100">
                  <c:v>32</c:v>
                </c:pt>
                <c:pt idx="101">
                  <c:v>27</c:v>
                </c:pt>
                <c:pt idx="102">
                  <c:v>26</c:v>
                </c:pt>
                <c:pt idx="103">
                  <c:v>27</c:v>
                </c:pt>
                <c:pt idx="104">
                  <c:v>28</c:v>
                </c:pt>
                <c:pt idx="105">
                  <c:v>29</c:v>
                </c:pt>
                <c:pt idx="106">
                  <c:v>29</c:v>
                </c:pt>
                <c:pt idx="107">
                  <c:v>27</c:v>
                </c:pt>
                <c:pt idx="108">
                  <c:v>30</c:v>
                </c:pt>
                <c:pt idx="109">
                  <c:v>30</c:v>
                </c:pt>
                <c:pt idx="110">
                  <c:v>30</c:v>
                </c:pt>
                <c:pt idx="111">
                  <c:v>34</c:v>
                </c:pt>
                <c:pt idx="112">
                  <c:v>27</c:v>
                </c:pt>
                <c:pt idx="113">
                  <c:v>28</c:v>
                </c:pt>
                <c:pt idx="114">
                  <c:v>27</c:v>
                </c:pt>
                <c:pt idx="115">
                  <c:v>27</c:v>
                </c:pt>
                <c:pt idx="116">
                  <c:v>29</c:v>
                </c:pt>
                <c:pt idx="117">
                  <c:v>28</c:v>
                </c:pt>
                <c:pt idx="118">
                  <c:v>27</c:v>
                </c:pt>
                <c:pt idx="119">
                  <c:v>30</c:v>
                </c:pt>
                <c:pt idx="120">
                  <c:v>29</c:v>
                </c:pt>
                <c:pt idx="121">
                  <c:v>29</c:v>
                </c:pt>
                <c:pt idx="122">
                  <c:v>27</c:v>
                </c:pt>
                <c:pt idx="123">
                  <c:v>32</c:v>
                </c:pt>
                <c:pt idx="124">
                  <c:v>32</c:v>
                </c:pt>
                <c:pt idx="125">
                  <c:v>30</c:v>
                </c:pt>
                <c:pt idx="126">
                  <c:v>31</c:v>
                </c:pt>
                <c:pt idx="127">
                  <c:v>25</c:v>
                </c:pt>
                <c:pt idx="128">
                  <c:v>31</c:v>
                </c:pt>
                <c:pt idx="129">
                  <c:v>29</c:v>
                </c:pt>
                <c:pt idx="130">
                  <c:v>29</c:v>
                </c:pt>
                <c:pt idx="131">
                  <c:v>25</c:v>
                </c:pt>
                <c:pt idx="132">
                  <c:v>28</c:v>
                </c:pt>
                <c:pt idx="133">
                  <c:v>26</c:v>
                </c:pt>
                <c:pt idx="134">
                  <c:v>25</c:v>
                </c:pt>
                <c:pt idx="135">
                  <c:v>25</c:v>
                </c:pt>
                <c:pt idx="136">
                  <c:v>28</c:v>
                </c:pt>
                <c:pt idx="137">
                  <c:v>24</c:v>
                </c:pt>
                <c:pt idx="138">
                  <c:v>30</c:v>
                </c:pt>
                <c:pt idx="139">
                  <c:v>25</c:v>
                </c:pt>
                <c:pt idx="140">
                  <c:v>24</c:v>
                </c:pt>
                <c:pt idx="141">
                  <c:v>27</c:v>
                </c:pt>
                <c:pt idx="142">
                  <c:v>25</c:v>
                </c:pt>
                <c:pt idx="143">
                  <c:v>25</c:v>
                </c:pt>
                <c:pt idx="144" formatCode="0">
                  <c:v>25.242949526</c:v>
                </c:pt>
                <c:pt idx="145">
                  <c:v>24</c:v>
                </c:pt>
                <c:pt idx="146">
                  <c:v>24</c:v>
                </c:pt>
                <c:pt idx="147">
                  <c:v>25</c:v>
                </c:pt>
                <c:pt idx="148">
                  <c:v>25</c:v>
                </c:pt>
                <c:pt idx="149">
                  <c:v>27</c:v>
                </c:pt>
                <c:pt idx="150">
                  <c:v>24</c:v>
                </c:pt>
                <c:pt idx="151">
                  <c:v>24</c:v>
                </c:pt>
                <c:pt idx="152">
                  <c:v>26</c:v>
                </c:pt>
                <c:pt idx="153">
                  <c:v>25</c:v>
                </c:pt>
                <c:pt idx="154">
                  <c:v>22</c:v>
                </c:pt>
                <c:pt idx="155">
                  <c:v>25</c:v>
                </c:pt>
                <c:pt idx="156">
                  <c:v>22</c:v>
                </c:pt>
                <c:pt idx="157">
                  <c:v>22</c:v>
                </c:pt>
                <c:pt idx="158">
                  <c:v>24</c:v>
                </c:pt>
                <c:pt idx="159">
                  <c:v>21</c:v>
                </c:pt>
                <c:pt idx="160">
                  <c:v>21</c:v>
                </c:pt>
                <c:pt idx="161">
                  <c:v>25</c:v>
                </c:pt>
                <c:pt idx="162">
                  <c:v>22</c:v>
                </c:pt>
                <c:pt idx="163">
                  <c:v>22</c:v>
                </c:pt>
                <c:pt idx="164">
                  <c:v>21</c:v>
                </c:pt>
                <c:pt idx="165">
                  <c:v>22</c:v>
                </c:pt>
                <c:pt idx="166">
                  <c:v>20</c:v>
                </c:pt>
                <c:pt idx="167">
                  <c:v>21</c:v>
                </c:pt>
                <c:pt idx="168">
                  <c:v>20</c:v>
                </c:pt>
                <c:pt idx="169">
                  <c:v>20</c:v>
                </c:pt>
                <c:pt idx="170">
                  <c:v>19</c:v>
                </c:pt>
                <c:pt idx="171">
                  <c:v>20</c:v>
                </c:pt>
                <c:pt idx="172">
                  <c:v>22</c:v>
                </c:pt>
                <c:pt idx="173">
                  <c:v>21</c:v>
                </c:pt>
                <c:pt idx="174">
                  <c:v>21</c:v>
                </c:pt>
                <c:pt idx="175">
                  <c:v>22</c:v>
                </c:pt>
                <c:pt idx="176">
                  <c:v>17</c:v>
                </c:pt>
                <c:pt idx="177">
                  <c:v>21</c:v>
                </c:pt>
                <c:pt idx="178">
                  <c:v>22</c:v>
                </c:pt>
                <c:pt idx="179">
                  <c:v>20</c:v>
                </c:pt>
                <c:pt idx="180">
                  <c:v>19</c:v>
                </c:pt>
                <c:pt idx="181">
                  <c:v>23</c:v>
                </c:pt>
                <c:pt idx="182">
                  <c:v>19</c:v>
                </c:pt>
                <c:pt idx="183">
                  <c:v>23</c:v>
                </c:pt>
                <c:pt idx="184">
                  <c:v>23</c:v>
                </c:pt>
                <c:pt idx="185">
                  <c:v>20</c:v>
                </c:pt>
                <c:pt idx="186">
                  <c:v>21</c:v>
                </c:pt>
                <c:pt idx="187">
                  <c:v>20</c:v>
                </c:pt>
                <c:pt idx="188">
                  <c:v>22</c:v>
                </c:pt>
                <c:pt idx="189">
                  <c:v>22</c:v>
                </c:pt>
                <c:pt idx="190">
                  <c:v>22</c:v>
                </c:pt>
                <c:pt idx="191">
                  <c:v>21</c:v>
                </c:pt>
                <c:pt idx="192">
                  <c:v>21</c:v>
                </c:pt>
                <c:pt idx="193">
                  <c:v>20</c:v>
                </c:pt>
                <c:pt idx="194">
                  <c:v>22</c:v>
                </c:pt>
                <c:pt idx="195">
                  <c:v>21</c:v>
                </c:pt>
                <c:pt idx="196">
                  <c:v>23</c:v>
                </c:pt>
                <c:pt idx="197">
                  <c:v>20</c:v>
                </c:pt>
                <c:pt idx="198">
                  <c:v>20</c:v>
                </c:pt>
                <c:pt idx="199">
                  <c:v>22</c:v>
                </c:pt>
                <c:pt idx="200">
                  <c:v>23</c:v>
                </c:pt>
                <c:pt idx="201">
                  <c:v>17</c:v>
                </c:pt>
                <c:pt idx="202">
                  <c:v>19</c:v>
                </c:pt>
                <c:pt idx="203">
                  <c:v>18</c:v>
                </c:pt>
                <c:pt idx="204">
                  <c:v>19</c:v>
                </c:pt>
                <c:pt idx="205">
                  <c:v>16</c:v>
                </c:pt>
                <c:pt idx="206">
                  <c:v>18</c:v>
                </c:pt>
                <c:pt idx="207">
                  <c:v>18</c:v>
                </c:pt>
                <c:pt idx="208">
                  <c:v>19</c:v>
                </c:pt>
                <c:pt idx="209">
                  <c:v>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2C39-4E75-814D-4D51194E0FD5}"/>
            </c:ext>
          </c:extLst>
        </c:ser>
        <c:ser>
          <c:idx val="2"/>
          <c:order val="3"/>
          <c:tx>
            <c:strRef>
              <c:f>Sheet1!$A$6</c:f>
              <c:strCache>
                <c:ptCount val="1"/>
                <c:pt idx="0">
                  <c:v>Har inga lån</c:v>
                </c:pt>
              </c:strCache>
            </c:strRef>
          </c:tx>
          <c:spPr>
            <a:ln w="44450">
              <a:solidFill>
                <a:srgbClr val="FFC000"/>
              </a:solidFill>
            </a:ln>
            <a:effectLst/>
          </c:spPr>
          <c:marker>
            <c:symbol val="none"/>
          </c:marker>
          <c:dLbls>
            <c:dLbl>
              <c:idx val="209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BFD-4C20-AADE-52AA4919F1B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Sheet1!$B$1:$HC$2</c:f>
              <c:multiLvlStrCache>
                <c:ptCount val="210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6">
                    <c:v>Dec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  <c:pt idx="201">
                    <c:v>Jan</c:v>
                  </c:pt>
                  <c:pt idx="204">
                    <c:v>April</c:v>
                  </c:pt>
                  <c:pt idx="207">
                    <c:v>Juli</c:v>
                  </c:pt>
                  <c:pt idx="209">
                    <c:v>Sept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  <c:pt idx="201">
                    <c:v>2020</c:v>
                  </c:pt>
                </c:lvl>
              </c:multiLvlStrCache>
            </c:multiLvlStrRef>
          </c:cat>
          <c:val>
            <c:numRef>
              <c:f>Sheet1!$B$6:$HC$6</c:f>
              <c:numCache>
                <c:formatCode>General</c:formatCode>
                <c:ptCount val="210"/>
                <c:pt idx="0">
                  <c:v>33</c:v>
                </c:pt>
                <c:pt idx="1">
                  <c:v>35</c:v>
                </c:pt>
                <c:pt idx="2">
                  <c:v>32</c:v>
                </c:pt>
                <c:pt idx="3">
                  <c:v>38</c:v>
                </c:pt>
                <c:pt idx="4">
                  <c:v>35</c:v>
                </c:pt>
                <c:pt idx="5">
                  <c:v>34</c:v>
                </c:pt>
                <c:pt idx="6">
                  <c:v>30</c:v>
                </c:pt>
                <c:pt idx="7">
                  <c:v>37</c:v>
                </c:pt>
                <c:pt idx="8">
                  <c:v>34</c:v>
                </c:pt>
                <c:pt idx="9">
                  <c:v>35</c:v>
                </c:pt>
                <c:pt idx="10">
                  <c:v>35</c:v>
                </c:pt>
                <c:pt idx="11">
                  <c:v>37</c:v>
                </c:pt>
                <c:pt idx="12">
                  <c:v>36</c:v>
                </c:pt>
                <c:pt idx="13">
                  <c:v>34</c:v>
                </c:pt>
                <c:pt idx="14">
                  <c:v>31</c:v>
                </c:pt>
                <c:pt idx="15">
                  <c:v>31</c:v>
                </c:pt>
                <c:pt idx="16">
                  <c:v>36</c:v>
                </c:pt>
                <c:pt idx="17">
                  <c:v>35</c:v>
                </c:pt>
                <c:pt idx="18">
                  <c:v>37</c:v>
                </c:pt>
                <c:pt idx="19">
                  <c:v>33</c:v>
                </c:pt>
                <c:pt idx="20">
                  <c:v>35</c:v>
                </c:pt>
                <c:pt idx="21">
                  <c:v>29</c:v>
                </c:pt>
                <c:pt idx="22">
                  <c:v>28</c:v>
                </c:pt>
                <c:pt idx="23">
                  <c:v>32</c:v>
                </c:pt>
                <c:pt idx="24">
                  <c:v>33</c:v>
                </c:pt>
                <c:pt idx="25">
                  <c:v>32</c:v>
                </c:pt>
                <c:pt idx="26">
                  <c:v>33</c:v>
                </c:pt>
                <c:pt idx="27">
                  <c:v>36</c:v>
                </c:pt>
                <c:pt idx="28">
                  <c:v>33</c:v>
                </c:pt>
                <c:pt idx="29">
                  <c:v>36</c:v>
                </c:pt>
                <c:pt idx="30">
                  <c:v>33</c:v>
                </c:pt>
                <c:pt idx="31">
                  <c:v>30</c:v>
                </c:pt>
                <c:pt idx="32">
                  <c:v>31</c:v>
                </c:pt>
                <c:pt idx="33">
                  <c:v>29</c:v>
                </c:pt>
                <c:pt idx="34">
                  <c:v>32</c:v>
                </c:pt>
                <c:pt idx="35">
                  <c:v>29</c:v>
                </c:pt>
                <c:pt idx="36">
                  <c:v>30</c:v>
                </c:pt>
                <c:pt idx="37">
                  <c:v>31</c:v>
                </c:pt>
                <c:pt idx="38">
                  <c:v>31</c:v>
                </c:pt>
                <c:pt idx="39">
                  <c:v>34</c:v>
                </c:pt>
                <c:pt idx="40">
                  <c:v>27</c:v>
                </c:pt>
                <c:pt idx="41">
                  <c:v>33</c:v>
                </c:pt>
                <c:pt idx="42">
                  <c:v>32</c:v>
                </c:pt>
                <c:pt idx="43">
                  <c:v>32</c:v>
                </c:pt>
                <c:pt idx="44">
                  <c:v>31</c:v>
                </c:pt>
                <c:pt idx="45">
                  <c:v>29</c:v>
                </c:pt>
                <c:pt idx="46">
                  <c:v>30</c:v>
                </c:pt>
                <c:pt idx="47">
                  <c:v>31</c:v>
                </c:pt>
                <c:pt idx="48">
                  <c:v>29</c:v>
                </c:pt>
                <c:pt idx="49">
                  <c:v>27</c:v>
                </c:pt>
                <c:pt idx="50">
                  <c:v>30</c:v>
                </c:pt>
                <c:pt idx="51">
                  <c:v>29</c:v>
                </c:pt>
                <c:pt idx="52">
                  <c:v>30</c:v>
                </c:pt>
                <c:pt idx="53">
                  <c:v>31</c:v>
                </c:pt>
                <c:pt idx="54">
                  <c:v>32</c:v>
                </c:pt>
                <c:pt idx="55">
                  <c:v>29</c:v>
                </c:pt>
                <c:pt idx="56">
                  <c:v>29</c:v>
                </c:pt>
                <c:pt idx="57">
                  <c:v>27</c:v>
                </c:pt>
                <c:pt idx="58">
                  <c:v>30</c:v>
                </c:pt>
                <c:pt idx="59">
                  <c:v>31</c:v>
                </c:pt>
                <c:pt idx="60">
                  <c:v>27</c:v>
                </c:pt>
                <c:pt idx="61">
                  <c:v>32</c:v>
                </c:pt>
                <c:pt idx="62">
                  <c:v>30</c:v>
                </c:pt>
                <c:pt idx="63">
                  <c:v>33</c:v>
                </c:pt>
                <c:pt idx="64">
                  <c:v>29</c:v>
                </c:pt>
                <c:pt idx="65">
                  <c:v>29</c:v>
                </c:pt>
                <c:pt idx="66">
                  <c:v>31</c:v>
                </c:pt>
                <c:pt idx="67">
                  <c:v>30</c:v>
                </c:pt>
                <c:pt idx="68">
                  <c:v>31</c:v>
                </c:pt>
                <c:pt idx="69">
                  <c:v>31</c:v>
                </c:pt>
                <c:pt idx="70">
                  <c:v>27</c:v>
                </c:pt>
                <c:pt idx="71">
                  <c:v>31</c:v>
                </c:pt>
                <c:pt idx="72">
                  <c:v>28</c:v>
                </c:pt>
                <c:pt idx="73">
                  <c:v>29</c:v>
                </c:pt>
                <c:pt idx="74">
                  <c:v>30</c:v>
                </c:pt>
                <c:pt idx="75">
                  <c:v>28</c:v>
                </c:pt>
                <c:pt idx="76">
                  <c:v>28</c:v>
                </c:pt>
                <c:pt idx="77">
                  <c:v>28</c:v>
                </c:pt>
                <c:pt idx="78">
                  <c:v>29</c:v>
                </c:pt>
                <c:pt idx="79">
                  <c:v>32</c:v>
                </c:pt>
                <c:pt idx="80">
                  <c:v>28</c:v>
                </c:pt>
                <c:pt idx="81">
                  <c:v>26</c:v>
                </c:pt>
                <c:pt idx="82">
                  <c:v>26</c:v>
                </c:pt>
                <c:pt idx="83">
                  <c:v>29</c:v>
                </c:pt>
                <c:pt idx="84">
                  <c:v>27</c:v>
                </c:pt>
                <c:pt idx="85">
                  <c:v>29</c:v>
                </c:pt>
                <c:pt idx="86">
                  <c:v>29</c:v>
                </c:pt>
                <c:pt idx="87">
                  <c:v>26</c:v>
                </c:pt>
                <c:pt idx="88">
                  <c:v>26</c:v>
                </c:pt>
                <c:pt idx="89">
                  <c:v>26</c:v>
                </c:pt>
                <c:pt idx="90">
                  <c:v>29</c:v>
                </c:pt>
                <c:pt idx="91">
                  <c:v>26</c:v>
                </c:pt>
                <c:pt idx="92">
                  <c:v>29</c:v>
                </c:pt>
                <c:pt idx="93">
                  <c:v>30</c:v>
                </c:pt>
                <c:pt idx="94">
                  <c:v>29</c:v>
                </c:pt>
                <c:pt idx="95">
                  <c:v>29</c:v>
                </c:pt>
                <c:pt idx="96">
                  <c:v>32</c:v>
                </c:pt>
                <c:pt idx="97">
                  <c:v>28</c:v>
                </c:pt>
                <c:pt idx="98">
                  <c:v>29</c:v>
                </c:pt>
                <c:pt idx="99">
                  <c:v>32</c:v>
                </c:pt>
                <c:pt idx="100">
                  <c:v>28</c:v>
                </c:pt>
                <c:pt idx="101">
                  <c:v>29</c:v>
                </c:pt>
                <c:pt idx="102">
                  <c:v>32</c:v>
                </c:pt>
                <c:pt idx="103">
                  <c:v>28</c:v>
                </c:pt>
                <c:pt idx="104">
                  <c:v>27</c:v>
                </c:pt>
                <c:pt idx="105">
                  <c:v>25</c:v>
                </c:pt>
                <c:pt idx="106">
                  <c:v>27</c:v>
                </c:pt>
                <c:pt idx="107">
                  <c:v>29</c:v>
                </c:pt>
                <c:pt idx="108">
                  <c:v>25</c:v>
                </c:pt>
                <c:pt idx="109">
                  <c:v>26</c:v>
                </c:pt>
                <c:pt idx="110">
                  <c:v>28</c:v>
                </c:pt>
                <c:pt idx="111">
                  <c:v>24</c:v>
                </c:pt>
                <c:pt idx="112">
                  <c:v>31</c:v>
                </c:pt>
                <c:pt idx="113">
                  <c:v>29</c:v>
                </c:pt>
                <c:pt idx="114">
                  <c:v>29</c:v>
                </c:pt>
                <c:pt idx="115">
                  <c:v>28</c:v>
                </c:pt>
                <c:pt idx="116">
                  <c:v>26</c:v>
                </c:pt>
                <c:pt idx="117">
                  <c:v>29</c:v>
                </c:pt>
                <c:pt idx="118">
                  <c:v>30</c:v>
                </c:pt>
                <c:pt idx="119">
                  <c:v>32</c:v>
                </c:pt>
                <c:pt idx="120">
                  <c:v>30</c:v>
                </c:pt>
                <c:pt idx="121">
                  <c:v>28</c:v>
                </c:pt>
                <c:pt idx="122">
                  <c:v>28</c:v>
                </c:pt>
                <c:pt idx="123">
                  <c:v>27</c:v>
                </c:pt>
                <c:pt idx="124">
                  <c:v>25</c:v>
                </c:pt>
                <c:pt idx="125">
                  <c:v>26</c:v>
                </c:pt>
                <c:pt idx="126">
                  <c:v>27</c:v>
                </c:pt>
                <c:pt idx="127">
                  <c:v>28</c:v>
                </c:pt>
                <c:pt idx="128">
                  <c:v>29</c:v>
                </c:pt>
                <c:pt idx="129">
                  <c:v>30</c:v>
                </c:pt>
                <c:pt idx="130">
                  <c:v>32</c:v>
                </c:pt>
                <c:pt idx="131">
                  <c:v>27</c:v>
                </c:pt>
                <c:pt idx="132">
                  <c:v>26</c:v>
                </c:pt>
                <c:pt idx="133">
                  <c:v>24</c:v>
                </c:pt>
                <c:pt idx="134">
                  <c:v>28</c:v>
                </c:pt>
                <c:pt idx="135">
                  <c:v>31</c:v>
                </c:pt>
                <c:pt idx="136">
                  <c:v>29</c:v>
                </c:pt>
                <c:pt idx="137">
                  <c:v>30</c:v>
                </c:pt>
                <c:pt idx="138">
                  <c:v>29</c:v>
                </c:pt>
                <c:pt idx="139">
                  <c:v>28</c:v>
                </c:pt>
                <c:pt idx="140">
                  <c:v>33</c:v>
                </c:pt>
                <c:pt idx="141">
                  <c:v>29</c:v>
                </c:pt>
                <c:pt idx="142">
                  <c:v>30</c:v>
                </c:pt>
                <c:pt idx="143">
                  <c:v>31</c:v>
                </c:pt>
                <c:pt idx="144" formatCode="0">
                  <c:v>29.274648126999999</c:v>
                </c:pt>
                <c:pt idx="145">
                  <c:v>28</c:v>
                </c:pt>
                <c:pt idx="146">
                  <c:v>29</c:v>
                </c:pt>
                <c:pt idx="147">
                  <c:v>31</c:v>
                </c:pt>
                <c:pt idx="148">
                  <c:v>31</c:v>
                </c:pt>
                <c:pt idx="149">
                  <c:v>26</c:v>
                </c:pt>
                <c:pt idx="150">
                  <c:v>28</c:v>
                </c:pt>
                <c:pt idx="151">
                  <c:v>31</c:v>
                </c:pt>
                <c:pt idx="152">
                  <c:v>32</c:v>
                </c:pt>
                <c:pt idx="153">
                  <c:v>34</c:v>
                </c:pt>
                <c:pt idx="154">
                  <c:v>25</c:v>
                </c:pt>
                <c:pt idx="155">
                  <c:v>30</c:v>
                </c:pt>
                <c:pt idx="156">
                  <c:v>35</c:v>
                </c:pt>
                <c:pt idx="157">
                  <c:v>29</c:v>
                </c:pt>
                <c:pt idx="158">
                  <c:v>32</c:v>
                </c:pt>
                <c:pt idx="159">
                  <c:v>34</c:v>
                </c:pt>
                <c:pt idx="160">
                  <c:v>32</c:v>
                </c:pt>
                <c:pt idx="161">
                  <c:v>32</c:v>
                </c:pt>
                <c:pt idx="162">
                  <c:v>31</c:v>
                </c:pt>
                <c:pt idx="163">
                  <c:v>29</c:v>
                </c:pt>
                <c:pt idx="164">
                  <c:v>31</c:v>
                </c:pt>
                <c:pt idx="165">
                  <c:v>31</c:v>
                </c:pt>
                <c:pt idx="166">
                  <c:v>30</c:v>
                </c:pt>
                <c:pt idx="167">
                  <c:v>29</c:v>
                </c:pt>
                <c:pt idx="168">
                  <c:v>30</c:v>
                </c:pt>
                <c:pt idx="169">
                  <c:v>31</c:v>
                </c:pt>
                <c:pt idx="170">
                  <c:v>38</c:v>
                </c:pt>
                <c:pt idx="171">
                  <c:v>35</c:v>
                </c:pt>
                <c:pt idx="172">
                  <c:v>32</c:v>
                </c:pt>
                <c:pt idx="173">
                  <c:v>34</c:v>
                </c:pt>
                <c:pt idx="174">
                  <c:v>31</c:v>
                </c:pt>
                <c:pt idx="175">
                  <c:v>30</c:v>
                </c:pt>
                <c:pt idx="176">
                  <c:v>34</c:v>
                </c:pt>
                <c:pt idx="177">
                  <c:v>33</c:v>
                </c:pt>
                <c:pt idx="178">
                  <c:v>30</c:v>
                </c:pt>
                <c:pt idx="179">
                  <c:v>32</c:v>
                </c:pt>
                <c:pt idx="180">
                  <c:v>30</c:v>
                </c:pt>
                <c:pt idx="181">
                  <c:v>32</c:v>
                </c:pt>
                <c:pt idx="182">
                  <c:v>34</c:v>
                </c:pt>
                <c:pt idx="183">
                  <c:v>33</c:v>
                </c:pt>
                <c:pt idx="184">
                  <c:v>31</c:v>
                </c:pt>
                <c:pt idx="185">
                  <c:v>32</c:v>
                </c:pt>
                <c:pt idx="186">
                  <c:v>34</c:v>
                </c:pt>
                <c:pt idx="187">
                  <c:v>34</c:v>
                </c:pt>
                <c:pt idx="188">
                  <c:v>29</c:v>
                </c:pt>
                <c:pt idx="189">
                  <c:v>30</c:v>
                </c:pt>
                <c:pt idx="190">
                  <c:v>30</c:v>
                </c:pt>
                <c:pt idx="191">
                  <c:v>32</c:v>
                </c:pt>
                <c:pt idx="192">
                  <c:v>32</c:v>
                </c:pt>
                <c:pt idx="193">
                  <c:v>40</c:v>
                </c:pt>
                <c:pt idx="194">
                  <c:v>32</c:v>
                </c:pt>
                <c:pt idx="195">
                  <c:v>31</c:v>
                </c:pt>
                <c:pt idx="196">
                  <c:v>32</c:v>
                </c:pt>
                <c:pt idx="197">
                  <c:v>36</c:v>
                </c:pt>
                <c:pt idx="198">
                  <c:v>36</c:v>
                </c:pt>
                <c:pt idx="199">
                  <c:v>31</c:v>
                </c:pt>
                <c:pt idx="200">
                  <c:v>31</c:v>
                </c:pt>
                <c:pt idx="201">
                  <c:v>27</c:v>
                </c:pt>
                <c:pt idx="202">
                  <c:v>28</c:v>
                </c:pt>
                <c:pt idx="203">
                  <c:v>31</c:v>
                </c:pt>
                <c:pt idx="204">
                  <c:v>28</c:v>
                </c:pt>
                <c:pt idx="205">
                  <c:v>29</c:v>
                </c:pt>
                <c:pt idx="206">
                  <c:v>30</c:v>
                </c:pt>
                <c:pt idx="207">
                  <c:v>30</c:v>
                </c:pt>
                <c:pt idx="208">
                  <c:v>29</c:v>
                </c:pt>
                <c:pt idx="209">
                  <c:v>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2C39-4E75-814D-4D51194E0FD5}"/>
            </c:ext>
          </c:extLst>
        </c:ser>
        <c:ser>
          <c:idx val="3"/>
          <c:order val="4"/>
          <c:tx>
            <c:strRef>
              <c:f>Sheet1!$A$7</c:f>
              <c:strCache>
                <c:ptCount val="1"/>
                <c:pt idx="0">
                  <c:v>Vet ej</c:v>
                </c:pt>
              </c:strCache>
            </c:strRef>
          </c:tx>
          <c:spPr>
            <a:ln w="44450">
              <a:solidFill>
                <a:srgbClr val="990099"/>
              </a:solidFill>
            </a:ln>
            <a:effectLst/>
          </c:spPr>
          <c:marker>
            <c:symbol val="none"/>
          </c:marker>
          <c:dLbls>
            <c:dLbl>
              <c:idx val="209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BFD-4C20-AADE-52AA4919F1B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Sheet1!$B$1:$HC$2</c:f>
              <c:multiLvlStrCache>
                <c:ptCount val="210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6">
                    <c:v>Dec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  <c:pt idx="201">
                    <c:v>Jan</c:v>
                  </c:pt>
                  <c:pt idx="204">
                    <c:v>April</c:v>
                  </c:pt>
                  <c:pt idx="207">
                    <c:v>Juli</c:v>
                  </c:pt>
                  <c:pt idx="209">
                    <c:v>Sept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  <c:pt idx="201">
                    <c:v>2020</c:v>
                  </c:pt>
                </c:lvl>
              </c:multiLvlStrCache>
            </c:multiLvlStrRef>
          </c:cat>
          <c:val>
            <c:numRef>
              <c:f>Sheet1!$B$7:$HC$7</c:f>
              <c:numCache>
                <c:formatCode>General</c:formatCode>
                <c:ptCount val="210"/>
                <c:pt idx="0">
                  <c:v>3</c:v>
                </c:pt>
                <c:pt idx="1">
                  <c:v>3</c:v>
                </c:pt>
                <c:pt idx="2">
                  <c:v>5</c:v>
                </c:pt>
                <c:pt idx="3">
                  <c:v>2</c:v>
                </c:pt>
                <c:pt idx="4">
                  <c:v>3</c:v>
                </c:pt>
                <c:pt idx="5">
                  <c:v>2</c:v>
                </c:pt>
                <c:pt idx="6">
                  <c:v>4</c:v>
                </c:pt>
                <c:pt idx="7">
                  <c:v>4</c:v>
                </c:pt>
                <c:pt idx="8">
                  <c:v>3</c:v>
                </c:pt>
                <c:pt idx="9">
                  <c:v>4</c:v>
                </c:pt>
                <c:pt idx="10">
                  <c:v>3</c:v>
                </c:pt>
                <c:pt idx="11">
                  <c:v>3</c:v>
                </c:pt>
                <c:pt idx="12">
                  <c:v>2</c:v>
                </c:pt>
                <c:pt idx="13">
                  <c:v>3</c:v>
                </c:pt>
                <c:pt idx="14">
                  <c:v>4</c:v>
                </c:pt>
                <c:pt idx="15">
                  <c:v>4</c:v>
                </c:pt>
                <c:pt idx="16">
                  <c:v>5</c:v>
                </c:pt>
                <c:pt idx="17">
                  <c:v>3</c:v>
                </c:pt>
                <c:pt idx="18">
                  <c:v>2</c:v>
                </c:pt>
                <c:pt idx="19">
                  <c:v>3</c:v>
                </c:pt>
                <c:pt idx="20">
                  <c:v>2</c:v>
                </c:pt>
                <c:pt idx="21">
                  <c:v>5</c:v>
                </c:pt>
                <c:pt idx="22">
                  <c:v>3</c:v>
                </c:pt>
                <c:pt idx="23">
                  <c:v>2</c:v>
                </c:pt>
                <c:pt idx="24">
                  <c:v>2</c:v>
                </c:pt>
                <c:pt idx="25">
                  <c:v>2</c:v>
                </c:pt>
                <c:pt idx="26">
                  <c:v>4</c:v>
                </c:pt>
                <c:pt idx="27">
                  <c:v>2</c:v>
                </c:pt>
                <c:pt idx="28">
                  <c:v>3</c:v>
                </c:pt>
                <c:pt idx="29">
                  <c:v>3</c:v>
                </c:pt>
                <c:pt idx="30">
                  <c:v>2</c:v>
                </c:pt>
                <c:pt idx="31">
                  <c:v>2</c:v>
                </c:pt>
                <c:pt idx="32">
                  <c:v>4</c:v>
                </c:pt>
                <c:pt idx="33">
                  <c:v>5</c:v>
                </c:pt>
                <c:pt idx="34">
                  <c:v>2</c:v>
                </c:pt>
                <c:pt idx="35">
                  <c:v>3</c:v>
                </c:pt>
                <c:pt idx="36">
                  <c:v>5</c:v>
                </c:pt>
                <c:pt idx="37">
                  <c:v>3</c:v>
                </c:pt>
                <c:pt idx="38">
                  <c:v>4</c:v>
                </c:pt>
                <c:pt idx="39">
                  <c:v>4</c:v>
                </c:pt>
                <c:pt idx="40">
                  <c:v>3</c:v>
                </c:pt>
                <c:pt idx="41">
                  <c:v>3</c:v>
                </c:pt>
                <c:pt idx="42">
                  <c:v>4</c:v>
                </c:pt>
                <c:pt idx="43">
                  <c:v>4</c:v>
                </c:pt>
                <c:pt idx="44">
                  <c:v>5</c:v>
                </c:pt>
                <c:pt idx="45">
                  <c:v>4</c:v>
                </c:pt>
                <c:pt idx="46">
                  <c:v>5</c:v>
                </c:pt>
                <c:pt idx="47">
                  <c:v>2</c:v>
                </c:pt>
                <c:pt idx="48">
                  <c:v>3</c:v>
                </c:pt>
                <c:pt idx="49">
                  <c:v>3</c:v>
                </c:pt>
                <c:pt idx="50">
                  <c:v>2</c:v>
                </c:pt>
                <c:pt idx="51">
                  <c:v>3</c:v>
                </c:pt>
                <c:pt idx="52">
                  <c:v>3</c:v>
                </c:pt>
                <c:pt idx="53">
                  <c:v>5</c:v>
                </c:pt>
                <c:pt idx="54">
                  <c:v>4</c:v>
                </c:pt>
                <c:pt idx="55">
                  <c:v>4</c:v>
                </c:pt>
                <c:pt idx="56">
                  <c:v>5</c:v>
                </c:pt>
                <c:pt idx="57">
                  <c:v>2</c:v>
                </c:pt>
                <c:pt idx="58">
                  <c:v>4</c:v>
                </c:pt>
                <c:pt idx="59">
                  <c:v>4</c:v>
                </c:pt>
                <c:pt idx="60">
                  <c:v>4</c:v>
                </c:pt>
                <c:pt idx="61">
                  <c:v>4</c:v>
                </c:pt>
                <c:pt idx="62">
                  <c:v>6</c:v>
                </c:pt>
                <c:pt idx="63">
                  <c:v>4</c:v>
                </c:pt>
                <c:pt idx="64">
                  <c:v>4</c:v>
                </c:pt>
                <c:pt idx="65">
                  <c:v>5</c:v>
                </c:pt>
                <c:pt idx="66">
                  <c:v>4</c:v>
                </c:pt>
                <c:pt idx="67">
                  <c:v>3</c:v>
                </c:pt>
                <c:pt idx="68">
                  <c:v>3</c:v>
                </c:pt>
                <c:pt idx="69">
                  <c:v>4</c:v>
                </c:pt>
                <c:pt idx="70">
                  <c:v>5</c:v>
                </c:pt>
                <c:pt idx="71">
                  <c:v>4</c:v>
                </c:pt>
                <c:pt idx="72">
                  <c:v>5</c:v>
                </c:pt>
                <c:pt idx="73">
                  <c:v>2</c:v>
                </c:pt>
                <c:pt idx="74">
                  <c:v>5</c:v>
                </c:pt>
                <c:pt idx="75">
                  <c:v>6</c:v>
                </c:pt>
                <c:pt idx="76">
                  <c:v>6</c:v>
                </c:pt>
                <c:pt idx="77">
                  <c:v>5</c:v>
                </c:pt>
                <c:pt idx="78">
                  <c:v>3</c:v>
                </c:pt>
                <c:pt idx="79">
                  <c:v>2</c:v>
                </c:pt>
                <c:pt idx="80">
                  <c:v>2</c:v>
                </c:pt>
                <c:pt idx="81">
                  <c:v>4</c:v>
                </c:pt>
                <c:pt idx="82">
                  <c:v>4</c:v>
                </c:pt>
                <c:pt idx="83">
                  <c:v>5</c:v>
                </c:pt>
                <c:pt idx="84">
                  <c:v>6</c:v>
                </c:pt>
                <c:pt idx="85">
                  <c:v>5</c:v>
                </c:pt>
                <c:pt idx="86">
                  <c:v>4</c:v>
                </c:pt>
                <c:pt idx="87">
                  <c:v>6</c:v>
                </c:pt>
                <c:pt idx="88">
                  <c:v>4</c:v>
                </c:pt>
                <c:pt idx="89">
                  <c:v>6</c:v>
                </c:pt>
                <c:pt idx="90">
                  <c:v>3</c:v>
                </c:pt>
                <c:pt idx="91">
                  <c:v>6</c:v>
                </c:pt>
                <c:pt idx="92">
                  <c:v>4</c:v>
                </c:pt>
                <c:pt idx="93">
                  <c:v>3</c:v>
                </c:pt>
                <c:pt idx="94">
                  <c:v>5</c:v>
                </c:pt>
                <c:pt idx="95">
                  <c:v>4</c:v>
                </c:pt>
                <c:pt idx="96">
                  <c:v>5</c:v>
                </c:pt>
                <c:pt idx="97">
                  <c:v>4</c:v>
                </c:pt>
                <c:pt idx="98">
                  <c:v>4</c:v>
                </c:pt>
                <c:pt idx="99">
                  <c:v>3</c:v>
                </c:pt>
                <c:pt idx="100">
                  <c:v>4</c:v>
                </c:pt>
                <c:pt idx="101">
                  <c:v>5</c:v>
                </c:pt>
                <c:pt idx="102">
                  <c:v>3</c:v>
                </c:pt>
                <c:pt idx="103">
                  <c:v>4</c:v>
                </c:pt>
                <c:pt idx="104">
                  <c:v>4</c:v>
                </c:pt>
                <c:pt idx="105">
                  <c:v>3</c:v>
                </c:pt>
                <c:pt idx="106">
                  <c:v>4</c:v>
                </c:pt>
                <c:pt idx="107">
                  <c:v>4</c:v>
                </c:pt>
                <c:pt idx="108">
                  <c:v>4</c:v>
                </c:pt>
                <c:pt idx="109">
                  <c:v>3</c:v>
                </c:pt>
                <c:pt idx="110">
                  <c:v>4</c:v>
                </c:pt>
                <c:pt idx="111">
                  <c:v>3</c:v>
                </c:pt>
                <c:pt idx="112">
                  <c:v>3</c:v>
                </c:pt>
                <c:pt idx="113">
                  <c:v>2</c:v>
                </c:pt>
                <c:pt idx="114">
                  <c:v>4</c:v>
                </c:pt>
                <c:pt idx="115">
                  <c:v>3</c:v>
                </c:pt>
                <c:pt idx="116">
                  <c:v>3</c:v>
                </c:pt>
                <c:pt idx="117">
                  <c:v>4</c:v>
                </c:pt>
                <c:pt idx="118">
                  <c:v>4</c:v>
                </c:pt>
                <c:pt idx="119">
                  <c:v>3</c:v>
                </c:pt>
                <c:pt idx="120">
                  <c:v>3</c:v>
                </c:pt>
                <c:pt idx="121">
                  <c:v>4</c:v>
                </c:pt>
                <c:pt idx="122">
                  <c:v>5</c:v>
                </c:pt>
                <c:pt idx="123">
                  <c:v>5</c:v>
                </c:pt>
                <c:pt idx="124">
                  <c:v>4</c:v>
                </c:pt>
                <c:pt idx="125">
                  <c:v>4</c:v>
                </c:pt>
                <c:pt idx="126">
                  <c:v>5</c:v>
                </c:pt>
                <c:pt idx="127">
                  <c:v>5</c:v>
                </c:pt>
                <c:pt idx="128">
                  <c:v>5</c:v>
                </c:pt>
                <c:pt idx="129">
                  <c:v>4</c:v>
                </c:pt>
                <c:pt idx="130">
                  <c:v>4</c:v>
                </c:pt>
                <c:pt idx="131">
                  <c:v>5</c:v>
                </c:pt>
                <c:pt idx="132">
                  <c:v>6</c:v>
                </c:pt>
                <c:pt idx="133">
                  <c:v>5</c:v>
                </c:pt>
                <c:pt idx="134">
                  <c:v>4</c:v>
                </c:pt>
                <c:pt idx="135">
                  <c:v>4</c:v>
                </c:pt>
                <c:pt idx="136">
                  <c:v>5</c:v>
                </c:pt>
                <c:pt idx="137">
                  <c:v>6</c:v>
                </c:pt>
                <c:pt idx="138">
                  <c:v>4</c:v>
                </c:pt>
                <c:pt idx="139">
                  <c:v>4</c:v>
                </c:pt>
                <c:pt idx="140">
                  <c:v>3</c:v>
                </c:pt>
                <c:pt idx="141">
                  <c:v>4</c:v>
                </c:pt>
                <c:pt idx="142">
                  <c:v>3</c:v>
                </c:pt>
                <c:pt idx="143">
                  <c:v>2</c:v>
                </c:pt>
                <c:pt idx="144" formatCode="0">
                  <c:v>3.7407694906</c:v>
                </c:pt>
                <c:pt idx="145">
                  <c:v>5</c:v>
                </c:pt>
                <c:pt idx="146">
                  <c:v>4</c:v>
                </c:pt>
                <c:pt idx="147">
                  <c:v>5</c:v>
                </c:pt>
                <c:pt idx="148">
                  <c:v>3</c:v>
                </c:pt>
                <c:pt idx="149">
                  <c:v>2</c:v>
                </c:pt>
                <c:pt idx="150">
                  <c:v>5</c:v>
                </c:pt>
                <c:pt idx="151">
                  <c:v>4</c:v>
                </c:pt>
                <c:pt idx="152">
                  <c:v>3</c:v>
                </c:pt>
                <c:pt idx="153">
                  <c:v>2</c:v>
                </c:pt>
                <c:pt idx="154">
                  <c:v>5</c:v>
                </c:pt>
                <c:pt idx="155">
                  <c:v>3</c:v>
                </c:pt>
                <c:pt idx="156">
                  <c:v>3</c:v>
                </c:pt>
                <c:pt idx="157">
                  <c:v>4</c:v>
                </c:pt>
                <c:pt idx="158">
                  <c:v>4</c:v>
                </c:pt>
                <c:pt idx="159">
                  <c:v>3</c:v>
                </c:pt>
                <c:pt idx="160">
                  <c:v>4</c:v>
                </c:pt>
                <c:pt idx="161">
                  <c:v>4</c:v>
                </c:pt>
                <c:pt idx="162">
                  <c:v>3</c:v>
                </c:pt>
                <c:pt idx="163">
                  <c:v>4</c:v>
                </c:pt>
                <c:pt idx="164">
                  <c:v>3</c:v>
                </c:pt>
                <c:pt idx="165">
                  <c:v>4</c:v>
                </c:pt>
                <c:pt idx="166">
                  <c:v>4</c:v>
                </c:pt>
                <c:pt idx="167">
                  <c:v>5</c:v>
                </c:pt>
                <c:pt idx="168">
                  <c:v>4</c:v>
                </c:pt>
                <c:pt idx="169">
                  <c:v>4</c:v>
                </c:pt>
                <c:pt idx="170">
                  <c:v>2</c:v>
                </c:pt>
                <c:pt idx="171">
                  <c:v>4</c:v>
                </c:pt>
                <c:pt idx="172">
                  <c:v>2</c:v>
                </c:pt>
                <c:pt idx="173">
                  <c:v>3</c:v>
                </c:pt>
                <c:pt idx="174">
                  <c:v>3</c:v>
                </c:pt>
                <c:pt idx="175">
                  <c:v>3</c:v>
                </c:pt>
                <c:pt idx="176">
                  <c:v>3</c:v>
                </c:pt>
                <c:pt idx="177">
                  <c:v>3</c:v>
                </c:pt>
                <c:pt idx="178">
                  <c:v>3</c:v>
                </c:pt>
                <c:pt idx="179">
                  <c:v>4</c:v>
                </c:pt>
                <c:pt idx="180">
                  <c:v>4</c:v>
                </c:pt>
                <c:pt idx="181">
                  <c:v>2</c:v>
                </c:pt>
                <c:pt idx="182">
                  <c:v>3</c:v>
                </c:pt>
                <c:pt idx="183">
                  <c:v>4</c:v>
                </c:pt>
                <c:pt idx="184">
                  <c:v>4</c:v>
                </c:pt>
                <c:pt idx="185">
                  <c:v>4</c:v>
                </c:pt>
                <c:pt idx="186">
                  <c:v>3</c:v>
                </c:pt>
                <c:pt idx="187">
                  <c:v>3</c:v>
                </c:pt>
                <c:pt idx="188">
                  <c:v>4</c:v>
                </c:pt>
                <c:pt idx="189">
                  <c:v>3</c:v>
                </c:pt>
                <c:pt idx="190">
                  <c:v>4</c:v>
                </c:pt>
                <c:pt idx="191">
                  <c:v>4</c:v>
                </c:pt>
                <c:pt idx="192">
                  <c:v>4</c:v>
                </c:pt>
                <c:pt idx="193">
                  <c:v>4</c:v>
                </c:pt>
                <c:pt idx="194">
                  <c:v>4</c:v>
                </c:pt>
                <c:pt idx="195">
                  <c:v>5</c:v>
                </c:pt>
                <c:pt idx="196">
                  <c:v>4</c:v>
                </c:pt>
                <c:pt idx="197">
                  <c:v>3</c:v>
                </c:pt>
                <c:pt idx="198">
                  <c:v>2</c:v>
                </c:pt>
                <c:pt idx="199">
                  <c:v>4</c:v>
                </c:pt>
                <c:pt idx="200">
                  <c:v>4</c:v>
                </c:pt>
                <c:pt idx="201">
                  <c:v>4</c:v>
                </c:pt>
                <c:pt idx="202">
                  <c:v>4</c:v>
                </c:pt>
                <c:pt idx="203">
                  <c:v>4</c:v>
                </c:pt>
                <c:pt idx="204">
                  <c:v>4</c:v>
                </c:pt>
                <c:pt idx="205">
                  <c:v>5</c:v>
                </c:pt>
                <c:pt idx="206">
                  <c:v>3</c:v>
                </c:pt>
                <c:pt idx="207">
                  <c:v>4</c:v>
                </c:pt>
                <c:pt idx="208">
                  <c:v>4</c:v>
                </c:pt>
                <c:pt idx="209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2C39-4E75-814D-4D51194E0F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65880320"/>
        <c:axId val="265881856"/>
      </c:lineChart>
      <c:catAx>
        <c:axId val="265880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786">
            <a:solidFill>
              <a:srgbClr val="333333"/>
            </a:solidFill>
            <a:prstDash val="solid"/>
          </a:ln>
        </c:spPr>
        <c:txPr>
          <a:bodyPr rot="0" vert="eaVert"/>
          <a:lstStyle/>
          <a:p>
            <a:pPr>
              <a:defRPr sz="800"/>
            </a:pPr>
            <a:endParaRPr lang="sv-SE"/>
          </a:p>
        </c:txPr>
        <c:crossAx val="265881856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265881856"/>
        <c:scaling>
          <c:orientation val="minMax"/>
          <c:max val="40"/>
          <c:min val="0"/>
        </c:scaling>
        <c:delete val="0"/>
        <c:axPos val="l"/>
        <c:majorGridlines>
          <c:spPr>
            <a:ln w="11142">
              <a:solidFill>
                <a:srgbClr val="C0C0C0"/>
              </a:solidFill>
              <a:prstDash val="solid"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ln w="8357">
            <a:noFill/>
          </a:ln>
        </c:spPr>
        <c:txPr>
          <a:bodyPr rot="0" vert="horz"/>
          <a:lstStyle/>
          <a:p>
            <a:pPr>
              <a:defRPr sz="1000"/>
            </a:pPr>
            <a:endParaRPr lang="sv-SE"/>
          </a:p>
        </c:txPr>
        <c:crossAx val="265880320"/>
        <c:crosses val="autoZero"/>
        <c:crossBetween val="between"/>
        <c:majorUnit val="10"/>
        <c:minorUnit val="2"/>
      </c:valAx>
      <c:spPr>
        <a:noFill/>
        <a:ln w="22285">
          <a:noFill/>
        </a:ln>
      </c:spPr>
    </c:plotArea>
    <c:legend>
      <c:legendPos val="t"/>
      <c:overlay val="0"/>
      <c:spPr>
        <a:solidFill>
          <a:schemeClr val="bg1"/>
        </a:solidFill>
        <a:ln w="22285">
          <a:noFill/>
        </a:ln>
      </c:spPr>
      <c:txPr>
        <a:bodyPr/>
        <a:lstStyle/>
        <a:p>
          <a:pPr>
            <a:defRPr sz="1200"/>
          </a:pPr>
          <a:endParaRPr lang="sv-SE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77" b="0" i="0" u="none" strike="noStrike" baseline="0">
          <a:solidFill>
            <a:schemeClr val="tx1"/>
          </a:solidFill>
          <a:latin typeface="Gill Sans MT" pitchFamily="34" charset="0"/>
          <a:ea typeface="Arial"/>
          <a:cs typeface="Arial"/>
        </a:defRPr>
      </a:pPr>
      <a:endParaRPr lang="sv-SE"/>
    </a:p>
  </c:txPr>
  <c:externalData r:id="rId1">
    <c:autoUpdate val="0"/>
  </c:externalData>
</c:chartSpace>
</file>

<file path=ppt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839862656877757E-2"/>
          <c:y val="0.12201693035434397"/>
          <c:w val="0.88188931790628744"/>
          <c:h val="0.72737715014469162"/>
        </c:manualLayout>
      </c:layout>
      <c:lineChart>
        <c:grouping val="standard"/>
        <c:varyColors val="0"/>
        <c:ser>
          <c:idx val="1"/>
          <c:order val="0"/>
          <c:tx>
            <c:strRef>
              <c:f>Sheet1!$A$3</c:f>
              <c:strCache>
                <c:ptCount val="1"/>
                <c:pt idx="0">
                  <c:v>Tror sig binda räntorna inom tre månader</c:v>
                </c:pt>
              </c:strCache>
            </c:strRef>
          </c:tx>
          <c:spPr>
            <a:ln w="44450">
              <a:solidFill>
                <a:srgbClr val="0070C0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209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422-447B-A477-5F11FC4ECC7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Sheet1!$B$1:$HC$2</c:f>
              <c:multiLvlStrCache>
                <c:ptCount val="210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60">
                    <c:v>April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6">
                    <c:v>Dec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 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  <c:pt idx="201">
                    <c:v>Jan</c:v>
                  </c:pt>
                  <c:pt idx="204">
                    <c:v>April</c:v>
                  </c:pt>
                  <c:pt idx="207">
                    <c:v>Juli</c:v>
                  </c:pt>
                  <c:pt idx="209">
                    <c:v>Sept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  <c:pt idx="201">
                    <c:v>2020</c:v>
                  </c:pt>
                </c:lvl>
              </c:multiLvlStrCache>
            </c:multiLvlStrRef>
          </c:cat>
          <c:val>
            <c:numRef>
              <c:f>Sheet1!$B$3:$HC$3</c:f>
              <c:numCache>
                <c:formatCode>General</c:formatCode>
                <c:ptCount val="210"/>
                <c:pt idx="0">
                  <c:v>17</c:v>
                </c:pt>
                <c:pt idx="1">
                  <c:v>9</c:v>
                </c:pt>
                <c:pt idx="2">
                  <c:v>9</c:v>
                </c:pt>
                <c:pt idx="3">
                  <c:v>16</c:v>
                </c:pt>
                <c:pt idx="4">
                  <c:v>11</c:v>
                </c:pt>
                <c:pt idx="5">
                  <c:v>10</c:v>
                </c:pt>
                <c:pt idx="6">
                  <c:v>10</c:v>
                </c:pt>
                <c:pt idx="7">
                  <c:v>6</c:v>
                </c:pt>
                <c:pt idx="8">
                  <c:v>7</c:v>
                </c:pt>
                <c:pt idx="9">
                  <c:v>6</c:v>
                </c:pt>
                <c:pt idx="10">
                  <c:v>7</c:v>
                </c:pt>
                <c:pt idx="11">
                  <c:v>9</c:v>
                </c:pt>
                <c:pt idx="12">
                  <c:v>12</c:v>
                </c:pt>
                <c:pt idx="13">
                  <c:v>11</c:v>
                </c:pt>
                <c:pt idx="14">
                  <c:v>13</c:v>
                </c:pt>
                <c:pt idx="15">
                  <c:v>10</c:v>
                </c:pt>
                <c:pt idx="16">
                  <c:v>6</c:v>
                </c:pt>
                <c:pt idx="17">
                  <c:v>7</c:v>
                </c:pt>
                <c:pt idx="18">
                  <c:v>10</c:v>
                </c:pt>
                <c:pt idx="19">
                  <c:v>7</c:v>
                </c:pt>
                <c:pt idx="20">
                  <c:v>8</c:v>
                </c:pt>
                <c:pt idx="21">
                  <c:v>12</c:v>
                </c:pt>
                <c:pt idx="22">
                  <c:v>6</c:v>
                </c:pt>
                <c:pt idx="23">
                  <c:v>5</c:v>
                </c:pt>
                <c:pt idx="24">
                  <c:v>7</c:v>
                </c:pt>
                <c:pt idx="25">
                  <c:v>6</c:v>
                </c:pt>
                <c:pt idx="26">
                  <c:v>9</c:v>
                </c:pt>
                <c:pt idx="27">
                  <c:v>13</c:v>
                </c:pt>
                <c:pt idx="28">
                  <c:v>10</c:v>
                </c:pt>
                <c:pt idx="29">
                  <c:v>11</c:v>
                </c:pt>
                <c:pt idx="30">
                  <c:v>9</c:v>
                </c:pt>
                <c:pt idx="31">
                  <c:v>11</c:v>
                </c:pt>
                <c:pt idx="32">
                  <c:v>17</c:v>
                </c:pt>
                <c:pt idx="33">
                  <c:v>19</c:v>
                </c:pt>
                <c:pt idx="34">
                  <c:v>10</c:v>
                </c:pt>
                <c:pt idx="35">
                  <c:v>6</c:v>
                </c:pt>
                <c:pt idx="36">
                  <c:v>8</c:v>
                </c:pt>
                <c:pt idx="37">
                  <c:v>6</c:v>
                </c:pt>
                <c:pt idx="38">
                  <c:v>5</c:v>
                </c:pt>
                <c:pt idx="39">
                  <c:v>6</c:v>
                </c:pt>
                <c:pt idx="40">
                  <c:v>10</c:v>
                </c:pt>
                <c:pt idx="41">
                  <c:v>11</c:v>
                </c:pt>
                <c:pt idx="42">
                  <c:v>8</c:v>
                </c:pt>
                <c:pt idx="43">
                  <c:v>8</c:v>
                </c:pt>
                <c:pt idx="44">
                  <c:v>7</c:v>
                </c:pt>
                <c:pt idx="45">
                  <c:v>12</c:v>
                </c:pt>
                <c:pt idx="46">
                  <c:v>10</c:v>
                </c:pt>
                <c:pt idx="47">
                  <c:v>6</c:v>
                </c:pt>
                <c:pt idx="48">
                  <c:v>6</c:v>
                </c:pt>
                <c:pt idx="49">
                  <c:v>10</c:v>
                </c:pt>
                <c:pt idx="50">
                  <c:v>6</c:v>
                </c:pt>
                <c:pt idx="51">
                  <c:v>6</c:v>
                </c:pt>
                <c:pt idx="52">
                  <c:v>8</c:v>
                </c:pt>
                <c:pt idx="53">
                  <c:v>10</c:v>
                </c:pt>
                <c:pt idx="54">
                  <c:v>5</c:v>
                </c:pt>
                <c:pt idx="55">
                  <c:v>5</c:v>
                </c:pt>
                <c:pt idx="56">
                  <c:v>6</c:v>
                </c:pt>
                <c:pt idx="57">
                  <c:v>4</c:v>
                </c:pt>
                <c:pt idx="58">
                  <c:v>4</c:v>
                </c:pt>
                <c:pt idx="59">
                  <c:v>4</c:v>
                </c:pt>
                <c:pt idx="60">
                  <c:v>4</c:v>
                </c:pt>
                <c:pt idx="61">
                  <c:v>4</c:v>
                </c:pt>
                <c:pt idx="62">
                  <c:v>4</c:v>
                </c:pt>
                <c:pt idx="63">
                  <c:v>8</c:v>
                </c:pt>
                <c:pt idx="64">
                  <c:v>5</c:v>
                </c:pt>
                <c:pt idx="65">
                  <c:v>5</c:v>
                </c:pt>
                <c:pt idx="66">
                  <c:v>6</c:v>
                </c:pt>
                <c:pt idx="67">
                  <c:v>5</c:v>
                </c:pt>
                <c:pt idx="68">
                  <c:v>3</c:v>
                </c:pt>
                <c:pt idx="69">
                  <c:v>7</c:v>
                </c:pt>
                <c:pt idx="70">
                  <c:v>9</c:v>
                </c:pt>
                <c:pt idx="71">
                  <c:v>11</c:v>
                </c:pt>
                <c:pt idx="72">
                  <c:v>12</c:v>
                </c:pt>
                <c:pt idx="73">
                  <c:v>9</c:v>
                </c:pt>
                <c:pt idx="74">
                  <c:v>11</c:v>
                </c:pt>
                <c:pt idx="75">
                  <c:v>4</c:v>
                </c:pt>
                <c:pt idx="76">
                  <c:v>8</c:v>
                </c:pt>
                <c:pt idx="77">
                  <c:v>5</c:v>
                </c:pt>
                <c:pt idx="78">
                  <c:v>5</c:v>
                </c:pt>
                <c:pt idx="79">
                  <c:v>7</c:v>
                </c:pt>
                <c:pt idx="80">
                  <c:v>6</c:v>
                </c:pt>
                <c:pt idx="81">
                  <c:v>5</c:v>
                </c:pt>
                <c:pt idx="82">
                  <c:v>7</c:v>
                </c:pt>
                <c:pt idx="83">
                  <c:v>12</c:v>
                </c:pt>
                <c:pt idx="84">
                  <c:v>10</c:v>
                </c:pt>
                <c:pt idx="85">
                  <c:v>11</c:v>
                </c:pt>
                <c:pt idx="86">
                  <c:v>11</c:v>
                </c:pt>
                <c:pt idx="87">
                  <c:v>17</c:v>
                </c:pt>
                <c:pt idx="88">
                  <c:v>14</c:v>
                </c:pt>
                <c:pt idx="89">
                  <c:v>11</c:v>
                </c:pt>
                <c:pt idx="90">
                  <c:v>7</c:v>
                </c:pt>
                <c:pt idx="91">
                  <c:v>9</c:v>
                </c:pt>
                <c:pt idx="92">
                  <c:v>9</c:v>
                </c:pt>
                <c:pt idx="93">
                  <c:v>9</c:v>
                </c:pt>
                <c:pt idx="94">
                  <c:v>8</c:v>
                </c:pt>
                <c:pt idx="95">
                  <c:v>10</c:v>
                </c:pt>
                <c:pt idx="96">
                  <c:v>11</c:v>
                </c:pt>
                <c:pt idx="97">
                  <c:v>5</c:v>
                </c:pt>
                <c:pt idx="98">
                  <c:v>7</c:v>
                </c:pt>
                <c:pt idx="99">
                  <c:v>7</c:v>
                </c:pt>
                <c:pt idx="100">
                  <c:v>7</c:v>
                </c:pt>
                <c:pt idx="101">
                  <c:v>5</c:v>
                </c:pt>
                <c:pt idx="102">
                  <c:v>9</c:v>
                </c:pt>
                <c:pt idx="103">
                  <c:v>5</c:v>
                </c:pt>
                <c:pt idx="104">
                  <c:v>5</c:v>
                </c:pt>
                <c:pt idx="105">
                  <c:v>5</c:v>
                </c:pt>
                <c:pt idx="106">
                  <c:v>3</c:v>
                </c:pt>
                <c:pt idx="107">
                  <c:v>6</c:v>
                </c:pt>
                <c:pt idx="108">
                  <c:v>6</c:v>
                </c:pt>
                <c:pt idx="109">
                  <c:v>5</c:v>
                </c:pt>
                <c:pt idx="110">
                  <c:v>6</c:v>
                </c:pt>
                <c:pt idx="111">
                  <c:v>6</c:v>
                </c:pt>
                <c:pt idx="112">
                  <c:v>6</c:v>
                </c:pt>
                <c:pt idx="113">
                  <c:v>4</c:v>
                </c:pt>
                <c:pt idx="114">
                  <c:v>6</c:v>
                </c:pt>
                <c:pt idx="115">
                  <c:v>7</c:v>
                </c:pt>
                <c:pt idx="116">
                  <c:v>4</c:v>
                </c:pt>
                <c:pt idx="117">
                  <c:v>8</c:v>
                </c:pt>
                <c:pt idx="118">
                  <c:v>8</c:v>
                </c:pt>
                <c:pt idx="119">
                  <c:v>7</c:v>
                </c:pt>
                <c:pt idx="120">
                  <c:v>6</c:v>
                </c:pt>
                <c:pt idx="121">
                  <c:v>3</c:v>
                </c:pt>
                <c:pt idx="122">
                  <c:v>3</c:v>
                </c:pt>
                <c:pt idx="123">
                  <c:v>6</c:v>
                </c:pt>
                <c:pt idx="124">
                  <c:v>4</c:v>
                </c:pt>
                <c:pt idx="125">
                  <c:v>7</c:v>
                </c:pt>
                <c:pt idx="126">
                  <c:v>5</c:v>
                </c:pt>
                <c:pt idx="127">
                  <c:v>6</c:v>
                </c:pt>
                <c:pt idx="128">
                  <c:v>6</c:v>
                </c:pt>
                <c:pt idx="129">
                  <c:v>2</c:v>
                </c:pt>
                <c:pt idx="130">
                  <c:v>5</c:v>
                </c:pt>
                <c:pt idx="131">
                  <c:v>4</c:v>
                </c:pt>
                <c:pt idx="132">
                  <c:v>4</c:v>
                </c:pt>
                <c:pt idx="133">
                  <c:v>3</c:v>
                </c:pt>
                <c:pt idx="134">
                  <c:v>4</c:v>
                </c:pt>
                <c:pt idx="135">
                  <c:v>2</c:v>
                </c:pt>
                <c:pt idx="136">
                  <c:v>4</c:v>
                </c:pt>
                <c:pt idx="137">
                  <c:v>4</c:v>
                </c:pt>
                <c:pt idx="138">
                  <c:v>4</c:v>
                </c:pt>
                <c:pt idx="139">
                  <c:v>7</c:v>
                </c:pt>
                <c:pt idx="140">
                  <c:v>5</c:v>
                </c:pt>
                <c:pt idx="141">
                  <c:v>3</c:v>
                </c:pt>
                <c:pt idx="142">
                  <c:v>7</c:v>
                </c:pt>
                <c:pt idx="143">
                  <c:v>6</c:v>
                </c:pt>
                <c:pt idx="144" formatCode="0">
                  <c:v>6.6448746483000001</c:v>
                </c:pt>
                <c:pt idx="145">
                  <c:v>4</c:v>
                </c:pt>
                <c:pt idx="146">
                  <c:v>5</c:v>
                </c:pt>
                <c:pt idx="147">
                  <c:v>5</c:v>
                </c:pt>
                <c:pt idx="148">
                  <c:v>3</c:v>
                </c:pt>
                <c:pt idx="149">
                  <c:v>6</c:v>
                </c:pt>
                <c:pt idx="150">
                  <c:v>4</c:v>
                </c:pt>
                <c:pt idx="151">
                  <c:v>4</c:v>
                </c:pt>
                <c:pt idx="152">
                  <c:v>6</c:v>
                </c:pt>
                <c:pt idx="153">
                  <c:v>5</c:v>
                </c:pt>
                <c:pt idx="154">
                  <c:v>5</c:v>
                </c:pt>
                <c:pt idx="155">
                  <c:v>5</c:v>
                </c:pt>
                <c:pt idx="156">
                  <c:v>6</c:v>
                </c:pt>
                <c:pt idx="157">
                  <c:v>3</c:v>
                </c:pt>
                <c:pt idx="158">
                  <c:v>5</c:v>
                </c:pt>
                <c:pt idx="159">
                  <c:v>3</c:v>
                </c:pt>
                <c:pt idx="160">
                  <c:v>4</c:v>
                </c:pt>
                <c:pt idx="161">
                  <c:v>4</c:v>
                </c:pt>
                <c:pt idx="162">
                  <c:v>6</c:v>
                </c:pt>
                <c:pt idx="163">
                  <c:v>4</c:v>
                </c:pt>
                <c:pt idx="164">
                  <c:v>4</c:v>
                </c:pt>
                <c:pt idx="165">
                  <c:v>3</c:v>
                </c:pt>
                <c:pt idx="166">
                  <c:v>6</c:v>
                </c:pt>
                <c:pt idx="167">
                  <c:v>6</c:v>
                </c:pt>
                <c:pt idx="168">
                  <c:v>7</c:v>
                </c:pt>
                <c:pt idx="169">
                  <c:v>7</c:v>
                </c:pt>
                <c:pt idx="170">
                  <c:v>5</c:v>
                </c:pt>
                <c:pt idx="171">
                  <c:v>5</c:v>
                </c:pt>
                <c:pt idx="172">
                  <c:v>6</c:v>
                </c:pt>
                <c:pt idx="173">
                  <c:v>6</c:v>
                </c:pt>
                <c:pt idx="174">
                  <c:v>8</c:v>
                </c:pt>
                <c:pt idx="175">
                  <c:v>7</c:v>
                </c:pt>
                <c:pt idx="176">
                  <c:v>5</c:v>
                </c:pt>
                <c:pt idx="177">
                  <c:v>4</c:v>
                </c:pt>
                <c:pt idx="178">
                  <c:v>4</c:v>
                </c:pt>
                <c:pt idx="179">
                  <c:v>4</c:v>
                </c:pt>
                <c:pt idx="180">
                  <c:v>9</c:v>
                </c:pt>
                <c:pt idx="181">
                  <c:v>6</c:v>
                </c:pt>
                <c:pt idx="182">
                  <c:v>6</c:v>
                </c:pt>
                <c:pt idx="183">
                  <c:v>5</c:v>
                </c:pt>
                <c:pt idx="184">
                  <c:v>5</c:v>
                </c:pt>
                <c:pt idx="185">
                  <c:v>7</c:v>
                </c:pt>
                <c:pt idx="186">
                  <c:v>6</c:v>
                </c:pt>
                <c:pt idx="187">
                  <c:v>8</c:v>
                </c:pt>
                <c:pt idx="188">
                  <c:v>9</c:v>
                </c:pt>
                <c:pt idx="189">
                  <c:v>11</c:v>
                </c:pt>
                <c:pt idx="190">
                  <c:v>8</c:v>
                </c:pt>
                <c:pt idx="191">
                  <c:v>6</c:v>
                </c:pt>
                <c:pt idx="192">
                  <c:v>7</c:v>
                </c:pt>
                <c:pt idx="193">
                  <c:v>5</c:v>
                </c:pt>
                <c:pt idx="194">
                  <c:v>7</c:v>
                </c:pt>
                <c:pt idx="195">
                  <c:v>6</c:v>
                </c:pt>
                <c:pt idx="196">
                  <c:v>4</c:v>
                </c:pt>
                <c:pt idx="197">
                  <c:v>7</c:v>
                </c:pt>
                <c:pt idx="198">
                  <c:v>7</c:v>
                </c:pt>
                <c:pt idx="199">
                  <c:v>8</c:v>
                </c:pt>
                <c:pt idx="200">
                  <c:v>7</c:v>
                </c:pt>
                <c:pt idx="201">
                  <c:v>6</c:v>
                </c:pt>
                <c:pt idx="202">
                  <c:v>6</c:v>
                </c:pt>
                <c:pt idx="203">
                  <c:v>4</c:v>
                </c:pt>
                <c:pt idx="204">
                  <c:v>7</c:v>
                </c:pt>
                <c:pt idx="205">
                  <c:v>8</c:v>
                </c:pt>
                <c:pt idx="206">
                  <c:v>5</c:v>
                </c:pt>
                <c:pt idx="207">
                  <c:v>5</c:v>
                </c:pt>
                <c:pt idx="208">
                  <c:v>3</c:v>
                </c:pt>
                <c:pt idx="209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3DC-40D3-B3A4-3D50C1F5EA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72001664"/>
        <c:axId val="272019840"/>
      </c:lineChart>
      <c:catAx>
        <c:axId val="272001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786">
            <a:solidFill>
              <a:srgbClr val="333333"/>
            </a:solidFill>
            <a:prstDash val="solid"/>
          </a:ln>
        </c:spPr>
        <c:txPr>
          <a:bodyPr rot="0" vert="eaVert"/>
          <a:lstStyle/>
          <a:p>
            <a:pPr>
              <a:defRPr sz="800"/>
            </a:pPr>
            <a:endParaRPr lang="sv-SE"/>
          </a:p>
        </c:txPr>
        <c:crossAx val="272019840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272019840"/>
        <c:scaling>
          <c:orientation val="minMax"/>
          <c:max val="20"/>
          <c:min val="0"/>
        </c:scaling>
        <c:delete val="0"/>
        <c:axPos val="l"/>
        <c:majorGridlines>
          <c:spPr>
            <a:ln w="11142">
              <a:solidFill>
                <a:srgbClr val="C0C0C0"/>
              </a:solidFill>
              <a:prstDash val="solid"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ln w="8357">
            <a:noFill/>
          </a:ln>
        </c:spPr>
        <c:txPr>
          <a:bodyPr rot="0" vert="horz"/>
          <a:lstStyle/>
          <a:p>
            <a:pPr>
              <a:defRPr sz="1000"/>
            </a:pPr>
            <a:endParaRPr lang="sv-SE"/>
          </a:p>
        </c:txPr>
        <c:crossAx val="272001664"/>
        <c:crosses val="autoZero"/>
        <c:crossBetween val="between"/>
        <c:majorUnit val="5"/>
        <c:minorUnit val="2"/>
      </c:valAx>
      <c:spPr>
        <a:noFill/>
        <a:ln w="22285">
          <a:noFill/>
        </a:ln>
      </c:spPr>
    </c:plotArea>
    <c:legend>
      <c:legendPos val="t"/>
      <c:overlay val="0"/>
      <c:spPr>
        <a:solidFill>
          <a:schemeClr val="bg1"/>
        </a:solidFill>
        <a:ln w="22285">
          <a:noFill/>
        </a:ln>
      </c:spPr>
      <c:txPr>
        <a:bodyPr/>
        <a:lstStyle/>
        <a:p>
          <a:pPr>
            <a:defRPr sz="1200"/>
          </a:pPr>
          <a:endParaRPr lang="sv-SE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77" b="0" i="0" u="none" strike="noStrike" baseline="0">
          <a:solidFill>
            <a:schemeClr val="tx1"/>
          </a:solidFill>
          <a:latin typeface="Gill Sans MT" pitchFamily="34" charset="0"/>
          <a:ea typeface="Arial"/>
          <a:cs typeface="Arial"/>
        </a:defRPr>
      </a:pPr>
      <a:endParaRPr lang="sv-SE"/>
    </a:p>
  </c:txPr>
  <c:externalData r:id="rId1">
    <c:autoUpdate val="0"/>
  </c:externalData>
</c:chartSpace>
</file>

<file path=ppt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256769385188699E-2"/>
          <c:y val="0.18080668208442727"/>
          <c:w val="0.87291864494335425"/>
          <c:h val="0.63652026110729676"/>
        </c:manualLayout>
      </c:layout>
      <c:lineChart>
        <c:grouping val="standar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Hushållens tro om reporäntan om ett år</c:v>
                </c:pt>
              </c:strCache>
            </c:strRef>
          </c:tx>
          <c:spPr>
            <a:ln w="44450">
              <a:solidFill>
                <a:srgbClr val="0070C0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9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B8E-4F85-927A-54557AE835F7}"/>
                </c:ext>
              </c:extLst>
            </c:dLbl>
            <c:dLbl>
              <c:idx val="9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B8E-4F85-927A-54557AE835F7}"/>
                </c:ext>
              </c:extLst>
            </c:dLbl>
            <c:dLbl>
              <c:idx val="14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0D4-49B4-9C83-912BB0562781}"/>
                </c:ext>
              </c:extLst>
            </c:dLbl>
            <c:dLbl>
              <c:idx val="151"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CA6-4E54-8D8F-BA5A5373AF2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solidFill>
                      <a:srgbClr val="0070C0"/>
                    </a:solidFill>
                  </a:defRPr>
                </a:pPr>
                <a:endParaRPr lang="sv-SE"/>
              </a:p>
            </c:txPr>
            <c:dLblPos val="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Sheet1!$B$1:$FC$1</c:f>
              <c:strCache>
                <c:ptCount val="152"/>
                <c:pt idx="0">
                  <c:v> Feb 08</c:v>
                </c:pt>
                <c:pt idx="2">
                  <c:v> Apr 08</c:v>
                </c:pt>
                <c:pt idx="5">
                  <c:v> Juli 08</c:v>
                </c:pt>
                <c:pt idx="8">
                  <c:v> Okt 08</c:v>
                </c:pt>
                <c:pt idx="11">
                  <c:v> Jan 09</c:v>
                </c:pt>
                <c:pt idx="14">
                  <c:v> Apr 09</c:v>
                </c:pt>
                <c:pt idx="17">
                  <c:v> Juli 09</c:v>
                </c:pt>
                <c:pt idx="20">
                  <c:v> Okt 09</c:v>
                </c:pt>
                <c:pt idx="23">
                  <c:v> Jan 10</c:v>
                </c:pt>
                <c:pt idx="26">
                  <c:v> April 10</c:v>
                </c:pt>
                <c:pt idx="29">
                  <c:v> Juli 10 </c:v>
                </c:pt>
                <c:pt idx="32">
                  <c:v> Okt 10</c:v>
                </c:pt>
                <c:pt idx="35">
                  <c:v> Jan 11</c:v>
                </c:pt>
                <c:pt idx="38">
                  <c:v> April 11</c:v>
                </c:pt>
                <c:pt idx="41">
                  <c:v> Juli 11</c:v>
                </c:pt>
                <c:pt idx="44">
                  <c:v> Okt 11</c:v>
                </c:pt>
                <c:pt idx="47">
                  <c:v> Jan 12</c:v>
                </c:pt>
                <c:pt idx="50">
                  <c:v> April 12 </c:v>
                </c:pt>
                <c:pt idx="53">
                  <c:v> Juli 12</c:v>
                </c:pt>
                <c:pt idx="56">
                  <c:v> Okt 12</c:v>
                </c:pt>
                <c:pt idx="59">
                  <c:v> Jan 13</c:v>
                </c:pt>
                <c:pt idx="62">
                  <c:v> April 13</c:v>
                </c:pt>
                <c:pt idx="65">
                  <c:v> Juli 13</c:v>
                </c:pt>
                <c:pt idx="68">
                  <c:v> Okt 13</c:v>
                </c:pt>
                <c:pt idx="71">
                  <c:v> Jan 14</c:v>
                </c:pt>
                <c:pt idx="74">
                  <c:v> April 14</c:v>
                </c:pt>
                <c:pt idx="77">
                  <c:v> Juli 14</c:v>
                </c:pt>
                <c:pt idx="80">
                  <c:v> Okt 14</c:v>
                </c:pt>
                <c:pt idx="83">
                  <c:v> Jan 15</c:v>
                </c:pt>
                <c:pt idx="86">
                  <c:v> April 15</c:v>
                </c:pt>
                <c:pt idx="89">
                  <c:v> Juli 15</c:v>
                </c:pt>
                <c:pt idx="92">
                  <c:v> Okt 15</c:v>
                </c:pt>
                <c:pt idx="95">
                  <c:v> Jan 16</c:v>
                </c:pt>
                <c:pt idx="98">
                  <c:v> April 16</c:v>
                </c:pt>
                <c:pt idx="101">
                  <c:v> Juli 16</c:v>
                </c:pt>
                <c:pt idx="104">
                  <c:v> Okt 16</c:v>
                </c:pt>
                <c:pt idx="107">
                  <c:v> Jan 17 </c:v>
                </c:pt>
                <c:pt idx="110">
                  <c:v> April 17</c:v>
                </c:pt>
                <c:pt idx="113">
                  <c:v> Juli 17</c:v>
                </c:pt>
                <c:pt idx="116">
                  <c:v> Okt 17</c:v>
                </c:pt>
                <c:pt idx="119">
                  <c:v> Jan 18</c:v>
                </c:pt>
                <c:pt idx="122">
                  <c:v> April 18</c:v>
                </c:pt>
                <c:pt idx="125">
                  <c:v> Juli 18</c:v>
                </c:pt>
                <c:pt idx="128">
                  <c:v> Okt 18</c:v>
                </c:pt>
                <c:pt idx="131">
                  <c:v> Jan 19</c:v>
                </c:pt>
                <c:pt idx="134">
                  <c:v> April 19</c:v>
                </c:pt>
                <c:pt idx="137">
                  <c:v> Juli 19</c:v>
                </c:pt>
                <c:pt idx="140">
                  <c:v> Okt 19</c:v>
                </c:pt>
                <c:pt idx="143">
                  <c:v> Jan 20</c:v>
                </c:pt>
                <c:pt idx="146">
                  <c:v> April 20</c:v>
                </c:pt>
                <c:pt idx="149">
                  <c:v> Juli 20</c:v>
                </c:pt>
                <c:pt idx="151">
                  <c:v> Sept 20</c:v>
                </c:pt>
              </c:strCache>
            </c:strRef>
          </c:cat>
          <c:val>
            <c:numRef>
              <c:f>Sheet1!$B$2:$FC$2</c:f>
              <c:numCache>
                <c:formatCode>General</c:formatCode>
                <c:ptCount val="152"/>
                <c:pt idx="0">
                  <c:v>4.3099999999999996</c:v>
                </c:pt>
                <c:pt idx="1">
                  <c:v>4.49</c:v>
                </c:pt>
                <c:pt idx="2">
                  <c:v>4.51</c:v>
                </c:pt>
                <c:pt idx="3">
                  <c:v>4.5199999999999996</c:v>
                </c:pt>
                <c:pt idx="4">
                  <c:v>4.58</c:v>
                </c:pt>
                <c:pt idx="5">
                  <c:v>4.71</c:v>
                </c:pt>
                <c:pt idx="6">
                  <c:v>4.91</c:v>
                </c:pt>
                <c:pt idx="7">
                  <c:v>4.71</c:v>
                </c:pt>
                <c:pt idx="8">
                  <c:v>4.62</c:v>
                </c:pt>
                <c:pt idx="9">
                  <c:v>3.54</c:v>
                </c:pt>
                <c:pt idx="10">
                  <c:v>3.42</c:v>
                </c:pt>
                <c:pt idx="11">
                  <c:v>2.0499999999999998</c:v>
                </c:pt>
                <c:pt idx="12">
                  <c:v>2.02</c:v>
                </c:pt>
                <c:pt idx="13">
                  <c:v>1.34</c:v>
                </c:pt>
                <c:pt idx="14">
                  <c:v>1.49</c:v>
                </c:pt>
                <c:pt idx="15">
                  <c:v>0.91</c:v>
                </c:pt>
                <c:pt idx="16">
                  <c:v>1.17</c:v>
                </c:pt>
                <c:pt idx="17">
                  <c:v>1.04</c:v>
                </c:pt>
                <c:pt idx="18">
                  <c:v>0.82</c:v>
                </c:pt>
                <c:pt idx="19">
                  <c:v>0.85</c:v>
                </c:pt>
                <c:pt idx="20">
                  <c:v>0.9</c:v>
                </c:pt>
                <c:pt idx="21">
                  <c:v>0.93</c:v>
                </c:pt>
                <c:pt idx="22">
                  <c:v>0.99</c:v>
                </c:pt>
                <c:pt idx="23">
                  <c:v>0.96</c:v>
                </c:pt>
                <c:pt idx="24">
                  <c:v>0.92</c:v>
                </c:pt>
                <c:pt idx="25">
                  <c:v>0.88</c:v>
                </c:pt>
                <c:pt idx="26">
                  <c:v>1.03</c:v>
                </c:pt>
                <c:pt idx="27">
                  <c:v>0.97</c:v>
                </c:pt>
                <c:pt idx="28">
                  <c:v>1.01</c:v>
                </c:pt>
                <c:pt idx="29">
                  <c:v>0.94</c:v>
                </c:pt>
                <c:pt idx="30">
                  <c:v>1.1299999999999999</c:v>
                </c:pt>
                <c:pt idx="31">
                  <c:v>1.19</c:v>
                </c:pt>
                <c:pt idx="32">
                  <c:v>1.26</c:v>
                </c:pt>
                <c:pt idx="33">
                  <c:v>1.63</c:v>
                </c:pt>
                <c:pt idx="34">
                  <c:v>1.8</c:v>
                </c:pt>
                <c:pt idx="35">
                  <c:v>1.97</c:v>
                </c:pt>
                <c:pt idx="36">
                  <c:v>1.97</c:v>
                </c:pt>
                <c:pt idx="37">
                  <c:v>2.2400000000000002</c:v>
                </c:pt>
                <c:pt idx="38">
                  <c:v>2.14</c:v>
                </c:pt>
                <c:pt idx="39">
                  <c:v>2.21</c:v>
                </c:pt>
                <c:pt idx="40">
                  <c:v>2.2000000000000002</c:v>
                </c:pt>
                <c:pt idx="41">
                  <c:v>2.19</c:v>
                </c:pt>
                <c:pt idx="42">
                  <c:v>2.79</c:v>
                </c:pt>
                <c:pt idx="43">
                  <c:v>2.4700000000000002</c:v>
                </c:pt>
                <c:pt idx="44">
                  <c:v>2.39</c:v>
                </c:pt>
                <c:pt idx="45">
                  <c:v>3.35</c:v>
                </c:pt>
                <c:pt idx="46">
                  <c:v>2.25</c:v>
                </c:pt>
                <c:pt idx="47">
                  <c:v>1.78</c:v>
                </c:pt>
                <c:pt idx="48">
                  <c:v>1.78</c:v>
                </c:pt>
                <c:pt idx="49">
                  <c:v>1.54</c:v>
                </c:pt>
                <c:pt idx="50">
                  <c:v>1.57</c:v>
                </c:pt>
                <c:pt idx="51">
                  <c:v>1.64</c:v>
                </c:pt>
                <c:pt idx="52">
                  <c:v>1.63</c:v>
                </c:pt>
                <c:pt idx="53">
                  <c:v>1.62</c:v>
                </c:pt>
                <c:pt idx="54">
                  <c:v>1.63</c:v>
                </c:pt>
                <c:pt idx="55">
                  <c:v>1.53</c:v>
                </c:pt>
                <c:pt idx="56">
                  <c:v>1.3</c:v>
                </c:pt>
                <c:pt idx="57">
                  <c:v>1.31</c:v>
                </c:pt>
                <c:pt idx="58">
                  <c:v>1.34</c:v>
                </c:pt>
                <c:pt idx="59">
                  <c:v>1.07</c:v>
                </c:pt>
                <c:pt idx="60">
                  <c:v>1.24</c:v>
                </c:pt>
                <c:pt idx="61">
                  <c:v>1.29</c:v>
                </c:pt>
                <c:pt idx="62">
                  <c:v>1.3</c:v>
                </c:pt>
                <c:pt idx="63">
                  <c:v>1.21</c:v>
                </c:pt>
                <c:pt idx="64">
                  <c:v>1.19</c:v>
                </c:pt>
                <c:pt idx="65">
                  <c:v>1.25</c:v>
                </c:pt>
                <c:pt idx="66">
                  <c:v>1.25</c:v>
                </c:pt>
                <c:pt idx="67">
                  <c:v>1.35</c:v>
                </c:pt>
                <c:pt idx="68">
                  <c:v>1.36</c:v>
                </c:pt>
                <c:pt idx="69">
                  <c:v>1.32</c:v>
                </c:pt>
                <c:pt idx="70">
                  <c:v>1.25</c:v>
                </c:pt>
                <c:pt idx="71">
                  <c:v>0.87</c:v>
                </c:pt>
                <c:pt idx="72">
                  <c:v>0.85</c:v>
                </c:pt>
                <c:pt idx="73">
                  <c:v>0.88</c:v>
                </c:pt>
                <c:pt idx="74">
                  <c:v>0.89</c:v>
                </c:pt>
                <c:pt idx="75">
                  <c:v>0.82</c:v>
                </c:pt>
                <c:pt idx="76">
                  <c:v>0.85</c:v>
                </c:pt>
                <c:pt idx="77">
                  <c:v>0.84</c:v>
                </c:pt>
                <c:pt idx="78">
                  <c:v>0.45</c:v>
                </c:pt>
                <c:pt idx="79">
                  <c:v>0.41</c:v>
                </c:pt>
                <c:pt idx="80">
                  <c:v>0.41</c:v>
                </c:pt>
                <c:pt idx="81">
                  <c:v>0.42</c:v>
                </c:pt>
                <c:pt idx="82">
                  <c:v>0.52</c:v>
                </c:pt>
                <c:pt idx="83">
                  <c:v>0.47</c:v>
                </c:pt>
                <c:pt idx="84">
                  <c:v>0.42</c:v>
                </c:pt>
                <c:pt idx="85">
                  <c:v>0.39</c:v>
                </c:pt>
                <c:pt idx="86" formatCode="0.00">
                  <c:v>0.27734516939999998</c:v>
                </c:pt>
                <c:pt idx="87">
                  <c:v>0.28000000000000003</c:v>
                </c:pt>
                <c:pt idx="88">
                  <c:v>0.2</c:v>
                </c:pt>
                <c:pt idx="89">
                  <c:v>0.22</c:v>
                </c:pt>
                <c:pt idx="90">
                  <c:v>0.13</c:v>
                </c:pt>
                <c:pt idx="91">
                  <c:v>0.19</c:v>
                </c:pt>
                <c:pt idx="92">
                  <c:v>0.11</c:v>
                </c:pt>
                <c:pt idx="93">
                  <c:v>0.16</c:v>
                </c:pt>
                <c:pt idx="94">
                  <c:v>0.18</c:v>
                </c:pt>
                <c:pt idx="95">
                  <c:v>0.11</c:v>
                </c:pt>
                <c:pt idx="96">
                  <c:v>0.15</c:v>
                </c:pt>
                <c:pt idx="97">
                  <c:v>0.03</c:v>
                </c:pt>
                <c:pt idx="98">
                  <c:v>0.09</c:v>
                </c:pt>
                <c:pt idx="99">
                  <c:v>0.03</c:v>
                </c:pt>
                <c:pt idx="100">
                  <c:v>0.09</c:v>
                </c:pt>
                <c:pt idx="101">
                  <c:v>0.04</c:v>
                </c:pt>
                <c:pt idx="102">
                  <c:v>-0.01</c:v>
                </c:pt>
                <c:pt idx="103">
                  <c:v>-0.03</c:v>
                </c:pt>
                <c:pt idx="104">
                  <c:v>-0.02</c:v>
                </c:pt>
                <c:pt idx="105">
                  <c:v>-0.08</c:v>
                </c:pt>
                <c:pt idx="106">
                  <c:v>0.08</c:v>
                </c:pt>
                <c:pt idx="107">
                  <c:v>0.11</c:v>
                </c:pt>
                <c:pt idx="108">
                  <c:v>0.15</c:v>
                </c:pt>
                <c:pt idx="109">
                  <c:v>0.05</c:v>
                </c:pt>
                <c:pt idx="110">
                  <c:v>0.12</c:v>
                </c:pt>
                <c:pt idx="111">
                  <c:v>0.06</c:v>
                </c:pt>
                <c:pt idx="112">
                  <c:v>0</c:v>
                </c:pt>
                <c:pt idx="113">
                  <c:v>0.06</c:v>
                </c:pt>
                <c:pt idx="114">
                  <c:v>0.06</c:v>
                </c:pt>
                <c:pt idx="115">
                  <c:v>0.2</c:v>
                </c:pt>
                <c:pt idx="116">
                  <c:v>0.17</c:v>
                </c:pt>
                <c:pt idx="117">
                  <c:v>0.23</c:v>
                </c:pt>
                <c:pt idx="118">
                  <c:v>0.23</c:v>
                </c:pt>
                <c:pt idx="119">
                  <c:v>0.25</c:v>
                </c:pt>
                <c:pt idx="120">
                  <c:v>0.17</c:v>
                </c:pt>
                <c:pt idx="121">
                  <c:v>0.17</c:v>
                </c:pt>
                <c:pt idx="122">
                  <c:v>0.13</c:v>
                </c:pt>
                <c:pt idx="123">
                  <c:v>0.19</c:v>
                </c:pt>
                <c:pt idx="124">
                  <c:v>0.27</c:v>
                </c:pt>
                <c:pt idx="125">
                  <c:v>0.12</c:v>
                </c:pt>
                <c:pt idx="126">
                  <c:v>0.12</c:v>
                </c:pt>
                <c:pt idx="127">
                  <c:v>0.21</c:v>
                </c:pt>
                <c:pt idx="128">
                  <c:v>0.12</c:v>
                </c:pt>
                <c:pt idx="129">
                  <c:v>0.48</c:v>
                </c:pt>
                <c:pt idx="130">
                  <c:v>0.39</c:v>
                </c:pt>
                <c:pt idx="131">
                  <c:v>0.22</c:v>
                </c:pt>
                <c:pt idx="132">
                  <c:v>0.24</c:v>
                </c:pt>
                <c:pt idx="133">
                  <c:v>0.16</c:v>
                </c:pt>
                <c:pt idx="134">
                  <c:v>0.13</c:v>
                </c:pt>
                <c:pt idx="135">
                  <c:v>0.12</c:v>
                </c:pt>
                <c:pt idx="136">
                  <c:v>0.12</c:v>
                </c:pt>
                <c:pt idx="137">
                  <c:v>0.06</c:v>
                </c:pt>
                <c:pt idx="138">
                  <c:v>0.08</c:v>
                </c:pt>
                <c:pt idx="139">
                  <c:v>0.02</c:v>
                </c:pt>
                <c:pt idx="140">
                  <c:v>0.08</c:v>
                </c:pt>
                <c:pt idx="141">
                  <c:v>0.11</c:v>
                </c:pt>
                <c:pt idx="142">
                  <c:v>7.0000000000000007E-2</c:v>
                </c:pt>
                <c:pt idx="143">
                  <c:v>0.46</c:v>
                </c:pt>
                <c:pt idx="144">
                  <c:v>0.52</c:v>
                </c:pt>
                <c:pt idx="145">
                  <c:v>0.5</c:v>
                </c:pt>
                <c:pt idx="146">
                  <c:v>0.48</c:v>
                </c:pt>
                <c:pt idx="147">
                  <c:v>0.42</c:v>
                </c:pt>
                <c:pt idx="148">
                  <c:v>0.44</c:v>
                </c:pt>
                <c:pt idx="149">
                  <c:v>0.44</c:v>
                </c:pt>
                <c:pt idx="150">
                  <c:v>0.41</c:v>
                </c:pt>
                <c:pt idx="151">
                  <c:v>0.39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CB8E-4F85-927A-54557AE835F7}"/>
            </c:ext>
          </c:extLst>
        </c:ser>
        <c:ser>
          <c:idx val="0"/>
          <c:order val="1"/>
          <c:tx>
            <c:strRef>
              <c:f>Sheet1!$A$3</c:f>
              <c:strCache>
                <c:ptCount val="1"/>
                <c:pt idx="0">
                  <c:v>Reporäntan vid resp mättillfälle</c:v>
                </c:pt>
              </c:strCache>
            </c:strRef>
          </c:tx>
          <c:spPr>
            <a:ln w="44450">
              <a:solidFill>
                <a:srgbClr val="FF0000"/>
              </a:solidFill>
            </a:ln>
            <a:effectLst/>
          </c:spPr>
          <c:marker>
            <c:symbol val="none"/>
          </c:marker>
          <c:dLbls>
            <c:dLbl>
              <c:idx val="9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B8E-4F85-927A-54557AE835F7}"/>
                </c:ext>
              </c:extLst>
            </c:dLbl>
            <c:dLbl>
              <c:idx val="14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0D4-49B4-9C83-912BB0562781}"/>
                </c:ext>
              </c:extLst>
            </c:dLbl>
            <c:dLbl>
              <c:idx val="151"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CA6-4E54-8D8F-BA5A5373AF2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rgbClr val="FF0000"/>
                    </a:solidFill>
                  </a:defRPr>
                </a:pPr>
                <a:endParaRPr lang="sv-SE"/>
              </a:p>
            </c:txPr>
            <c:dLblPos val="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Sheet1!$B$1:$FC$1</c:f>
              <c:strCache>
                <c:ptCount val="152"/>
                <c:pt idx="0">
                  <c:v> Feb 08</c:v>
                </c:pt>
                <c:pt idx="2">
                  <c:v> Apr 08</c:v>
                </c:pt>
                <c:pt idx="5">
                  <c:v> Juli 08</c:v>
                </c:pt>
                <c:pt idx="8">
                  <c:v> Okt 08</c:v>
                </c:pt>
                <c:pt idx="11">
                  <c:v> Jan 09</c:v>
                </c:pt>
                <c:pt idx="14">
                  <c:v> Apr 09</c:v>
                </c:pt>
                <c:pt idx="17">
                  <c:v> Juli 09</c:v>
                </c:pt>
                <c:pt idx="20">
                  <c:v> Okt 09</c:v>
                </c:pt>
                <c:pt idx="23">
                  <c:v> Jan 10</c:v>
                </c:pt>
                <c:pt idx="26">
                  <c:v> April 10</c:v>
                </c:pt>
                <c:pt idx="29">
                  <c:v> Juli 10 </c:v>
                </c:pt>
                <c:pt idx="32">
                  <c:v> Okt 10</c:v>
                </c:pt>
                <c:pt idx="35">
                  <c:v> Jan 11</c:v>
                </c:pt>
                <c:pt idx="38">
                  <c:v> April 11</c:v>
                </c:pt>
                <c:pt idx="41">
                  <c:v> Juli 11</c:v>
                </c:pt>
                <c:pt idx="44">
                  <c:v> Okt 11</c:v>
                </c:pt>
                <c:pt idx="47">
                  <c:v> Jan 12</c:v>
                </c:pt>
                <c:pt idx="50">
                  <c:v> April 12 </c:v>
                </c:pt>
                <c:pt idx="53">
                  <c:v> Juli 12</c:v>
                </c:pt>
                <c:pt idx="56">
                  <c:v> Okt 12</c:v>
                </c:pt>
                <c:pt idx="59">
                  <c:v> Jan 13</c:v>
                </c:pt>
                <c:pt idx="62">
                  <c:v> April 13</c:v>
                </c:pt>
                <c:pt idx="65">
                  <c:v> Juli 13</c:v>
                </c:pt>
                <c:pt idx="68">
                  <c:v> Okt 13</c:v>
                </c:pt>
                <c:pt idx="71">
                  <c:v> Jan 14</c:v>
                </c:pt>
                <c:pt idx="74">
                  <c:v> April 14</c:v>
                </c:pt>
                <c:pt idx="77">
                  <c:v> Juli 14</c:v>
                </c:pt>
                <c:pt idx="80">
                  <c:v> Okt 14</c:v>
                </c:pt>
                <c:pt idx="83">
                  <c:v> Jan 15</c:v>
                </c:pt>
                <c:pt idx="86">
                  <c:v> April 15</c:v>
                </c:pt>
                <c:pt idx="89">
                  <c:v> Juli 15</c:v>
                </c:pt>
                <c:pt idx="92">
                  <c:v> Okt 15</c:v>
                </c:pt>
                <c:pt idx="95">
                  <c:v> Jan 16</c:v>
                </c:pt>
                <c:pt idx="98">
                  <c:v> April 16</c:v>
                </c:pt>
                <c:pt idx="101">
                  <c:v> Juli 16</c:v>
                </c:pt>
                <c:pt idx="104">
                  <c:v> Okt 16</c:v>
                </c:pt>
                <c:pt idx="107">
                  <c:v> Jan 17 </c:v>
                </c:pt>
                <c:pt idx="110">
                  <c:v> April 17</c:v>
                </c:pt>
                <c:pt idx="113">
                  <c:v> Juli 17</c:v>
                </c:pt>
                <c:pt idx="116">
                  <c:v> Okt 17</c:v>
                </c:pt>
                <c:pt idx="119">
                  <c:v> Jan 18</c:v>
                </c:pt>
                <c:pt idx="122">
                  <c:v> April 18</c:v>
                </c:pt>
                <c:pt idx="125">
                  <c:v> Juli 18</c:v>
                </c:pt>
                <c:pt idx="128">
                  <c:v> Okt 18</c:v>
                </c:pt>
                <c:pt idx="131">
                  <c:v> Jan 19</c:v>
                </c:pt>
                <c:pt idx="134">
                  <c:v> April 19</c:v>
                </c:pt>
                <c:pt idx="137">
                  <c:v> Juli 19</c:v>
                </c:pt>
                <c:pt idx="140">
                  <c:v> Okt 19</c:v>
                </c:pt>
                <c:pt idx="143">
                  <c:v> Jan 20</c:v>
                </c:pt>
                <c:pt idx="146">
                  <c:v> April 20</c:v>
                </c:pt>
                <c:pt idx="149">
                  <c:v> Juli 20</c:v>
                </c:pt>
                <c:pt idx="151">
                  <c:v> Sept 20</c:v>
                </c:pt>
              </c:strCache>
            </c:strRef>
          </c:cat>
          <c:val>
            <c:numRef>
              <c:f>Sheet1!$B$3:$FC$3</c:f>
              <c:numCache>
                <c:formatCode>General</c:formatCode>
                <c:ptCount val="152"/>
                <c:pt idx="0">
                  <c:v>4</c:v>
                </c:pt>
                <c:pt idx="1">
                  <c:v>4.25</c:v>
                </c:pt>
                <c:pt idx="2">
                  <c:v>4.25</c:v>
                </c:pt>
                <c:pt idx="3">
                  <c:v>4.25</c:v>
                </c:pt>
                <c:pt idx="4">
                  <c:v>4.25</c:v>
                </c:pt>
                <c:pt idx="5">
                  <c:v>4.25</c:v>
                </c:pt>
                <c:pt idx="6">
                  <c:v>4.5</c:v>
                </c:pt>
                <c:pt idx="7">
                  <c:v>4.5</c:v>
                </c:pt>
                <c:pt idx="8">
                  <c:v>4.75</c:v>
                </c:pt>
                <c:pt idx="9">
                  <c:v>3.75</c:v>
                </c:pt>
                <c:pt idx="10">
                  <c:v>3.75</c:v>
                </c:pt>
                <c:pt idx="11">
                  <c:v>2</c:v>
                </c:pt>
                <c:pt idx="12">
                  <c:v>2</c:v>
                </c:pt>
                <c:pt idx="13">
                  <c:v>1</c:v>
                </c:pt>
                <c:pt idx="14">
                  <c:v>1</c:v>
                </c:pt>
                <c:pt idx="15">
                  <c:v>0.5</c:v>
                </c:pt>
                <c:pt idx="16">
                  <c:v>0.5</c:v>
                </c:pt>
                <c:pt idx="17">
                  <c:v>0.5</c:v>
                </c:pt>
                <c:pt idx="18">
                  <c:v>0.25</c:v>
                </c:pt>
                <c:pt idx="19">
                  <c:v>0.25</c:v>
                </c:pt>
                <c:pt idx="20">
                  <c:v>0.25</c:v>
                </c:pt>
                <c:pt idx="21">
                  <c:v>0.25</c:v>
                </c:pt>
                <c:pt idx="22">
                  <c:v>0.25</c:v>
                </c:pt>
                <c:pt idx="23">
                  <c:v>0.25</c:v>
                </c:pt>
                <c:pt idx="24">
                  <c:v>0.25</c:v>
                </c:pt>
                <c:pt idx="25">
                  <c:v>0.25</c:v>
                </c:pt>
                <c:pt idx="26">
                  <c:v>0.25</c:v>
                </c:pt>
                <c:pt idx="27">
                  <c:v>0.25</c:v>
                </c:pt>
                <c:pt idx="28">
                  <c:v>0.25</c:v>
                </c:pt>
                <c:pt idx="29">
                  <c:v>0.25</c:v>
                </c:pt>
                <c:pt idx="30">
                  <c:v>0.5</c:v>
                </c:pt>
                <c:pt idx="31">
                  <c:v>0.5</c:v>
                </c:pt>
                <c:pt idx="32">
                  <c:v>0.75</c:v>
                </c:pt>
                <c:pt idx="33">
                  <c:v>1</c:v>
                </c:pt>
                <c:pt idx="34">
                  <c:v>1</c:v>
                </c:pt>
                <c:pt idx="35">
                  <c:v>1.25</c:v>
                </c:pt>
                <c:pt idx="36">
                  <c:v>1.25</c:v>
                </c:pt>
                <c:pt idx="37">
                  <c:v>1.5</c:v>
                </c:pt>
                <c:pt idx="38">
                  <c:v>1.5</c:v>
                </c:pt>
                <c:pt idx="39">
                  <c:v>1.75</c:v>
                </c:pt>
                <c:pt idx="40">
                  <c:v>1.75</c:v>
                </c:pt>
                <c:pt idx="41">
                  <c:v>1.75</c:v>
                </c:pt>
                <c:pt idx="42">
                  <c:v>2</c:v>
                </c:pt>
                <c:pt idx="43">
                  <c:v>2</c:v>
                </c:pt>
                <c:pt idx="44">
                  <c:v>2</c:v>
                </c:pt>
                <c:pt idx="45">
                  <c:v>2</c:v>
                </c:pt>
                <c:pt idx="46">
                  <c:v>2</c:v>
                </c:pt>
                <c:pt idx="47">
                  <c:v>1.75</c:v>
                </c:pt>
                <c:pt idx="48">
                  <c:v>1.75</c:v>
                </c:pt>
                <c:pt idx="49">
                  <c:v>1.5</c:v>
                </c:pt>
                <c:pt idx="50">
                  <c:v>1.5</c:v>
                </c:pt>
                <c:pt idx="51">
                  <c:v>1.5</c:v>
                </c:pt>
                <c:pt idx="52">
                  <c:v>1.5</c:v>
                </c:pt>
                <c:pt idx="53">
                  <c:v>1.5</c:v>
                </c:pt>
                <c:pt idx="54">
                  <c:v>1.5</c:v>
                </c:pt>
                <c:pt idx="55">
                  <c:v>1.5</c:v>
                </c:pt>
                <c:pt idx="56">
                  <c:v>1.25</c:v>
                </c:pt>
                <c:pt idx="57">
                  <c:v>1.25</c:v>
                </c:pt>
                <c:pt idx="58">
                  <c:v>1.25</c:v>
                </c:pt>
                <c:pt idx="59">
                  <c:v>1</c:v>
                </c:pt>
                <c:pt idx="60">
                  <c:v>1</c:v>
                </c:pt>
                <c:pt idx="61">
                  <c:v>1</c:v>
                </c:pt>
                <c:pt idx="62">
                  <c:v>1</c:v>
                </c:pt>
                <c:pt idx="63">
                  <c:v>1</c:v>
                </c:pt>
                <c:pt idx="64">
                  <c:v>1</c:v>
                </c:pt>
                <c:pt idx="65">
                  <c:v>1</c:v>
                </c:pt>
                <c:pt idx="66">
                  <c:v>1</c:v>
                </c:pt>
                <c:pt idx="67">
                  <c:v>1</c:v>
                </c:pt>
                <c:pt idx="68">
                  <c:v>1</c:v>
                </c:pt>
                <c:pt idx="69">
                  <c:v>1</c:v>
                </c:pt>
                <c:pt idx="70">
                  <c:v>1</c:v>
                </c:pt>
                <c:pt idx="71">
                  <c:v>0.75</c:v>
                </c:pt>
                <c:pt idx="72">
                  <c:v>0.75</c:v>
                </c:pt>
                <c:pt idx="73">
                  <c:v>0.75</c:v>
                </c:pt>
                <c:pt idx="74">
                  <c:v>0.75</c:v>
                </c:pt>
                <c:pt idx="75">
                  <c:v>0.75</c:v>
                </c:pt>
                <c:pt idx="76">
                  <c:v>0.75</c:v>
                </c:pt>
                <c:pt idx="77">
                  <c:v>0.75</c:v>
                </c:pt>
                <c:pt idx="78">
                  <c:v>0.25</c:v>
                </c:pt>
                <c:pt idx="79">
                  <c:v>0.25</c:v>
                </c:pt>
                <c:pt idx="80">
                  <c:v>0.25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-0.1</c:v>
                </c:pt>
                <c:pt idx="86">
                  <c:v>-0.25</c:v>
                </c:pt>
                <c:pt idx="87">
                  <c:v>-0.25</c:v>
                </c:pt>
                <c:pt idx="88">
                  <c:v>-0.25</c:v>
                </c:pt>
                <c:pt idx="89">
                  <c:v>-0.25</c:v>
                </c:pt>
                <c:pt idx="90">
                  <c:v>-0.35</c:v>
                </c:pt>
                <c:pt idx="91">
                  <c:v>-0.35</c:v>
                </c:pt>
                <c:pt idx="92">
                  <c:v>-0.35</c:v>
                </c:pt>
                <c:pt idx="93">
                  <c:v>-0.35</c:v>
                </c:pt>
                <c:pt idx="94">
                  <c:v>-0.35</c:v>
                </c:pt>
                <c:pt idx="95">
                  <c:v>-0.35</c:v>
                </c:pt>
                <c:pt idx="96">
                  <c:v>-0.35</c:v>
                </c:pt>
                <c:pt idx="97">
                  <c:v>-0.5</c:v>
                </c:pt>
                <c:pt idx="98">
                  <c:v>-0.5</c:v>
                </c:pt>
                <c:pt idx="99">
                  <c:v>-0.5</c:v>
                </c:pt>
                <c:pt idx="100">
                  <c:v>-0.5</c:v>
                </c:pt>
                <c:pt idx="101">
                  <c:v>-0.5</c:v>
                </c:pt>
                <c:pt idx="102">
                  <c:v>-0.5</c:v>
                </c:pt>
                <c:pt idx="103">
                  <c:v>-0.5</c:v>
                </c:pt>
                <c:pt idx="104">
                  <c:v>-0.5</c:v>
                </c:pt>
                <c:pt idx="105">
                  <c:v>-0.5</c:v>
                </c:pt>
                <c:pt idx="106">
                  <c:v>-0.5</c:v>
                </c:pt>
                <c:pt idx="107">
                  <c:v>-0.5</c:v>
                </c:pt>
                <c:pt idx="108">
                  <c:v>-0.5</c:v>
                </c:pt>
                <c:pt idx="109">
                  <c:v>-0.5</c:v>
                </c:pt>
                <c:pt idx="110">
                  <c:v>-0.5</c:v>
                </c:pt>
                <c:pt idx="111">
                  <c:v>-0.5</c:v>
                </c:pt>
                <c:pt idx="112">
                  <c:v>-0.5</c:v>
                </c:pt>
                <c:pt idx="113">
                  <c:v>-0.5</c:v>
                </c:pt>
                <c:pt idx="114">
                  <c:v>-0.5</c:v>
                </c:pt>
                <c:pt idx="115">
                  <c:v>-0.5</c:v>
                </c:pt>
                <c:pt idx="116">
                  <c:v>-0.5</c:v>
                </c:pt>
                <c:pt idx="117">
                  <c:v>-0.5</c:v>
                </c:pt>
                <c:pt idx="118">
                  <c:v>-0.5</c:v>
                </c:pt>
                <c:pt idx="119">
                  <c:v>-0.5</c:v>
                </c:pt>
                <c:pt idx="120">
                  <c:v>-0.5</c:v>
                </c:pt>
                <c:pt idx="121">
                  <c:v>-0.5</c:v>
                </c:pt>
                <c:pt idx="122">
                  <c:v>-0.5</c:v>
                </c:pt>
                <c:pt idx="123">
                  <c:v>-0.5</c:v>
                </c:pt>
                <c:pt idx="124">
                  <c:v>-0.5</c:v>
                </c:pt>
                <c:pt idx="125">
                  <c:v>-0.5</c:v>
                </c:pt>
                <c:pt idx="126">
                  <c:v>-0.5</c:v>
                </c:pt>
                <c:pt idx="127">
                  <c:v>-0.5</c:v>
                </c:pt>
                <c:pt idx="128">
                  <c:v>-0.5</c:v>
                </c:pt>
                <c:pt idx="129">
                  <c:v>-0.5</c:v>
                </c:pt>
                <c:pt idx="130">
                  <c:v>-0.5</c:v>
                </c:pt>
                <c:pt idx="131">
                  <c:v>-0.25</c:v>
                </c:pt>
                <c:pt idx="132">
                  <c:v>-0.25</c:v>
                </c:pt>
                <c:pt idx="133">
                  <c:v>-0.25</c:v>
                </c:pt>
                <c:pt idx="134">
                  <c:v>-0.25</c:v>
                </c:pt>
                <c:pt idx="135">
                  <c:v>-0.25</c:v>
                </c:pt>
                <c:pt idx="136">
                  <c:v>-0.25</c:v>
                </c:pt>
                <c:pt idx="137">
                  <c:v>-0.25</c:v>
                </c:pt>
                <c:pt idx="138">
                  <c:v>-0.25</c:v>
                </c:pt>
                <c:pt idx="139">
                  <c:v>-0.25</c:v>
                </c:pt>
                <c:pt idx="140">
                  <c:v>-0.25</c:v>
                </c:pt>
                <c:pt idx="141">
                  <c:v>-0.25</c:v>
                </c:pt>
                <c:pt idx="142">
                  <c:v>-0.25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CB8E-4F85-927A-54557AE835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69682176"/>
        <c:axId val="269683712"/>
      </c:lineChart>
      <c:catAx>
        <c:axId val="269682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786">
            <a:solidFill>
              <a:srgbClr val="333333"/>
            </a:solidFill>
            <a:prstDash val="solid"/>
          </a:ln>
        </c:spPr>
        <c:txPr>
          <a:bodyPr rot="-3000000" vert="horz"/>
          <a:lstStyle/>
          <a:p>
            <a:pPr>
              <a:defRPr sz="1000"/>
            </a:pPr>
            <a:endParaRPr lang="sv-SE"/>
          </a:p>
        </c:txPr>
        <c:crossAx val="269683712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269683712"/>
        <c:scaling>
          <c:orientation val="minMax"/>
          <c:max val="5"/>
          <c:min val="-1"/>
        </c:scaling>
        <c:delete val="0"/>
        <c:axPos val="l"/>
        <c:majorGridlines>
          <c:spPr>
            <a:ln w="11142">
              <a:solidFill>
                <a:srgbClr val="C0C0C0"/>
              </a:solidFill>
              <a:prstDash val="solid"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ln w="8357">
            <a:noFill/>
          </a:ln>
        </c:spPr>
        <c:txPr>
          <a:bodyPr rot="0" vert="horz"/>
          <a:lstStyle/>
          <a:p>
            <a:pPr>
              <a:defRPr sz="1000"/>
            </a:pPr>
            <a:endParaRPr lang="sv-SE"/>
          </a:p>
        </c:txPr>
        <c:crossAx val="269682176"/>
        <c:crosses val="autoZero"/>
        <c:crossBetween val="between"/>
        <c:majorUnit val="1"/>
        <c:minorUnit val="0.5"/>
      </c:valAx>
      <c:spPr>
        <a:noFill/>
        <a:ln w="22285">
          <a:noFill/>
        </a:ln>
      </c:spPr>
    </c:plotArea>
    <c:legend>
      <c:legendPos val="t"/>
      <c:overlay val="0"/>
      <c:spPr>
        <a:solidFill>
          <a:schemeClr val="bg1"/>
        </a:solidFill>
        <a:ln w="22285">
          <a:noFill/>
        </a:ln>
      </c:spPr>
      <c:txPr>
        <a:bodyPr/>
        <a:lstStyle/>
        <a:p>
          <a:pPr>
            <a:defRPr sz="1200"/>
          </a:pPr>
          <a:endParaRPr lang="sv-SE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77" b="0" i="0" u="none" strike="noStrike" baseline="0">
          <a:solidFill>
            <a:schemeClr val="tx1"/>
          </a:solidFill>
          <a:latin typeface="Gill Sans MT" pitchFamily="34" charset="0"/>
          <a:ea typeface="Arial"/>
          <a:cs typeface="Arial"/>
        </a:defRPr>
      </a:pPr>
      <a:endParaRPr lang="sv-SE"/>
    </a:p>
  </c:txPr>
  <c:externalData r:id="rId1">
    <c:autoUpdate val="0"/>
  </c:externalData>
</c:chartSpace>
</file>

<file path=ppt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028716575785777E-2"/>
          <c:y val="0.16031635992113044"/>
          <c:w val="0.91573510393766056"/>
          <c:h val="0.74672271445276805"/>
        </c:manualLayout>
      </c:layout>
      <c:lineChart>
        <c:grouping val="standard"/>
        <c:varyColors val="0"/>
        <c:ser>
          <c:idx val="1"/>
          <c:order val="0"/>
          <c:tx>
            <c:strRef>
              <c:f>Sheet1!$A$14</c:f>
              <c:strCache>
                <c:ptCount val="1"/>
                <c:pt idx="0">
                  <c:v>Riket</c:v>
                </c:pt>
              </c:strCache>
            </c:strRef>
          </c:tx>
          <c:spPr>
            <a:ln w="44450">
              <a:solidFill>
                <a:schemeClr val="tx1"/>
              </a:solidFill>
              <a:prstDash val="solid"/>
            </a:ln>
            <a:effectLst>
              <a:outerShdw blurRad="63500" dist="63500" dir="5400000" algn="t" rotWithShape="0">
                <a:prstClr val="black">
                  <a:alpha val="40000"/>
                </a:prstClr>
              </a:outerShdw>
            </a:effectLst>
          </c:spPr>
          <c:marker>
            <c:symbol val="none"/>
          </c:marker>
          <c:cat>
            <c:multiLvlStrRef>
              <c:f>Sheet1!$B$12:$DB$13</c:f>
              <c:multiLvlStrCache>
                <c:ptCount val="105"/>
                <c:lvl>
                  <c:pt idx="0">
                    <c:v>Jan</c:v>
                  </c:pt>
                  <c:pt idx="1">
                    <c:v>Feb</c:v>
                  </c:pt>
                  <c:pt idx="2">
                    <c:v>Mars</c:v>
                  </c:pt>
                  <c:pt idx="3">
                    <c:v>April</c:v>
                  </c:pt>
                  <c:pt idx="4">
                    <c:v>Maj</c:v>
                  </c:pt>
                  <c:pt idx="5">
                    <c:v>Juni</c:v>
                  </c:pt>
                  <c:pt idx="6">
                    <c:v>Juli</c:v>
                  </c:pt>
                  <c:pt idx="7">
                    <c:v>Aug</c:v>
                  </c:pt>
                  <c:pt idx="8">
                    <c:v>Sept</c:v>
                  </c:pt>
                  <c:pt idx="9">
                    <c:v>Okt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Mars</c:v>
                  </c:pt>
                  <c:pt idx="15">
                    <c:v>April</c:v>
                  </c:pt>
                  <c:pt idx="16">
                    <c:v>Maj</c:v>
                  </c:pt>
                  <c:pt idx="17">
                    <c:v>Juni</c:v>
                  </c:pt>
                  <c:pt idx="18">
                    <c:v>Juli</c:v>
                  </c:pt>
                  <c:pt idx="19">
                    <c:v>Aug</c:v>
                  </c:pt>
                  <c:pt idx="20">
                    <c:v>Sept</c:v>
                  </c:pt>
                  <c:pt idx="21">
                    <c:v>Okt</c:v>
                  </c:pt>
                  <c:pt idx="22">
                    <c:v>Nov</c:v>
                  </c:pt>
                  <c:pt idx="23">
                    <c:v>Dec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Mars</c:v>
                  </c:pt>
                  <c:pt idx="27">
                    <c:v>April</c:v>
                  </c:pt>
                  <c:pt idx="28">
                    <c:v>Maj</c:v>
                  </c:pt>
                  <c:pt idx="29">
                    <c:v>Juni</c:v>
                  </c:pt>
                  <c:pt idx="30">
                    <c:v>Juli</c:v>
                  </c:pt>
                  <c:pt idx="31">
                    <c:v>Aug</c:v>
                  </c:pt>
                  <c:pt idx="32">
                    <c:v>Sept</c:v>
                  </c:pt>
                  <c:pt idx="33">
                    <c:v>Okt</c:v>
                  </c:pt>
                  <c:pt idx="34">
                    <c:v>Nov</c:v>
                  </c:pt>
                  <c:pt idx="35">
                    <c:v>Dec</c:v>
                  </c:pt>
                  <c:pt idx="36">
                    <c:v>Jan</c:v>
                  </c:pt>
                  <c:pt idx="37">
                    <c:v>Feb</c:v>
                  </c:pt>
                  <c:pt idx="38">
                    <c:v>Mars</c:v>
                  </c:pt>
                  <c:pt idx="39">
                    <c:v>April</c:v>
                  </c:pt>
                  <c:pt idx="40">
                    <c:v>Maj</c:v>
                  </c:pt>
                  <c:pt idx="41">
                    <c:v>Juni</c:v>
                  </c:pt>
                  <c:pt idx="42">
                    <c:v>Juli</c:v>
                  </c:pt>
                  <c:pt idx="43">
                    <c:v>Aug</c:v>
                  </c:pt>
                  <c:pt idx="44">
                    <c:v>Sept</c:v>
                  </c:pt>
                  <c:pt idx="45">
                    <c:v>Okt</c:v>
                  </c:pt>
                  <c:pt idx="46">
                    <c:v>Nov</c:v>
                  </c:pt>
                  <c:pt idx="47">
                    <c:v>Dec</c:v>
                  </c:pt>
                  <c:pt idx="48">
                    <c:v>Jan</c:v>
                  </c:pt>
                  <c:pt idx="49">
                    <c:v>Feb</c:v>
                  </c:pt>
                  <c:pt idx="50">
                    <c:v>Mars</c:v>
                  </c:pt>
                  <c:pt idx="51">
                    <c:v>April</c:v>
                  </c:pt>
                  <c:pt idx="52">
                    <c:v>Maj</c:v>
                  </c:pt>
                  <c:pt idx="53">
                    <c:v>Juni</c:v>
                  </c:pt>
                  <c:pt idx="54">
                    <c:v>Juli</c:v>
                  </c:pt>
                  <c:pt idx="55">
                    <c:v>Aug</c:v>
                  </c:pt>
                  <c:pt idx="56">
                    <c:v>Sept</c:v>
                  </c:pt>
                  <c:pt idx="57">
                    <c:v>Okt</c:v>
                  </c:pt>
                  <c:pt idx="58">
                    <c:v>Nov</c:v>
                  </c:pt>
                  <c:pt idx="59">
                    <c:v>Dec</c:v>
                  </c:pt>
                  <c:pt idx="60">
                    <c:v>Jan</c:v>
                  </c:pt>
                  <c:pt idx="61">
                    <c:v>Feb</c:v>
                  </c:pt>
                  <c:pt idx="62">
                    <c:v>Mars</c:v>
                  </c:pt>
                  <c:pt idx="63">
                    <c:v>April</c:v>
                  </c:pt>
                  <c:pt idx="64">
                    <c:v>Maj</c:v>
                  </c:pt>
                  <c:pt idx="65">
                    <c:v>Juni</c:v>
                  </c:pt>
                  <c:pt idx="66">
                    <c:v>Juli</c:v>
                  </c:pt>
                  <c:pt idx="67">
                    <c:v>Aug</c:v>
                  </c:pt>
                  <c:pt idx="68">
                    <c:v>Sep</c:v>
                  </c:pt>
                  <c:pt idx="69">
                    <c:v>Okt</c:v>
                  </c:pt>
                  <c:pt idx="70">
                    <c:v>Nov</c:v>
                  </c:pt>
                  <c:pt idx="71">
                    <c:v>Dec</c:v>
                  </c:pt>
                  <c:pt idx="72">
                    <c:v>Jan</c:v>
                  </c:pt>
                  <c:pt idx="73">
                    <c:v>Feb</c:v>
                  </c:pt>
                  <c:pt idx="74">
                    <c:v>Mars</c:v>
                  </c:pt>
                  <c:pt idx="75">
                    <c:v>April</c:v>
                  </c:pt>
                  <c:pt idx="76">
                    <c:v>Maj</c:v>
                  </c:pt>
                  <c:pt idx="77">
                    <c:v>Juni</c:v>
                  </c:pt>
                  <c:pt idx="78">
                    <c:v>Juli</c:v>
                  </c:pt>
                  <c:pt idx="79">
                    <c:v>Aug</c:v>
                  </c:pt>
                  <c:pt idx="80">
                    <c:v>Sept</c:v>
                  </c:pt>
                  <c:pt idx="81">
                    <c:v>Okt</c:v>
                  </c:pt>
                  <c:pt idx="82">
                    <c:v>Nov</c:v>
                  </c:pt>
                  <c:pt idx="83">
                    <c:v>Dec</c:v>
                  </c:pt>
                  <c:pt idx="84">
                    <c:v>Jan</c:v>
                  </c:pt>
                  <c:pt idx="85">
                    <c:v>Feb</c:v>
                  </c:pt>
                  <c:pt idx="86">
                    <c:v>Mars</c:v>
                  </c:pt>
                  <c:pt idx="87">
                    <c:v>April</c:v>
                  </c:pt>
                  <c:pt idx="88">
                    <c:v>Maj</c:v>
                  </c:pt>
                  <c:pt idx="89">
                    <c:v>Juni</c:v>
                  </c:pt>
                  <c:pt idx="90">
                    <c:v>Juli</c:v>
                  </c:pt>
                  <c:pt idx="91">
                    <c:v>Aug</c:v>
                  </c:pt>
                  <c:pt idx="92">
                    <c:v>Sept</c:v>
                  </c:pt>
                  <c:pt idx="93">
                    <c:v>Okt</c:v>
                  </c:pt>
                  <c:pt idx="94">
                    <c:v>Nov</c:v>
                  </c:pt>
                  <c:pt idx="95">
                    <c:v>Dec</c:v>
                  </c:pt>
                  <c:pt idx="96">
                    <c:v>Jan</c:v>
                  </c:pt>
                  <c:pt idx="97">
                    <c:v>Feb</c:v>
                  </c:pt>
                  <c:pt idx="98">
                    <c:v>Mars</c:v>
                  </c:pt>
                  <c:pt idx="99">
                    <c:v>April</c:v>
                  </c:pt>
                  <c:pt idx="100">
                    <c:v>Maj</c:v>
                  </c:pt>
                  <c:pt idx="101">
                    <c:v>Juni</c:v>
                  </c:pt>
                  <c:pt idx="102">
                    <c:v>Juli</c:v>
                  </c:pt>
                  <c:pt idx="103">
                    <c:v>Aug</c:v>
                  </c:pt>
                  <c:pt idx="104">
                    <c:v>Sept</c:v>
                  </c:pt>
                </c:lvl>
                <c:lvl>
                  <c:pt idx="0">
                    <c:v>2012</c:v>
                  </c:pt>
                  <c:pt idx="12">
                    <c:v>2013</c:v>
                  </c:pt>
                  <c:pt idx="24">
                    <c:v>2014</c:v>
                  </c:pt>
                  <c:pt idx="36">
                    <c:v>2015</c:v>
                  </c:pt>
                  <c:pt idx="48">
                    <c:v>2016</c:v>
                  </c:pt>
                  <c:pt idx="60">
                    <c:v>2017</c:v>
                  </c:pt>
                  <c:pt idx="72">
                    <c:v>2018</c:v>
                  </c:pt>
                  <c:pt idx="84">
                    <c:v>2019</c:v>
                  </c:pt>
                  <c:pt idx="96">
                    <c:v>2020</c:v>
                  </c:pt>
                </c:lvl>
              </c:multiLvlStrCache>
            </c:multiLvlStrRef>
          </c:cat>
          <c:val>
            <c:numRef>
              <c:f>Sheet1!$B$14:$DB$14</c:f>
              <c:numCache>
                <c:formatCode>0</c:formatCode>
                <c:ptCount val="105"/>
                <c:pt idx="1">
                  <c:v>-15</c:v>
                </c:pt>
                <c:pt idx="2">
                  <c:v>-6</c:v>
                </c:pt>
                <c:pt idx="3">
                  <c:v>8</c:v>
                </c:pt>
                <c:pt idx="4">
                  <c:v>17.5</c:v>
                </c:pt>
                <c:pt idx="5">
                  <c:v>16.5</c:v>
                </c:pt>
                <c:pt idx="6">
                  <c:v>13.5</c:v>
                </c:pt>
                <c:pt idx="7">
                  <c:v>16</c:v>
                </c:pt>
                <c:pt idx="8">
                  <c:v>14.5</c:v>
                </c:pt>
                <c:pt idx="9">
                  <c:v>10.5</c:v>
                </c:pt>
                <c:pt idx="10">
                  <c:v>12.5</c:v>
                </c:pt>
                <c:pt idx="11">
                  <c:v>8.5</c:v>
                </c:pt>
                <c:pt idx="12">
                  <c:v>4.5</c:v>
                </c:pt>
                <c:pt idx="13">
                  <c:v>15.5</c:v>
                </c:pt>
                <c:pt idx="14">
                  <c:v>29.5</c:v>
                </c:pt>
                <c:pt idx="15">
                  <c:v>40</c:v>
                </c:pt>
                <c:pt idx="16">
                  <c:v>45</c:v>
                </c:pt>
                <c:pt idx="17">
                  <c:v>41.5</c:v>
                </c:pt>
                <c:pt idx="18">
                  <c:v>41.5</c:v>
                </c:pt>
                <c:pt idx="19">
                  <c:v>45</c:v>
                </c:pt>
                <c:pt idx="20">
                  <c:v>48</c:v>
                </c:pt>
                <c:pt idx="21">
                  <c:v>50.5</c:v>
                </c:pt>
                <c:pt idx="22">
                  <c:v>51.5</c:v>
                </c:pt>
                <c:pt idx="23">
                  <c:v>53</c:v>
                </c:pt>
                <c:pt idx="24">
                  <c:v>51</c:v>
                </c:pt>
                <c:pt idx="25">
                  <c:v>48</c:v>
                </c:pt>
                <c:pt idx="26">
                  <c:v>50.5</c:v>
                </c:pt>
                <c:pt idx="27">
                  <c:v>54.5</c:v>
                </c:pt>
                <c:pt idx="28">
                  <c:v>57.5</c:v>
                </c:pt>
                <c:pt idx="29">
                  <c:v>58</c:v>
                </c:pt>
                <c:pt idx="30">
                  <c:v>60</c:v>
                </c:pt>
                <c:pt idx="31">
                  <c:v>63</c:v>
                </c:pt>
                <c:pt idx="32">
                  <c:v>63</c:v>
                </c:pt>
                <c:pt idx="33">
                  <c:v>61.5</c:v>
                </c:pt>
                <c:pt idx="34">
                  <c:v>58</c:v>
                </c:pt>
                <c:pt idx="35">
                  <c:v>55.5</c:v>
                </c:pt>
                <c:pt idx="36">
                  <c:v>56.5</c:v>
                </c:pt>
                <c:pt idx="37">
                  <c:v>62.5</c:v>
                </c:pt>
                <c:pt idx="38">
                  <c:v>67</c:v>
                </c:pt>
                <c:pt idx="39">
                  <c:v>67.5</c:v>
                </c:pt>
                <c:pt idx="40">
                  <c:v>66</c:v>
                </c:pt>
                <c:pt idx="41">
                  <c:v>65.5</c:v>
                </c:pt>
                <c:pt idx="42">
                  <c:v>66.5</c:v>
                </c:pt>
                <c:pt idx="43">
                  <c:v>67</c:v>
                </c:pt>
                <c:pt idx="44">
                  <c:v>69.5</c:v>
                </c:pt>
                <c:pt idx="45">
                  <c:v>68</c:v>
                </c:pt>
                <c:pt idx="46">
                  <c:v>62</c:v>
                </c:pt>
                <c:pt idx="47">
                  <c:v>57</c:v>
                </c:pt>
                <c:pt idx="48">
                  <c:v>48.5</c:v>
                </c:pt>
                <c:pt idx="49">
                  <c:v>46.5</c:v>
                </c:pt>
                <c:pt idx="50">
                  <c:v>55</c:v>
                </c:pt>
                <c:pt idx="51">
                  <c:v>62.5</c:v>
                </c:pt>
                <c:pt idx="52">
                  <c:v>66</c:v>
                </c:pt>
                <c:pt idx="53">
                  <c:v>58</c:v>
                </c:pt>
                <c:pt idx="54">
                  <c:v>43</c:v>
                </c:pt>
                <c:pt idx="55">
                  <c:v>42</c:v>
                </c:pt>
                <c:pt idx="56">
                  <c:v>53</c:v>
                </c:pt>
                <c:pt idx="57">
                  <c:v>57</c:v>
                </c:pt>
                <c:pt idx="58">
                  <c:v>59</c:v>
                </c:pt>
                <c:pt idx="59">
                  <c:v>62.5</c:v>
                </c:pt>
                <c:pt idx="60">
                  <c:v>61</c:v>
                </c:pt>
                <c:pt idx="61">
                  <c:v>59.5</c:v>
                </c:pt>
                <c:pt idx="62">
                  <c:v>63.5</c:v>
                </c:pt>
                <c:pt idx="63">
                  <c:v>67.5</c:v>
                </c:pt>
                <c:pt idx="64">
                  <c:v>68</c:v>
                </c:pt>
                <c:pt idx="65">
                  <c:v>66</c:v>
                </c:pt>
                <c:pt idx="66">
                  <c:v>63</c:v>
                </c:pt>
                <c:pt idx="67">
                  <c:v>60.5</c:v>
                </c:pt>
                <c:pt idx="68">
                  <c:v>54.5</c:v>
                </c:pt>
                <c:pt idx="69">
                  <c:v>50.5</c:v>
                </c:pt>
                <c:pt idx="70">
                  <c:v>30.5</c:v>
                </c:pt>
                <c:pt idx="71">
                  <c:v>3</c:v>
                </c:pt>
                <c:pt idx="72">
                  <c:v>-9</c:v>
                </c:pt>
                <c:pt idx="73">
                  <c:v>-10</c:v>
                </c:pt>
                <c:pt idx="74">
                  <c:v>-1.5</c:v>
                </c:pt>
                <c:pt idx="75">
                  <c:v>5.5</c:v>
                </c:pt>
                <c:pt idx="76">
                  <c:v>9</c:v>
                </c:pt>
                <c:pt idx="77">
                  <c:v>9</c:v>
                </c:pt>
                <c:pt idx="78">
                  <c:v>10</c:v>
                </c:pt>
                <c:pt idx="79">
                  <c:v>19.5</c:v>
                </c:pt>
                <c:pt idx="80">
                  <c:v>29.5</c:v>
                </c:pt>
                <c:pt idx="81">
                  <c:v>27.5</c:v>
                </c:pt>
                <c:pt idx="82">
                  <c:v>17.5</c:v>
                </c:pt>
                <c:pt idx="83">
                  <c:v>11.5</c:v>
                </c:pt>
                <c:pt idx="84">
                  <c:v>5</c:v>
                </c:pt>
                <c:pt idx="85">
                  <c:v>6.5</c:v>
                </c:pt>
                <c:pt idx="86">
                  <c:v>13</c:v>
                </c:pt>
                <c:pt idx="87">
                  <c:v>15.5</c:v>
                </c:pt>
                <c:pt idx="88">
                  <c:v>22.5</c:v>
                </c:pt>
                <c:pt idx="89">
                  <c:v>29.5</c:v>
                </c:pt>
                <c:pt idx="90">
                  <c:v>36</c:v>
                </c:pt>
                <c:pt idx="91">
                  <c:v>39</c:v>
                </c:pt>
                <c:pt idx="92">
                  <c:v>38</c:v>
                </c:pt>
                <c:pt idx="93">
                  <c:v>42</c:v>
                </c:pt>
                <c:pt idx="94">
                  <c:v>44</c:v>
                </c:pt>
                <c:pt idx="95">
                  <c:v>42.5</c:v>
                </c:pt>
                <c:pt idx="96">
                  <c:v>43</c:v>
                </c:pt>
                <c:pt idx="97">
                  <c:v>44</c:v>
                </c:pt>
                <c:pt idx="98">
                  <c:v>46</c:v>
                </c:pt>
                <c:pt idx="99">
                  <c:v>13.5</c:v>
                </c:pt>
                <c:pt idx="100">
                  <c:v>-23</c:v>
                </c:pt>
                <c:pt idx="101">
                  <c:v>-24.5</c:v>
                </c:pt>
                <c:pt idx="102">
                  <c:v>0.5</c:v>
                </c:pt>
                <c:pt idx="103">
                  <c:v>32</c:v>
                </c:pt>
                <c:pt idx="104">
                  <c:v>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A01-4E1F-A863-9C0857CF4484}"/>
            </c:ext>
          </c:extLst>
        </c:ser>
        <c:ser>
          <c:idx val="24"/>
          <c:order val="1"/>
          <c:tx>
            <c:strRef>
              <c:f>Sheet1!$A$15</c:f>
              <c:strCache>
                <c:ptCount val="1"/>
                <c:pt idx="0">
                  <c:v>Norrland</c:v>
                </c:pt>
              </c:strCache>
            </c:strRef>
          </c:tx>
          <c:spPr>
            <a:ln w="44450">
              <a:solidFill>
                <a:srgbClr val="007033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104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6CC-45C1-AC15-A778C10E51B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Sheet1!$B$12:$DB$13</c:f>
              <c:multiLvlStrCache>
                <c:ptCount val="105"/>
                <c:lvl>
                  <c:pt idx="0">
                    <c:v>Jan</c:v>
                  </c:pt>
                  <c:pt idx="1">
                    <c:v>Feb</c:v>
                  </c:pt>
                  <c:pt idx="2">
                    <c:v>Mars</c:v>
                  </c:pt>
                  <c:pt idx="3">
                    <c:v>April</c:v>
                  </c:pt>
                  <c:pt idx="4">
                    <c:v>Maj</c:v>
                  </c:pt>
                  <c:pt idx="5">
                    <c:v>Juni</c:v>
                  </c:pt>
                  <c:pt idx="6">
                    <c:v>Juli</c:v>
                  </c:pt>
                  <c:pt idx="7">
                    <c:v>Aug</c:v>
                  </c:pt>
                  <c:pt idx="8">
                    <c:v>Sept</c:v>
                  </c:pt>
                  <c:pt idx="9">
                    <c:v>Okt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Mars</c:v>
                  </c:pt>
                  <c:pt idx="15">
                    <c:v>April</c:v>
                  </c:pt>
                  <c:pt idx="16">
                    <c:v>Maj</c:v>
                  </c:pt>
                  <c:pt idx="17">
                    <c:v>Juni</c:v>
                  </c:pt>
                  <c:pt idx="18">
                    <c:v>Juli</c:v>
                  </c:pt>
                  <c:pt idx="19">
                    <c:v>Aug</c:v>
                  </c:pt>
                  <c:pt idx="20">
                    <c:v>Sept</c:v>
                  </c:pt>
                  <c:pt idx="21">
                    <c:v>Okt</c:v>
                  </c:pt>
                  <c:pt idx="22">
                    <c:v>Nov</c:v>
                  </c:pt>
                  <c:pt idx="23">
                    <c:v>Dec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Mars</c:v>
                  </c:pt>
                  <c:pt idx="27">
                    <c:v>April</c:v>
                  </c:pt>
                  <c:pt idx="28">
                    <c:v>Maj</c:v>
                  </c:pt>
                  <c:pt idx="29">
                    <c:v>Juni</c:v>
                  </c:pt>
                  <c:pt idx="30">
                    <c:v>Juli</c:v>
                  </c:pt>
                  <c:pt idx="31">
                    <c:v>Aug</c:v>
                  </c:pt>
                  <c:pt idx="32">
                    <c:v>Sept</c:v>
                  </c:pt>
                  <c:pt idx="33">
                    <c:v>Okt</c:v>
                  </c:pt>
                  <c:pt idx="34">
                    <c:v>Nov</c:v>
                  </c:pt>
                  <c:pt idx="35">
                    <c:v>Dec</c:v>
                  </c:pt>
                  <c:pt idx="36">
                    <c:v>Jan</c:v>
                  </c:pt>
                  <c:pt idx="37">
                    <c:v>Feb</c:v>
                  </c:pt>
                  <c:pt idx="38">
                    <c:v>Mars</c:v>
                  </c:pt>
                  <c:pt idx="39">
                    <c:v>April</c:v>
                  </c:pt>
                  <c:pt idx="40">
                    <c:v>Maj</c:v>
                  </c:pt>
                  <c:pt idx="41">
                    <c:v>Juni</c:v>
                  </c:pt>
                  <c:pt idx="42">
                    <c:v>Juli</c:v>
                  </c:pt>
                  <c:pt idx="43">
                    <c:v>Aug</c:v>
                  </c:pt>
                  <c:pt idx="44">
                    <c:v>Sept</c:v>
                  </c:pt>
                  <c:pt idx="45">
                    <c:v>Okt</c:v>
                  </c:pt>
                  <c:pt idx="46">
                    <c:v>Nov</c:v>
                  </c:pt>
                  <c:pt idx="47">
                    <c:v>Dec</c:v>
                  </c:pt>
                  <c:pt idx="48">
                    <c:v>Jan</c:v>
                  </c:pt>
                  <c:pt idx="49">
                    <c:v>Feb</c:v>
                  </c:pt>
                  <c:pt idx="50">
                    <c:v>Mars</c:v>
                  </c:pt>
                  <c:pt idx="51">
                    <c:v>April</c:v>
                  </c:pt>
                  <c:pt idx="52">
                    <c:v>Maj</c:v>
                  </c:pt>
                  <c:pt idx="53">
                    <c:v>Juni</c:v>
                  </c:pt>
                  <c:pt idx="54">
                    <c:v>Juli</c:v>
                  </c:pt>
                  <c:pt idx="55">
                    <c:v>Aug</c:v>
                  </c:pt>
                  <c:pt idx="56">
                    <c:v>Sept</c:v>
                  </c:pt>
                  <c:pt idx="57">
                    <c:v>Okt</c:v>
                  </c:pt>
                  <c:pt idx="58">
                    <c:v>Nov</c:v>
                  </c:pt>
                  <c:pt idx="59">
                    <c:v>Dec</c:v>
                  </c:pt>
                  <c:pt idx="60">
                    <c:v>Jan</c:v>
                  </c:pt>
                  <c:pt idx="61">
                    <c:v>Feb</c:v>
                  </c:pt>
                  <c:pt idx="62">
                    <c:v>Mars</c:v>
                  </c:pt>
                  <c:pt idx="63">
                    <c:v>April</c:v>
                  </c:pt>
                  <c:pt idx="64">
                    <c:v>Maj</c:v>
                  </c:pt>
                  <c:pt idx="65">
                    <c:v>Juni</c:v>
                  </c:pt>
                  <c:pt idx="66">
                    <c:v>Juli</c:v>
                  </c:pt>
                  <c:pt idx="67">
                    <c:v>Aug</c:v>
                  </c:pt>
                  <c:pt idx="68">
                    <c:v>Sep</c:v>
                  </c:pt>
                  <c:pt idx="69">
                    <c:v>Okt</c:v>
                  </c:pt>
                  <c:pt idx="70">
                    <c:v>Nov</c:v>
                  </c:pt>
                  <c:pt idx="71">
                    <c:v>Dec</c:v>
                  </c:pt>
                  <c:pt idx="72">
                    <c:v>Jan</c:v>
                  </c:pt>
                  <c:pt idx="73">
                    <c:v>Feb</c:v>
                  </c:pt>
                  <c:pt idx="74">
                    <c:v>Mars</c:v>
                  </c:pt>
                  <c:pt idx="75">
                    <c:v>April</c:v>
                  </c:pt>
                  <c:pt idx="76">
                    <c:v>Maj</c:v>
                  </c:pt>
                  <c:pt idx="77">
                    <c:v>Juni</c:v>
                  </c:pt>
                  <c:pt idx="78">
                    <c:v>Juli</c:v>
                  </c:pt>
                  <c:pt idx="79">
                    <c:v>Aug</c:v>
                  </c:pt>
                  <c:pt idx="80">
                    <c:v>Sept</c:v>
                  </c:pt>
                  <c:pt idx="81">
                    <c:v>Okt</c:v>
                  </c:pt>
                  <c:pt idx="82">
                    <c:v>Nov</c:v>
                  </c:pt>
                  <c:pt idx="83">
                    <c:v>Dec</c:v>
                  </c:pt>
                  <c:pt idx="84">
                    <c:v>Jan</c:v>
                  </c:pt>
                  <c:pt idx="85">
                    <c:v>Feb</c:v>
                  </c:pt>
                  <c:pt idx="86">
                    <c:v>Mars</c:v>
                  </c:pt>
                  <c:pt idx="87">
                    <c:v>April</c:v>
                  </c:pt>
                  <c:pt idx="88">
                    <c:v>Maj</c:v>
                  </c:pt>
                  <c:pt idx="89">
                    <c:v>Juni</c:v>
                  </c:pt>
                  <c:pt idx="90">
                    <c:v>Juli</c:v>
                  </c:pt>
                  <c:pt idx="91">
                    <c:v>Aug</c:v>
                  </c:pt>
                  <c:pt idx="92">
                    <c:v>Sept</c:v>
                  </c:pt>
                  <c:pt idx="93">
                    <c:v>Okt</c:v>
                  </c:pt>
                  <c:pt idx="94">
                    <c:v>Nov</c:v>
                  </c:pt>
                  <c:pt idx="95">
                    <c:v>Dec</c:v>
                  </c:pt>
                  <c:pt idx="96">
                    <c:v>Jan</c:v>
                  </c:pt>
                  <c:pt idx="97">
                    <c:v>Feb</c:v>
                  </c:pt>
                  <c:pt idx="98">
                    <c:v>Mars</c:v>
                  </c:pt>
                  <c:pt idx="99">
                    <c:v>April</c:v>
                  </c:pt>
                  <c:pt idx="100">
                    <c:v>Maj</c:v>
                  </c:pt>
                  <c:pt idx="101">
                    <c:v>Juni</c:v>
                  </c:pt>
                  <c:pt idx="102">
                    <c:v>Juli</c:v>
                  </c:pt>
                  <c:pt idx="103">
                    <c:v>Aug</c:v>
                  </c:pt>
                  <c:pt idx="104">
                    <c:v>Sept</c:v>
                  </c:pt>
                </c:lvl>
                <c:lvl>
                  <c:pt idx="0">
                    <c:v>2012</c:v>
                  </c:pt>
                  <c:pt idx="12">
                    <c:v>2013</c:v>
                  </c:pt>
                  <c:pt idx="24">
                    <c:v>2014</c:v>
                  </c:pt>
                  <c:pt idx="36">
                    <c:v>2015</c:v>
                  </c:pt>
                  <c:pt idx="48">
                    <c:v>2016</c:v>
                  </c:pt>
                  <c:pt idx="60">
                    <c:v>2017</c:v>
                  </c:pt>
                  <c:pt idx="72">
                    <c:v>2018</c:v>
                  </c:pt>
                  <c:pt idx="84">
                    <c:v>2019</c:v>
                  </c:pt>
                  <c:pt idx="96">
                    <c:v>2020</c:v>
                  </c:pt>
                </c:lvl>
              </c:multiLvlStrCache>
            </c:multiLvlStrRef>
          </c:cat>
          <c:val>
            <c:numRef>
              <c:f>Sheet1!$B$15:$DB$15</c:f>
              <c:numCache>
                <c:formatCode>0</c:formatCode>
                <c:ptCount val="105"/>
                <c:pt idx="1">
                  <c:v>-11</c:v>
                </c:pt>
                <c:pt idx="2">
                  <c:v>-2.5</c:v>
                </c:pt>
                <c:pt idx="3">
                  <c:v>2.5</c:v>
                </c:pt>
                <c:pt idx="4">
                  <c:v>3.5</c:v>
                </c:pt>
                <c:pt idx="5">
                  <c:v>6.5</c:v>
                </c:pt>
                <c:pt idx="6">
                  <c:v>20</c:v>
                </c:pt>
                <c:pt idx="7">
                  <c:v>24</c:v>
                </c:pt>
                <c:pt idx="8">
                  <c:v>11</c:v>
                </c:pt>
                <c:pt idx="9">
                  <c:v>2</c:v>
                </c:pt>
                <c:pt idx="10">
                  <c:v>8</c:v>
                </c:pt>
                <c:pt idx="11">
                  <c:v>6.5</c:v>
                </c:pt>
                <c:pt idx="12">
                  <c:v>4</c:v>
                </c:pt>
                <c:pt idx="13">
                  <c:v>15.5</c:v>
                </c:pt>
                <c:pt idx="14">
                  <c:v>32.5</c:v>
                </c:pt>
                <c:pt idx="15">
                  <c:v>40.5</c:v>
                </c:pt>
                <c:pt idx="16">
                  <c:v>40</c:v>
                </c:pt>
                <c:pt idx="17">
                  <c:v>38</c:v>
                </c:pt>
                <c:pt idx="18">
                  <c:v>36.5</c:v>
                </c:pt>
                <c:pt idx="19">
                  <c:v>41.5</c:v>
                </c:pt>
                <c:pt idx="20">
                  <c:v>46</c:v>
                </c:pt>
                <c:pt idx="21">
                  <c:v>47.5</c:v>
                </c:pt>
                <c:pt idx="22">
                  <c:v>46</c:v>
                </c:pt>
                <c:pt idx="23">
                  <c:v>51</c:v>
                </c:pt>
                <c:pt idx="24">
                  <c:v>52.5</c:v>
                </c:pt>
                <c:pt idx="25">
                  <c:v>48</c:v>
                </c:pt>
                <c:pt idx="26">
                  <c:v>46</c:v>
                </c:pt>
                <c:pt idx="27">
                  <c:v>50</c:v>
                </c:pt>
                <c:pt idx="28">
                  <c:v>52</c:v>
                </c:pt>
                <c:pt idx="29">
                  <c:v>55</c:v>
                </c:pt>
                <c:pt idx="30">
                  <c:v>59</c:v>
                </c:pt>
                <c:pt idx="31">
                  <c:v>56.5</c:v>
                </c:pt>
                <c:pt idx="32">
                  <c:v>59.5</c:v>
                </c:pt>
                <c:pt idx="33">
                  <c:v>64</c:v>
                </c:pt>
                <c:pt idx="34">
                  <c:v>61.5</c:v>
                </c:pt>
                <c:pt idx="35">
                  <c:v>52.5</c:v>
                </c:pt>
                <c:pt idx="36">
                  <c:v>49.5</c:v>
                </c:pt>
                <c:pt idx="37">
                  <c:v>56.5</c:v>
                </c:pt>
                <c:pt idx="38">
                  <c:v>59</c:v>
                </c:pt>
                <c:pt idx="39">
                  <c:v>66.5</c:v>
                </c:pt>
                <c:pt idx="40">
                  <c:v>68.5</c:v>
                </c:pt>
                <c:pt idx="41">
                  <c:v>61</c:v>
                </c:pt>
                <c:pt idx="42">
                  <c:v>65</c:v>
                </c:pt>
                <c:pt idx="43">
                  <c:v>68.5</c:v>
                </c:pt>
                <c:pt idx="44">
                  <c:v>71</c:v>
                </c:pt>
                <c:pt idx="45">
                  <c:v>63.5</c:v>
                </c:pt>
                <c:pt idx="46">
                  <c:v>54.5</c:v>
                </c:pt>
                <c:pt idx="47">
                  <c:v>48.5</c:v>
                </c:pt>
                <c:pt idx="48">
                  <c:v>35</c:v>
                </c:pt>
                <c:pt idx="49">
                  <c:v>36</c:v>
                </c:pt>
                <c:pt idx="50">
                  <c:v>52</c:v>
                </c:pt>
                <c:pt idx="51">
                  <c:v>58.5</c:v>
                </c:pt>
                <c:pt idx="52">
                  <c:v>66.5</c:v>
                </c:pt>
                <c:pt idx="53">
                  <c:v>61</c:v>
                </c:pt>
                <c:pt idx="54">
                  <c:v>40.5</c:v>
                </c:pt>
                <c:pt idx="55">
                  <c:v>46.5</c:v>
                </c:pt>
                <c:pt idx="56">
                  <c:v>56</c:v>
                </c:pt>
                <c:pt idx="57">
                  <c:v>55</c:v>
                </c:pt>
                <c:pt idx="58">
                  <c:v>57</c:v>
                </c:pt>
                <c:pt idx="59">
                  <c:v>62</c:v>
                </c:pt>
                <c:pt idx="60">
                  <c:v>58</c:v>
                </c:pt>
                <c:pt idx="61">
                  <c:v>54.5</c:v>
                </c:pt>
                <c:pt idx="62">
                  <c:v>55</c:v>
                </c:pt>
                <c:pt idx="63">
                  <c:v>59</c:v>
                </c:pt>
                <c:pt idx="64">
                  <c:v>67</c:v>
                </c:pt>
                <c:pt idx="65">
                  <c:v>67</c:v>
                </c:pt>
                <c:pt idx="66">
                  <c:v>64</c:v>
                </c:pt>
                <c:pt idx="67">
                  <c:v>63.5</c:v>
                </c:pt>
                <c:pt idx="68">
                  <c:v>52.5</c:v>
                </c:pt>
                <c:pt idx="69">
                  <c:v>48.5</c:v>
                </c:pt>
                <c:pt idx="70">
                  <c:v>36.5</c:v>
                </c:pt>
                <c:pt idx="71">
                  <c:v>11</c:v>
                </c:pt>
                <c:pt idx="72">
                  <c:v>-4</c:v>
                </c:pt>
                <c:pt idx="73">
                  <c:v>-9.5</c:v>
                </c:pt>
                <c:pt idx="74">
                  <c:v>3</c:v>
                </c:pt>
                <c:pt idx="75">
                  <c:v>4.5</c:v>
                </c:pt>
                <c:pt idx="76">
                  <c:v>6.5</c:v>
                </c:pt>
                <c:pt idx="77">
                  <c:v>10.5</c:v>
                </c:pt>
                <c:pt idx="78">
                  <c:v>11</c:v>
                </c:pt>
                <c:pt idx="79">
                  <c:v>30.5</c:v>
                </c:pt>
                <c:pt idx="80">
                  <c:v>37.5</c:v>
                </c:pt>
                <c:pt idx="81">
                  <c:v>26</c:v>
                </c:pt>
                <c:pt idx="82">
                  <c:v>18.5</c:v>
                </c:pt>
                <c:pt idx="83">
                  <c:v>14</c:v>
                </c:pt>
                <c:pt idx="84">
                  <c:v>12</c:v>
                </c:pt>
                <c:pt idx="85">
                  <c:v>10.5</c:v>
                </c:pt>
                <c:pt idx="86">
                  <c:v>16</c:v>
                </c:pt>
                <c:pt idx="87">
                  <c:v>21.5</c:v>
                </c:pt>
                <c:pt idx="88">
                  <c:v>23</c:v>
                </c:pt>
                <c:pt idx="89">
                  <c:v>27.5</c:v>
                </c:pt>
                <c:pt idx="90">
                  <c:v>37</c:v>
                </c:pt>
                <c:pt idx="91">
                  <c:v>46</c:v>
                </c:pt>
                <c:pt idx="92">
                  <c:v>38</c:v>
                </c:pt>
                <c:pt idx="93">
                  <c:v>35</c:v>
                </c:pt>
                <c:pt idx="94">
                  <c:v>41</c:v>
                </c:pt>
                <c:pt idx="95">
                  <c:v>43</c:v>
                </c:pt>
                <c:pt idx="96">
                  <c:v>40.5</c:v>
                </c:pt>
                <c:pt idx="97">
                  <c:v>37</c:v>
                </c:pt>
                <c:pt idx="98">
                  <c:v>42</c:v>
                </c:pt>
                <c:pt idx="99">
                  <c:v>10.5</c:v>
                </c:pt>
                <c:pt idx="100">
                  <c:v>-23.5</c:v>
                </c:pt>
                <c:pt idx="101">
                  <c:v>-25</c:v>
                </c:pt>
                <c:pt idx="102">
                  <c:v>2.5</c:v>
                </c:pt>
                <c:pt idx="103">
                  <c:v>36</c:v>
                </c:pt>
                <c:pt idx="104">
                  <c:v>39.5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A01-4E1F-A863-9C0857CF4484}"/>
            </c:ext>
          </c:extLst>
        </c:ser>
        <c:ser>
          <c:idx val="0"/>
          <c:order val="2"/>
          <c:tx>
            <c:strRef>
              <c:f>Sheet1!$A$16</c:f>
              <c:strCache>
                <c:ptCount val="1"/>
                <c:pt idx="0">
                  <c:v>Svealand utom Sthlm</c:v>
                </c:pt>
              </c:strCache>
            </c:strRef>
          </c:tx>
          <c:spPr>
            <a:ln w="44450">
              <a:solidFill>
                <a:srgbClr val="FFBDBD"/>
              </a:solidFill>
              <a:prstDash val="solid"/>
            </a:ln>
            <a:effectLst>
              <a:outerShdw sx="1000" sy="1000" algn="t" rotWithShape="0">
                <a:prstClr val="black"/>
              </a:outerShdw>
            </a:effectLst>
          </c:spPr>
          <c:marker>
            <c:symbol val="none"/>
          </c:marker>
          <c:dLbls>
            <c:dLbl>
              <c:idx val="104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6CC-45C1-AC15-A778C10E51B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Sheet1!$B$12:$DB$13</c:f>
              <c:multiLvlStrCache>
                <c:ptCount val="105"/>
                <c:lvl>
                  <c:pt idx="0">
                    <c:v>Jan</c:v>
                  </c:pt>
                  <c:pt idx="1">
                    <c:v>Feb</c:v>
                  </c:pt>
                  <c:pt idx="2">
                    <c:v>Mars</c:v>
                  </c:pt>
                  <c:pt idx="3">
                    <c:v>April</c:v>
                  </c:pt>
                  <c:pt idx="4">
                    <c:v>Maj</c:v>
                  </c:pt>
                  <c:pt idx="5">
                    <c:v>Juni</c:v>
                  </c:pt>
                  <c:pt idx="6">
                    <c:v>Juli</c:v>
                  </c:pt>
                  <c:pt idx="7">
                    <c:v>Aug</c:v>
                  </c:pt>
                  <c:pt idx="8">
                    <c:v>Sept</c:v>
                  </c:pt>
                  <c:pt idx="9">
                    <c:v>Okt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Mars</c:v>
                  </c:pt>
                  <c:pt idx="15">
                    <c:v>April</c:v>
                  </c:pt>
                  <c:pt idx="16">
                    <c:v>Maj</c:v>
                  </c:pt>
                  <c:pt idx="17">
                    <c:v>Juni</c:v>
                  </c:pt>
                  <c:pt idx="18">
                    <c:v>Juli</c:v>
                  </c:pt>
                  <c:pt idx="19">
                    <c:v>Aug</c:v>
                  </c:pt>
                  <c:pt idx="20">
                    <c:v>Sept</c:v>
                  </c:pt>
                  <c:pt idx="21">
                    <c:v>Okt</c:v>
                  </c:pt>
                  <c:pt idx="22">
                    <c:v>Nov</c:v>
                  </c:pt>
                  <c:pt idx="23">
                    <c:v>Dec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Mars</c:v>
                  </c:pt>
                  <c:pt idx="27">
                    <c:v>April</c:v>
                  </c:pt>
                  <c:pt idx="28">
                    <c:v>Maj</c:v>
                  </c:pt>
                  <c:pt idx="29">
                    <c:v>Juni</c:v>
                  </c:pt>
                  <c:pt idx="30">
                    <c:v>Juli</c:v>
                  </c:pt>
                  <c:pt idx="31">
                    <c:v>Aug</c:v>
                  </c:pt>
                  <c:pt idx="32">
                    <c:v>Sept</c:v>
                  </c:pt>
                  <c:pt idx="33">
                    <c:v>Okt</c:v>
                  </c:pt>
                  <c:pt idx="34">
                    <c:v>Nov</c:v>
                  </c:pt>
                  <c:pt idx="35">
                    <c:v>Dec</c:v>
                  </c:pt>
                  <c:pt idx="36">
                    <c:v>Jan</c:v>
                  </c:pt>
                  <c:pt idx="37">
                    <c:v>Feb</c:v>
                  </c:pt>
                  <c:pt idx="38">
                    <c:v>Mars</c:v>
                  </c:pt>
                  <c:pt idx="39">
                    <c:v>April</c:v>
                  </c:pt>
                  <c:pt idx="40">
                    <c:v>Maj</c:v>
                  </c:pt>
                  <c:pt idx="41">
                    <c:v>Juni</c:v>
                  </c:pt>
                  <c:pt idx="42">
                    <c:v>Juli</c:v>
                  </c:pt>
                  <c:pt idx="43">
                    <c:v>Aug</c:v>
                  </c:pt>
                  <c:pt idx="44">
                    <c:v>Sept</c:v>
                  </c:pt>
                  <c:pt idx="45">
                    <c:v>Okt</c:v>
                  </c:pt>
                  <c:pt idx="46">
                    <c:v>Nov</c:v>
                  </c:pt>
                  <c:pt idx="47">
                    <c:v>Dec</c:v>
                  </c:pt>
                  <c:pt idx="48">
                    <c:v>Jan</c:v>
                  </c:pt>
                  <c:pt idx="49">
                    <c:v>Feb</c:v>
                  </c:pt>
                  <c:pt idx="50">
                    <c:v>Mars</c:v>
                  </c:pt>
                  <c:pt idx="51">
                    <c:v>April</c:v>
                  </c:pt>
                  <c:pt idx="52">
                    <c:v>Maj</c:v>
                  </c:pt>
                  <c:pt idx="53">
                    <c:v>Juni</c:v>
                  </c:pt>
                  <c:pt idx="54">
                    <c:v>Juli</c:v>
                  </c:pt>
                  <c:pt idx="55">
                    <c:v>Aug</c:v>
                  </c:pt>
                  <c:pt idx="56">
                    <c:v>Sept</c:v>
                  </c:pt>
                  <c:pt idx="57">
                    <c:v>Okt</c:v>
                  </c:pt>
                  <c:pt idx="58">
                    <c:v>Nov</c:v>
                  </c:pt>
                  <c:pt idx="59">
                    <c:v>Dec</c:v>
                  </c:pt>
                  <c:pt idx="60">
                    <c:v>Jan</c:v>
                  </c:pt>
                  <c:pt idx="61">
                    <c:v>Feb</c:v>
                  </c:pt>
                  <c:pt idx="62">
                    <c:v>Mars</c:v>
                  </c:pt>
                  <c:pt idx="63">
                    <c:v>April</c:v>
                  </c:pt>
                  <c:pt idx="64">
                    <c:v>Maj</c:v>
                  </c:pt>
                  <c:pt idx="65">
                    <c:v>Juni</c:v>
                  </c:pt>
                  <c:pt idx="66">
                    <c:v>Juli</c:v>
                  </c:pt>
                  <c:pt idx="67">
                    <c:v>Aug</c:v>
                  </c:pt>
                  <c:pt idx="68">
                    <c:v>Sep</c:v>
                  </c:pt>
                  <c:pt idx="69">
                    <c:v>Okt</c:v>
                  </c:pt>
                  <c:pt idx="70">
                    <c:v>Nov</c:v>
                  </c:pt>
                  <c:pt idx="71">
                    <c:v>Dec</c:v>
                  </c:pt>
                  <c:pt idx="72">
                    <c:v>Jan</c:v>
                  </c:pt>
                  <c:pt idx="73">
                    <c:v>Feb</c:v>
                  </c:pt>
                  <c:pt idx="74">
                    <c:v>Mars</c:v>
                  </c:pt>
                  <c:pt idx="75">
                    <c:v>April</c:v>
                  </c:pt>
                  <c:pt idx="76">
                    <c:v>Maj</c:v>
                  </c:pt>
                  <c:pt idx="77">
                    <c:v>Juni</c:v>
                  </c:pt>
                  <c:pt idx="78">
                    <c:v>Juli</c:v>
                  </c:pt>
                  <c:pt idx="79">
                    <c:v>Aug</c:v>
                  </c:pt>
                  <c:pt idx="80">
                    <c:v>Sept</c:v>
                  </c:pt>
                  <c:pt idx="81">
                    <c:v>Okt</c:v>
                  </c:pt>
                  <c:pt idx="82">
                    <c:v>Nov</c:v>
                  </c:pt>
                  <c:pt idx="83">
                    <c:v>Dec</c:v>
                  </c:pt>
                  <c:pt idx="84">
                    <c:v>Jan</c:v>
                  </c:pt>
                  <c:pt idx="85">
                    <c:v>Feb</c:v>
                  </c:pt>
                  <c:pt idx="86">
                    <c:v>Mars</c:v>
                  </c:pt>
                  <c:pt idx="87">
                    <c:v>April</c:v>
                  </c:pt>
                  <c:pt idx="88">
                    <c:v>Maj</c:v>
                  </c:pt>
                  <c:pt idx="89">
                    <c:v>Juni</c:v>
                  </c:pt>
                  <c:pt idx="90">
                    <c:v>Juli</c:v>
                  </c:pt>
                  <c:pt idx="91">
                    <c:v>Aug</c:v>
                  </c:pt>
                  <c:pt idx="92">
                    <c:v>Sept</c:v>
                  </c:pt>
                  <c:pt idx="93">
                    <c:v>Okt</c:v>
                  </c:pt>
                  <c:pt idx="94">
                    <c:v>Nov</c:v>
                  </c:pt>
                  <c:pt idx="95">
                    <c:v>Dec</c:v>
                  </c:pt>
                  <c:pt idx="96">
                    <c:v>Jan</c:v>
                  </c:pt>
                  <c:pt idx="97">
                    <c:v>Feb</c:v>
                  </c:pt>
                  <c:pt idx="98">
                    <c:v>Mars</c:v>
                  </c:pt>
                  <c:pt idx="99">
                    <c:v>April</c:v>
                  </c:pt>
                  <c:pt idx="100">
                    <c:v>Maj</c:v>
                  </c:pt>
                  <c:pt idx="101">
                    <c:v>Juni</c:v>
                  </c:pt>
                  <c:pt idx="102">
                    <c:v>Juli</c:v>
                  </c:pt>
                  <c:pt idx="103">
                    <c:v>Aug</c:v>
                  </c:pt>
                  <c:pt idx="104">
                    <c:v>Sept</c:v>
                  </c:pt>
                </c:lvl>
                <c:lvl>
                  <c:pt idx="0">
                    <c:v>2012</c:v>
                  </c:pt>
                  <c:pt idx="12">
                    <c:v>2013</c:v>
                  </c:pt>
                  <c:pt idx="24">
                    <c:v>2014</c:v>
                  </c:pt>
                  <c:pt idx="36">
                    <c:v>2015</c:v>
                  </c:pt>
                  <c:pt idx="48">
                    <c:v>2016</c:v>
                  </c:pt>
                  <c:pt idx="60">
                    <c:v>2017</c:v>
                  </c:pt>
                  <c:pt idx="72">
                    <c:v>2018</c:v>
                  </c:pt>
                  <c:pt idx="84">
                    <c:v>2019</c:v>
                  </c:pt>
                  <c:pt idx="96">
                    <c:v>2020</c:v>
                  </c:pt>
                </c:lvl>
              </c:multiLvlStrCache>
            </c:multiLvlStrRef>
          </c:cat>
          <c:val>
            <c:numRef>
              <c:f>Sheet1!$B$16:$DB$16</c:f>
              <c:numCache>
                <c:formatCode>0</c:formatCode>
                <c:ptCount val="105"/>
                <c:pt idx="1">
                  <c:v>-12</c:v>
                </c:pt>
                <c:pt idx="2">
                  <c:v>-4</c:v>
                </c:pt>
                <c:pt idx="3">
                  <c:v>11</c:v>
                </c:pt>
                <c:pt idx="4">
                  <c:v>20</c:v>
                </c:pt>
                <c:pt idx="5">
                  <c:v>16</c:v>
                </c:pt>
                <c:pt idx="6">
                  <c:v>12.5</c:v>
                </c:pt>
                <c:pt idx="7">
                  <c:v>15</c:v>
                </c:pt>
                <c:pt idx="8">
                  <c:v>17.5</c:v>
                </c:pt>
                <c:pt idx="9">
                  <c:v>13.5</c:v>
                </c:pt>
                <c:pt idx="10">
                  <c:v>14.5</c:v>
                </c:pt>
                <c:pt idx="11">
                  <c:v>13.5</c:v>
                </c:pt>
                <c:pt idx="12">
                  <c:v>4</c:v>
                </c:pt>
                <c:pt idx="13">
                  <c:v>11</c:v>
                </c:pt>
                <c:pt idx="14">
                  <c:v>26.5</c:v>
                </c:pt>
                <c:pt idx="15">
                  <c:v>36</c:v>
                </c:pt>
                <c:pt idx="16">
                  <c:v>45.5</c:v>
                </c:pt>
                <c:pt idx="17">
                  <c:v>44</c:v>
                </c:pt>
                <c:pt idx="18">
                  <c:v>39</c:v>
                </c:pt>
                <c:pt idx="19">
                  <c:v>39.5</c:v>
                </c:pt>
                <c:pt idx="20">
                  <c:v>48</c:v>
                </c:pt>
                <c:pt idx="21">
                  <c:v>52.5</c:v>
                </c:pt>
                <c:pt idx="22">
                  <c:v>51</c:v>
                </c:pt>
                <c:pt idx="23">
                  <c:v>52.5</c:v>
                </c:pt>
                <c:pt idx="24">
                  <c:v>47.5</c:v>
                </c:pt>
                <c:pt idx="25">
                  <c:v>45</c:v>
                </c:pt>
                <c:pt idx="26">
                  <c:v>49</c:v>
                </c:pt>
                <c:pt idx="27">
                  <c:v>53</c:v>
                </c:pt>
                <c:pt idx="28">
                  <c:v>60.5</c:v>
                </c:pt>
                <c:pt idx="29">
                  <c:v>63</c:v>
                </c:pt>
                <c:pt idx="30">
                  <c:v>61.5</c:v>
                </c:pt>
                <c:pt idx="31">
                  <c:v>66</c:v>
                </c:pt>
                <c:pt idx="32">
                  <c:v>63.5</c:v>
                </c:pt>
                <c:pt idx="33">
                  <c:v>60</c:v>
                </c:pt>
                <c:pt idx="34">
                  <c:v>57.5</c:v>
                </c:pt>
                <c:pt idx="35">
                  <c:v>56</c:v>
                </c:pt>
                <c:pt idx="36">
                  <c:v>56.5</c:v>
                </c:pt>
                <c:pt idx="37">
                  <c:v>63</c:v>
                </c:pt>
                <c:pt idx="38">
                  <c:v>70.5</c:v>
                </c:pt>
                <c:pt idx="39">
                  <c:v>71</c:v>
                </c:pt>
                <c:pt idx="40">
                  <c:v>69.5</c:v>
                </c:pt>
                <c:pt idx="41">
                  <c:v>65.5</c:v>
                </c:pt>
                <c:pt idx="42">
                  <c:v>63.5</c:v>
                </c:pt>
                <c:pt idx="43">
                  <c:v>62</c:v>
                </c:pt>
                <c:pt idx="44">
                  <c:v>71.5</c:v>
                </c:pt>
                <c:pt idx="45">
                  <c:v>73.5</c:v>
                </c:pt>
                <c:pt idx="46">
                  <c:v>65</c:v>
                </c:pt>
                <c:pt idx="47">
                  <c:v>63</c:v>
                </c:pt>
                <c:pt idx="48">
                  <c:v>54.5</c:v>
                </c:pt>
                <c:pt idx="49">
                  <c:v>49.5</c:v>
                </c:pt>
                <c:pt idx="50">
                  <c:v>55</c:v>
                </c:pt>
                <c:pt idx="51">
                  <c:v>58</c:v>
                </c:pt>
                <c:pt idx="52">
                  <c:v>60</c:v>
                </c:pt>
                <c:pt idx="53">
                  <c:v>61.5</c:v>
                </c:pt>
                <c:pt idx="54">
                  <c:v>46</c:v>
                </c:pt>
                <c:pt idx="55">
                  <c:v>41</c:v>
                </c:pt>
                <c:pt idx="56">
                  <c:v>56.5</c:v>
                </c:pt>
                <c:pt idx="57">
                  <c:v>62</c:v>
                </c:pt>
                <c:pt idx="58">
                  <c:v>61</c:v>
                </c:pt>
                <c:pt idx="59">
                  <c:v>57.5</c:v>
                </c:pt>
                <c:pt idx="60">
                  <c:v>55.5</c:v>
                </c:pt>
                <c:pt idx="61">
                  <c:v>59.5</c:v>
                </c:pt>
                <c:pt idx="62">
                  <c:v>66</c:v>
                </c:pt>
                <c:pt idx="63">
                  <c:v>68.5</c:v>
                </c:pt>
                <c:pt idx="64">
                  <c:v>69.5</c:v>
                </c:pt>
                <c:pt idx="65">
                  <c:v>70</c:v>
                </c:pt>
                <c:pt idx="66">
                  <c:v>60</c:v>
                </c:pt>
                <c:pt idx="67">
                  <c:v>58.5</c:v>
                </c:pt>
                <c:pt idx="68">
                  <c:v>58</c:v>
                </c:pt>
                <c:pt idx="69">
                  <c:v>54.5</c:v>
                </c:pt>
                <c:pt idx="70">
                  <c:v>38</c:v>
                </c:pt>
                <c:pt idx="71">
                  <c:v>14</c:v>
                </c:pt>
                <c:pt idx="72">
                  <c:v>-5.5</c:v>
                </c:pt>
                <c:pt idx="73">
                  <c:v>-15</c:v>
                </c:pt>
                <c:pt idx="74">
                  <c:v>-5</c:v>
                </c:pt>
                <c:pt idx="75">
                  <c:v>1.5</c:v>
                </c:pt>
                <c:pt idx="76">
                  <c:v>10.5</c:v>
                </c:pt>
                <c:pt idx="77">
                  <c:v>9.5</c:v>
                </c:pt>
                <c:pt idx="78">
                  <c:v>8</c:v>
                </c:pt>
                <c:pt idx="79">
                  <c:v>22.5</c:v>
                </c:pt>
                <c:pt idx="80">
                  <c:v>31.5</c:v>
                </c:pt>
                <c:pt idx="81">
                  <c:v>20</c:v>
                </c:pt>
                <c:pt idx="82">
                  <c:v>14</c:v>
                </c:pt>
                <c:pt idx="83">
                  <c:v>22.5</c:v>
                </c:pt>
                <c:pt idx="84">
                  <c:v>9</c:v>
                </c:pt>
                <c:pt idx="85">
                  <c:v>8.5</c:v>
                </c:pt>
                <c:pt idx="86">
                  <c:v>17.5</c:v>
                </c:pt>
                <c:pt idx="87">
                  <c:v>12.5</c:v>
                </c:pt>
                <c:pt idx="88">
                  <c:v>23</c:v>
                </c:pt>
                <c:pt idx="89">
                  <c:v>30.5</c:v>
                </c:pt>
                <c:pt idx="90">
                  <c:v>38</c:v>
                </c:pt>
                <c:pt idx="91">
                  <c:v>36</c:v>
                </c:pt>
                <c:pt idx="92">
                  <c:v>30</c:v>
                </c:pt>
                <c:pt idx="93">
                  <c:v>36</c:v>
                </c:pt>
                <c:pt idx="94">
                  <c:v>37.5</c:v>
                </c:pt>
                <c:pt idx="95">
                  <c:v>34.5</c:v>
                </c:pt>
                <c:pt idx="96">
                  <c:v>39</c:v>
                </c:pt>
                <c:pt idx="97">
                  <c:v>49.5</c:v>
                </c:pt>
                <c:pt idx="98">
                  <c:v>50.5</c:v>
                </c:pt>
                <c:pt idx="99">
                  <c:v>16.5</c:v>
                </c:pt>
                <c:pt idx="100">
                  <c:v>-23</c:v>
                </c:pt>
                <c:pt idx="101">
                  <c:v>-25.5</c:v>
                </c:pt>
                <c:pt idx="102">
                  <c:v>1.5</c:v>
                </c:pt>
                <c:pt idx="103">
                  <c:v>30</c:v>
                </c:pt>
                <c:pt idx="104">
                  <c:v>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A01-4E1F-A863-9C0857CF4484}"/>
            </c:ext>
          </c:extLst>
        </c:ser>
        <c:ser>
          <c:idx val="2"/>
          <c:order val="3"/>
          <c:tx>
            <c:strRef>
              <c:f>Sheet1!$A$17</c:f>
              <c:strCache>
                <c:ptCount val="1"/>
                <c:pt idx="0">
                  <c:v>Stockholm</c:v>
                </c:pt>
              </c:strCache>
            </c:strRef>
          </c:tx>
          <c:spPr>
            <a:ln w="44450">
              <a:solidFill>
                <a:srgbClr val="FFC000"/>
              </a:solidFill>
            </a:ln>
          </c:spPr>
          <c:marker>
            <c:symbol val="none"/>
          </c:marker>
          <c:dLbls>
            <c:dLbl>
              <c:idx val="104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6CC-45C1-AC15-A778C10E51B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Sheet1!$B$12:$DB$13</c:f>
              <c:multiLvlStrCache>
                <c:ptCount val="105"/>
                <c:lvl>
                  <c:pt idx="0">
                    <c:v>Jan</c:v>
                  </c:pt>
                  <c:pt idx="1">
                    <c:v>Feb</c:v>
                  </c:pt>
                  <c:pt idx="2">
                    <c:v>Mars</c:v>
                  </c:pt>
                  <c:pt idx="3">
                    <c:v>April</c:v>
                  </c:pt>
                  <c:pt idx="4">
                    <c:v>Maj</c:v>
                  </c:pt>
                  <c:pt idx="5">
                    <c:v>Juni</c:v>
                  </c:pt>
                  <c:pt idx="6">
                    <c:v>Juli</c:v>
                  </c:pt>
                  <c:pt idx="7">
                    <c:v>Aug</c:v>
                  </c:pt>
                  <c:pt idx="8">
                    <c:v>Sept</c:v>
                  </c:pt>
                  <c:pt idx="9">
                    <c:v>Okt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Mars</c:v>
                  </c:pt>
                  <c:pt idx="15">
                    <c:v>April</c:v>
                  </c:pt>
                  <c:pt idx="16">
                    <c:v>Maj</c:v>
                  </c:pt>
                  <c:pt idx="17">
                    <c:v>Juni</c:v>
                  </c:pt>
                  <c:pt idx="18">
                    <c:v>Juli</c:v>
                  </c:pt>
                  <c:pt idx="19">
                    <c:v>Aug</c:v>
                  </c:pt>
                  <c:pt idx="20">
                    <c:v>Sept</c:v>
                  </c:pt>
                  <c:pt idx="21">
                    <c:v>Okt</c:v>
                  </c:pt>
                  <c:pt idx="22">
                    <c:v>Nov</c:v>
                  </c:pt>
                  <c:pt idx="23">
                    <c:v>Dec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Mars</c:v>
                  </c:pt>
                  <c:pt idx="27">
                    <c:v>April</c:v>
                  </c:pt>
                  <c:pt idx="28">
                    <c:v>Maj</c:v>
                  </c:pt>
                  <c:pt idx="29">
                    <c:v>Juni</c:v>
                  </c:pt>
                  <c:pt idx="30">
                    <c:v>Juli</c:v>
                  </c:pt>
                  <c:pt idx="31">
                    <c:v>Aug</c:v>
                  </c:pt>
                  <c:pt idx="32">
                    <c:v>Sept</c:v>
                  </c:pt>
                  <c:pt idx="33">
                    <c:v>Okt</c:v>
                  </c:pt>
                  <c:pt idx="34">
                    <c:v>Nov</c:v>
                  </c:pt>
                  <c:pt idx="35">
                    <c:v>Dec</c:v>
                  </c:pt>
                  <c:pt idx="36">
                    <c:v>Jan</c:v>
                  </c:pt>
                  <c:pt idx="37">
                    <c:v>Feb</c:v>
                  </c:pt>
                  <c:pt idx="38">
                    <c:v>Mars</c:v>
                  </c:pt>
                  <c:pt idx="39">
                    <c:v>April</c:v>
                  </c:pt>
                  <c:pt idx="40">
                    <c:v>Maj</c:v>
                  </c:pt>
                  <c:pt idx="41">
                    <c:v>Juni</c:v>
                  </c:pt>
                  <c:pt idx="42">
                    <c:v>Juli</c:v>
                  </c:pt>
                  <c:pt idx="43">
                    <c:v>Aug</c:v>
                  </c:pt>
                  <c:pt idx="44">
                    <c:v>Sept</c:v>
                  </c:pt>
                  <c:pt idx="45">
                    <c:v>Okt</c:v>
                  </c:pt>
                  <c:pt idx="46">
                    <c:v>Nov</c:v>
                  </c:pt>
                  <c:pt idx="47">
                    <c:v>Dec</c:v>
                  </c:pt>
                  <c:pt idx="48">
                    <c:v>Jan</c:v>
                  </c:pt>
                  <c:pt idx="49">
                    <c:v>Feb</c:v>
                  </c:pt>
                  <c:pt idx="50">
                    <c:v>Mars</c:v>
                  </c:pt>
                  <c:pt idx="51">
                    <c:v>April</c:v>
                  </c:pt>
                  <c:pt idx="52">
                    <c:v>Maj</c:v>
                  </c:pt>
                  <c:pt idx="53">
                    <c:v>Juni</c:v>
                  </c:pt>
                  <c:pt idx="54">
                    <c:v>Juli</c:v>
                  </c:pt>
                  <c:pt idx="55">
                    <c:v>Aug</c:v>
                  </c:pt>
                  <c:pt idx="56">
                    <c:v>Sept</c:v>
                  </c:pt>
                  <c:pt idx="57">
                    <c:v>Okt</c:v>
                  </c:pt>
                  <c:pt idx="58">
                    <c:v>Nov</c:v>
                  </c:pt>
                  <c:pt idx="59">
                    <c:v>Dec</c:v>
                  </c:pt>
                  <c:pt idx="60">
                    <c:v>Jan</c:v>
                  </c:pt>
                  <c:pt idx="61">
                    <c:v>Feb</c:v>
                  </c:pt>
                  <c:pt idx="62">
                    <c:v>Mars</c:v>
                  </c:pt>
                  <c:pt idx="63">
                    <c:v>April</c:v>
                  </c:pt>
                  <c:pt idx="64">
                    <c:v>Maj</c:v>
                  </c:pt>
                  <c:pt idx="65">
                    <c:v>Juni</c:v>
                  </c:pt>
                  <c:pt idx="66">
                    <c:v>Juli</c:v>
                  </c:pt>
                  <c:pt idx="67">
                    <c:v>Aug</c:v>
                  </c:pt>
                  <c:pt idx="68">
                    <c:v>Sep</c:v>
                  </c:pt>
                  <c:pt idx="69">
                    <c:v>Okt</c:v>
                  </c:pt>
                  <c:pt idx="70">
                    <c:v>Nov</c:v>
                  </c:pt>
                  <c:pt idx="71">
                    <c:v>Dec</c:v>
                  </c:pt>
                  <c:pt idx="72">
                    <c:v>Jan</c:v>
                  </c:pt>
                  <c:pt idx="73">
                    <c:v>Feb</c:v>
                  </c:pt>
                  <c:pt idx="74">
                    <c:v>Mars</c:v>
                  </c:pt>
                  <c:pt idx="75">
                    <c:v>April</c:v>
                  </c:pt>
                  <c:pt idx="76">
                    <c:v>Maj</c:v>
                  </c:pt>
                  <c:pt idx="77">
                    <c:v>Juni</c:v>
                  </c:pt>
                  <c:pt idx="78">
                    <c:v>Juli</c:v>
                  </c:pt>
                  <c:pt idx="79">
                    <c:v>Aug</c:v>
                  </c:pt>
                  <c:pt idx="80">
                    <c:v>Sept</c:v>
                  </c:pt>
                  <c:pt idx="81">
                    <c:v>Okt</c:v>
                  </c:pt>
                  <c:pt idx="82">
                    <c:v>Nov</c:v>
                  </c:pt>
                  <c:pt idx="83">
                    <c:v>Dec</c:v>
                  </c:pt>
                  <c:pt idx="84">
                    <c:v>Jan</c:v>
                  </c:pt>
                  <c:pt idx="85">
                    <c:v>Feb</c:v>
                  </c:pt>
                  <c:pt idx="86">
                    <c:v>Mars</c:v>
                  </c:pt>
                  <c:pt idx="87">
                    <c:v>April</c:v>
                  </c:pt>
                  <c:pt idx="88">
                    <c:v>Maj</c:v>
                  </c:pt>
                  <c:pt idx="89">
                    <c:v>Juni</c:v>
                  </c:pt>
                  <c:pt idx="90">
                    <c:v>Juli</c:v>
                  </c:pt>
                  <c:pt idx="91">
                    <c:v>Aug</c:v>
                  </c:pt>
                  <c:pt idx="92">
                    <c:v>Sept</c:v>
                  </c:pt>
                  <c:pt idx="93">
                    <c:v>Okt</c:v>
                  </c:pt>
                  <c:pt idx="94">
                    <c:v>Nov</c:v>
                  </c:pt>
                  <c:pt idx="95">
                    <c:v>Dec</c:v>
                  </c:pt>
                  <c:pt idx="96">
                    <c:v>Jan</c:v>
                  </c:pt>
                  <c:pt idx="97">
                    <c:v>Feb</c:v>
                  </c:pt>
                  <c:pt idx="98">
                    <c:v>Mars</c:v>
                  </c:pt>
                  <c:pt idx="99">
                    <c:v>April</c:v>
                  </c:pt>
                  <c:pt idx="100">
                    <c:v>Maj</c:v>
                  </c:pt>
                  <c:pt idx="101">
                    <c:v>Juni</c:v>
                  </c:pt>
                  <c:pt idx="102">
                    <c:v>Juli</c:v>
                  </c:pt>
                  <c:pt idx="103">
                    <c:v>Aug</c:v>
                  </c:pt>
                  <c:pt idx="104">
                    <c:v>Sept</c:v>
                  </c:pt>
                </c:lvl>
                <c:lvl>
                  <c:pt idx="0">
                    <c:v>2012</c:v>
                  </c:pt>
                  <c:pt idx="12">
                    <c:v>2013</c:v>
                  </c:pt>
                  <c:pt idx="24">
                    <c:v>2014</c:v>
                  </c:pt>
                  <c:pt idx="36">
                    <c:v>2015</c:v>
                  </c:pt>
                  <c:pt idx="48">
                    <c:v>2016</c:v>
                  </c:pt>
                  <c:pt idx="60">
                    <c:v>2017</c:v>
                  </c:pt>
                  <c:pt idx="72">
                    <c:v>2018</c:v>
                  </c:pt>
                  <c:pt idx="84">
                    <c:v>2019</c:v>
                  </c:pt>
                  <c:pt idx="96">
                    <c:v>2020</c:v>
                  </c:pt>
                </c:lvl>
              </c:multiLvlStrCache>
            </c:multiLvlStrRef>
          </c:cat>
          <c:val>
            <c:numRef>
              <c:f>Sheet1!$B$17:$DB$17</c:f>
              <c:numCache>
                <c:formatCode>0</c:formatCode>
                <c:ptCount val="105"/>
                <c:pt idx="1">
                  <c:v>-3.5</c:v>
                </c:pt>
                <c:pt idx="2">
                  <c:v>4</c:v>
                </c:pt>
                <c:pt idx="3">
                  <c:v>15.5</c:v>
                </c:pt>
                <c:pt idx="4">
                  <c:v>29</c:v>
                </c:pt>
                <c:pt idx="5">
                  <c:v>30.5</c:v>
                </c:pt>
                <c:pt idx="6">
                  <c:v>25.5</c:v>
                </c:pt>
                <c:pt idx="7">
                  <c:v>29</c:v>
                </c:pt>
                <c:pt idx="8">
                  <c:v>32</c:v>
                </c:pt>
                <c:pt idx="9">
                  <c:v>28.5</c:v>
                </c:pt>
                <c:pt idx="10">
                  <c:v>23</c:v>
                </c:pt>
                <c:pt idx="11">
                  <c:v>18</c:v>
                </c:pt>
                <c:pt idx="12">
                  <c:v>18.5</c:v>
                </c:pt>
                <c:pt idx="13">
                  <c:v>27.5</c:v>
                </c:pt>
                <c:pt idx="14">
                  <c:v>40.5</c:v>
                </c:pt>
                <c:pt idx="15">
                  <c:v>54.5</c:v>
                </c:pt>
                <c:pt idx="16">
                  <c:v>62.5</c:v>
                </c:pt>
                <c:pt idx="17">
                  <c:v>56.5</c:v>
                </c:pt>
                <c:pt idx="18">
                  <c:v>54.5</c:v>
                </c:pt>
                <c:pt idx="19">
                  <c:v>58.5</c:v>
                </c:pt>
                <c:pt idx="20">
                  <c:v>58.5</c:v>
                </c:pt>
                <c:pt idx="21">
                  <c:v>61.5</c:v>
                </c:pt>
                <c:pt idx="22">
                  <c:v>67.5</c:v>
                </c:pt>
                <c:pt idx="23">
                  <c:v>68.5</c:v>
                </c:pt>
                <c:pt idx="24">
                  <c:v>65.5</c:v>
                </c:pt>
                <c:pt idx="25">
                  <c:v>64</c:v>
                </c:pt>
                <c:pt idx="26">
                  <c:v>68.5</c:v>
                </c:pt>
                <c:pt idx="27">
                  <c:v>68.5</c:v>
                </c:pt>
                <c:pt idx="28">
                  <c:v>68.5</c:v>
                </c:pt>
                <c:pt idx="29">
                  <c:v>69</c:v>
                </c:pt>
                <c:pt idx="30">
                  <c:v>70</c:v>
                </c:pt>
                <c:pt idx="31">
                  <c:v>71.5</c:v>
                </c:pt>
                <c:pt idx="32">
                  <c:v>71.5</c:v>
                </c:pt>
                <c:pt idx="33">
                  <c:v>71.5</c:v>
                </c:pt>
                <c:pt idx="34">
                  <c:v>70</c:v>
                </c:pt>
                <c:pt idx="35">
                  <c:v>65.5</c:v>
                </c:pt>
                <c:pt idx="36">
                  <c:v>65.5</c:v>
                </c:pt>
                <c:pt idx="37">
                  <c:v>75.5</c:v>
                </c:pt>
                <c:pt idx="38">
                  <c:v>78.5</c:v>
                </c:pt>
                <c:pt idx="39">
                  <c:v>79</c:v>
                </c:pt>
                <c:pt idx="40">
                  <c:v>74.5</c:v>
                </c:pt>
                <c:pt idx="41">
                  <c:v>72.5</c:v>
                </c:pt>
                <c:pt idx="42">
                  <c:v>72.5</c:v>
                </c:pt>
                <c:pt idx="43">
                  <c:v>72.5</c:v>
                </c:pt>
                <c:pt idx="44">
                  <c:v>75.5</c:v>
                </c:pt>
                <c:pt idx="45">
                  <c:v>74.5</c:v>
                </c:pt>
                <c:pt idx="46">
                  <c:v>68.5</c:v>
                </c:pt>
                <c:pt idx="47">
                  <c:v>62</c:v>
                </c:pt>
                <c:pt idx="48">
                  <c:v>54.5</c:v>
                </c:pt>
                <c:pt idx="49">
                  <c:v>49.5</c:v>
                </c:pt>
                <c:pt idx="50">
                  <c:v>57.5</c:v>
                </c:pt>
                <c:pt idx="51">
                  <c:v>68.5</c:v>
                </c:pt>
                <c:pt idx="52">
                  <c:v>69.5</c:v>
                </c:pt>
                <c:pt idx="53">
                  <c:v>50</c:v>
                </c:pt>
                <c:pt idx="54">
                  <c:v>33.5</c:v>
                </c:pt>
                <c:pt idx="55">
                  <c:v>35.5</c:v>
                </c:pt>
                <c:pt idx="56">
                  <c:v>50</c:v>
                </c:pt>
                <c:pt idx="57">
                  <c:v>57</c:v>
                </c:pt>
                <c:pt idx="58">
                  <c:v>58</c:v>
                </c:pt>
                <c:pt idx="59">
                  <c:v>60.5</c:v>
                </c:pt>
                <c:pt idx="60">
                  <c:v>63</c:v>
                </c:pt>
                <c:pt idx="61">
                  <c:v>62.5</c:v>
                </c:pt>
                <c:pt idx="62">
                  <c:v>62</c:v>
                </c:pt>
                <c:pt idx="63">
                  <c:v>67</c:v>
                </c:pt>
                <c:pt idx="64">
                  <c:v>70.5</c:v>
                </c:pt>
                <c:pt idx="65">
                  <c:v>65.5</c:v>
                </c:pt>
                <c:pt idx="66">
                  <c:v>61.5</c:v>
                </c:pt>
                <c:pt idx="67">
                  <c:v>59</c:v>
                </c:pt>
                <c:pt idx="68">
                  <c:v>52.5</c:v>
                </c:pt>
                <c:pt idx="69">
                  <c:v>47</c:v>
                </c:pt>
                <c:pt idx="70">
                  <c:v>17.5</c:v>
                </c:pt>
                <c:pt idx="71">
                  <c:v>-24</c:v>
                </c:pt>
                <c:pt idx="72">
                  <c:v>-31</c:v>
                </c:pt>
                <c:pt idx="73">
                  <c:v>-21</c:v>
                </c:pt>
                <c:pt idx="74">
                  <c:v>-17</c:v>
                </c:pt>
                <c:pt idx="75">
                  <c:v>-3.5</c:v>
                </c:pt>
                <c:pt idx="76">
                  <c:v>0.5</c:v>
                </c:pt>
                <c:pt idx="77">
                  <c:v>-6.5</c:v>
                </c:pt>
                <c:pt idx="78">
                  <c:v>-5.5</c:v>
                </c:pt>
                <c:pt idx="79">
                  <c:v>4.5</c:v>
                </c:pt>
                <c:pt idx="80">
                  <c:v>22</c:v>
                </c:pt>
                <c:pt idx="81">
                  <c:v>19</c:v>
                </c:pt>
                <c:pt idx="82">
                  <c:v>-4</c:v>
                </c:pt>
                <c:pt idx="83">
                  <c:v>-8</c:v>
                </c:pt>
                <c:pt idx="84">
                  <c:v>-4</c:v>
                </c:pt>
                <c:pt idx="85">
                  <c:v>-1</c:v>
                </c:pt>
                <c:pt idx="86">
                  <c:v>5</c:v>
                </c:pt>
                <c:pt idx="87">
                  <c:v>3</c:v>
                </c:pt>
                <c:pt idx="88">
                  <c:v>9.5</c:v>
                </c:pt>
                <c:pt idx="89">
                  <c:v>22.5</c:v>
                </c:pt>
                <c:pt idx="90">
                  <c:v>26</c:v>
                </c:pt>
                <c:pt idx="91">
                  <c:v>28.5</c:v>
                </c:pt>
                <c:pt idx="92">
                  <c:v>32</c:v>
                </c:pt>
                <c:pt idx="93">
                  <c:v>41.5</c:v>
                </c:pt>
                <c:pt idx="94">
                  <c:v>41</c:v>
                </c:pt>
                <c:pt idx="95">
                  <c:v>41</c:v>
                </c:pt>
                <c:pt idx="96">
                  <c:v>46.5</c:v>
                </c:pt>
                <c:pt idx="97">
                  <c:v>47.5</c:v>
                </c:pt>
                <c:pt idx="98">
                  <c:v>48.5</c:v>
                </c:pt>
                <c:pt idx="99">
                  <c:v>11</c:v>
                </c:pt>
                <c:pt idx="100">
                  <c:v>-25</c:v>
                </c:pt>
                <c:pt idx="101">
                  <c:v>-26.5</c:v>
                </c:pt>
                <c:pt idx="102">
                  <c:v>-5.5</c:v>
                </c:pt>
                <c:pt idx="103">
                  <c:v>30.5</c:v>
                </c:pt>
                <c:pt idx="104">
                  <c:v>43.5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DA01-4E1F-A863-9C0857CF4484}"/>
            </c:ext>
          </c:extLst>
        </c:ser>
        <c:ser>
          <c:idx val="3"/>
          <c:order val="4"/>
          <c:tx>
            <c:strRef>
              <c:f>Sheet1!$A$18</c:f>
              <c:strCache>
                <c:ptCount val="1"/>
                <c:pt idx="0">
                  <c:v>Västra Götaland</c:v>
                </c:pt>
              </c:strCache>
            </c:strRef>
          </c:tx>
          <c:spPr>
            <a:ln w="44450">
              <a:solidFill>
                <a:srgbClr val="7030A0"/>
              </a:solidFill>
            </a:ln>
          </c:spPr>
          <c:marker>
            <c:symbol val="none"/>
          </c:marker>
          <c:dLbls>
            <c:dLbl>
              <c:idx val="104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6CC-45C1-AC15-A778C10E51B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Sheet1!$B$12:$DB$13</c:f>
              <c:multiLvlStrCache>
                <c:ptCount val="105"/>
                <c:lvl>
                  <c:pt idx="0">
                    <c:v>Jan</c:v>
                  </c:pt>
                  <c:pt idx="1">
                    <c:v>Feb</c:v>
                  </c:pt>
                  <c:pt idx="2">
                    <c:v>Mars</c:v>
                  </c:pt>
                  <c:pt idx="3">
                    <c:v>April</c:v>
                  </c:pt>
                  <c:pt idx="4">
                    <c:v>Maj</c:v>
                  </c:pt>
                  <c:pt idx="5">
                    <c:v>Juni</c:v>
                  </c:pt>
                  <c:pt idx="6">
                    <c:v>Juli</c:v>
                  </c:pt>
                  <c:pt idx="7">
                    <c:v>Aug</c:v>
                  </c:pt>
                  <c:pt idx="8">
                    <c:v>Sept</c:v>
                  </c:pt>
                  <c:pt idx="9">
                    <c:v>Okt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Mars</c:v>
                  </c:pt>
                  <c:pt idx="15">
                    <c:v>April</c:v>
                  </c:pt>
                  <c:pt idx="16">
                    <c:v>Maj</c:v>
                  </c:pt>
                  <c:pt idx="17">
                    <c:v>Juni</c:v>
                  </c:pt>
                  <c:pt idx="18">
                    <c:v>Juli</c:v>
                  </c:pt>
                  <c:pt idx="19">
                    <c:v>Aug</c:v>
                  </c:pt>
                  <c:pt idx="20">
                    <c:v>Sept</c:v>
                  </c:pt>
                  <c:pt idx="21">
                    <c:v>Okt</c:v>
                  </c:pt>
                  <c:pt idx="22">
                    <c:v>Nov</c:v>
                  </c:pt>
                  <c:pt idx="23">
                    <c:v>Dec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Mars</c:v>
                  </c:pt>
                  <c:pt idx="27">
                    <c:v>April</c:v>
                  </c:pt>
                  <c:pt idx="28">
                    <c:v>Maj</c:v>
                  </c:pt>
                  <c:pt idx="29">
                    <c:v>Juni</c:v>
                  </c:pt>
                  <c:pt idx="30">
                    <c:v>Juli</c:v>
                  </c:pt>
                  <c:pt idx="31">
                    <c:v>Aug</c:v>
                  </c:pt>
                  <c:pt idx="32">
                    <c:v>Sept</c:v>
                  </c:pt>
                  <c:pt idx="33">
                    <c:v>Okt</c:v>
                  </c:pt>
                  <c:pt idx="34">
                    <c:v>Nov</c:v>
                  </c:pt>
                  <c:pt idx="35">
                    <c:v>Dec</c:v>
                  </c:pt>
                  <c:pt idx="36">
                    <c:v>Jan</c:v>
                  </c:pt>
                  <c:pt idx="37">
                    <c:v>Feb</c:v>
                  </c:pt>
                  <c:pt idx="38">
                    <c:v>Mars</c:v>
                  </c:pt>
                  <c:pt idx="39">
                    <c:v>April</c:v>
                  </c:pt>
                  <c:pt idx="40">
                    <c:v>Maj</c:v>
                  </c:pt>
                  <c:pt idx="41">
                    <c:v>Juni</c:v>
                  </c:pt>
                  <c:pt idx="42">
                    <c:v>Juli</c:v>
                  </c:pt>
                  <c:pt idx="43">
                    <c:v>Aug</c:v>
                  </c:pt>
                  <c:pt idx="44">
                    <c:v>Sept</c:v>
                  </c:pt>
                  <c:pt idx="45">
                    <c:v>Okt</c:v>
                  </c:pt>
                  <c:pt idx="46">
                    <c:v>Nov</c:v>
                  </c:pt>
                  <c:pt idx="47">
                    <c:v>Dec</c:v>
                  </c:pt>
                  <c:pt idx="48">
                    <c:v>Jan</c:v>
                  </c:pt>
                  <c:pt idx="49">
                    <c:v>Feb</c:v>
                  </c:pt>
                  <c:pt idx="50">
                    <c:v>Mars</c:v>
                  </c:pt>
                  <c:pt idx="51">
                    <c:v>April</c:v>
                  </c:pt>
                  <c:pt idx="52">
                    <c:v>Maj</c:v>
                  </c:pt>
                  <c:pt idx="53">
                    <c:v>Juni</c:v>
                  </c:pt>
                  <c:pt idx="54">
                    <c:v>Juli</c:v>
                  </c:pt>
                  <c:pt idx="55">
                    <c:v>Aug</c:v>
                  </c:pt>
                  <c:pt idx="56">
                    <c:v>Sept</c:v>
                  </c:pt>
                  <c:pt idx="57">
                    <c:v>Okt</c:v>
                  </c:pt>
                  <c:pt idx="58">
                    <c:v>Nov</c:v>
                  </c:pt>
                  <c:pt idx="59">
                    <c:v>Dec</c:v>
                  </c:pt>
                  <c:pt idx="60">
                    <c:v>Jan</c:v>
                  </c:pt>
                  <c:pt idx="61">
                    <c:v>Feb</c:v>
                  </c:pt>
                  <c:pt idx="62">
                    <c:v>Mars</c:v>
                  </c:pt>
                  <c:pt idx="63">
                    <c:v>April</c:v>
                  </c:pt>
                  <c:pt idx="64">
                    <c:v>Maj</c:v>
                  </c:pt>
                  <c:pt idx="65">
                    <c:v>Juni</c:v>
                  </c:pt>
                  <c:pt idx="66">
                    <c:v>Juli</c:v>
                  </c:pt>
                  <c:pt idx="67">
                    <c:v>Aug</c:v>
                  </c:pt>
                  <c:pt idx="68">
                    <c:v>Sep</c:v>
                  </c:pt>
                  <c:pt idx="69">
                    <c:v>Okt</c:v>
                  </c:pt>
                  <c:pt idx="70">
                    <c:v>Nov</c:v>
                  </c:pt>
                  <c:pt idx="71">
                    <c:v>Dec</c:v>
                  </c:pt>
                  <c:pt idx="72">
                    <c:v>Jan</c:v>
                  </c:pt>
                  <c:pt idx="73">
                    <c:v>Feb</c:v>
                  </c:pt>
                  <c:pt idx="74">
                    <c:v>Mars</c:v>
                  </c:pt>
                  <c:pt idx="75">
                    <c:v>April</c:v>
                  </c:pt>
                  <c:pt idx="76">
                    <c:v>Maj</c:v>
                  </c:pt>
                  <c:pt idx="77">
                    <c:v>Juni</c:v>
                  </c:pt>
                  <c:pt idx="78">
                    <c:v>Juli</c:v>
                  </c:pt>
                  <c:pt idx="79">
                    <c:v>Aug</c:v>
                  </c:pt>
                  <c:pt idx="80">
                    <c:v>Sept</c:v>
                  </c:pt>
                  <c:pt idx="81">
                    <c:v>Okt</c:v>
                  </c:pt>
                  <c:pt idx="82">
                    <c:v>Nov</c:v>
                  </c:pt>
                  <c:pt idx="83">
                    <c:v>Dec</c:v>
                  </c:pt>
                  <c:pt idx="84">
                    <c:v>Jan</c:v>
                  </c:pt>
                  <c:pt idx="85">
                    <c:v>Feb</c:v>
                  </c:pt>
                  <c:pt idx="86">
                    <c:v>Mars</c:v>
                  </c:pt>
                  <c:pt idx="87">
                    <c:v>April</c:v>
                  </c:pt>
                  <c:pt idx="88">
                    <c:v>Maj</c:v>
                  </c:pt>
                  <c:pt idx="89">
                    <c:v>Juni</c:v>
                  </c:pt>
                  <c:pt idx="90">
                    <c:v>Juli</c:v>
                  </c:pt>
                  <c:pt idx="91">
                    <c:v>Aug</c:v>
                  </c:pt>
                  <c:pt idx="92">
                    <c:v>Sept</c:v>
                  </c:pt>
                  <c:pt idx="93">
                    <c:v>Okt</c:v>
                  </c:pt>
                  <c:pt idx="94">
                    <c:v>Nov</c:v>
                  </c:pt>
                  <c:pt idx="95">
                    <c:v>Dec</c:v>
                  </c:pt>
                  <c:pt idx="96">
                    <c:v>Jan</c:v>
                  </c:pt>
                  <c:pt idx="97">
                    <c:v>Feb</c:v>
                  </c:pt>
                  <c:pt idx="98">
                    <c:v>Mars</c:v>
                  </c:pt>
                  <c:pt idx="99">
                    <c:v>April</c:v>
                  </c:pt>
                  <c:pt idx="100">
                    <c:v>Maj</c:v>
                  </c:pt>
                  <c:pt idx="101">
                    <c:v>Juni</c:v>
                  </c:pt>
                  <c:pt idx="102">
                    <c:v>Juli</c:v>
                  </c:pt>
                  <c:pt idx="103">
                    <c:v>Aug</c:v>
                  </c:pt>
                  <c:pt idx="104">
                    <c:v>Sept</c:v>
                  </c:pt>
                </c:lvl>
                <c:lvl>
                  <c:pt idx="0">
                    <c:v>2012</c:v>
                  </c:pt>
                  <c:pt idx="12">
                    <c:v>2013</c:v>
                  </c:pt>
                  <c:pt idx="24">
                    <c:v>2014</c:v>
                  </c:pt>
                  <c:pt idx="36">
                    <c:v>2015</c:v>
                  </c:pt>
                  <c:pt idx="48">
                    <c:v>2016</c:v>
                  </c:pt>
                  <c:pt idx="60">
                    <c:v>2017</c:v>
                  </c:pt>
                  <c:pt idx="72">
                    <c:v>2018</c:v>
                  </c:pt>
                  <c:pt idx="84">
                    <c:v>2019</c:v>
                  </c:pt>
                  <c:pt idx="96">
                    <c:v>2020</c:v>
                  </c:pt>
                </c:lvl>
              </c:multiLvlStrCache>
            </c:multiLvlStrRef>
          </c:cat>
          <c:val>
            <c:numRef>
              <c:f>Sheet1!$B$18:$DB$18</c:f>
              <c:numCache>
                <c:formatCode>0</c:formatCode>
                <c:ptCount val="105"/>
                <c:pt idx="1">
                  <c:v>-18.5</c:v>
                </c:pt>
                <c:pt idx="2">
                  <c:v>-15</c:v>
                </c:pt>
                <c:pt idx="3">
                  <c:v>8.5</c:v>
                </c:pt>
                <c:pt idx="4">
                  <c:v>15.5</c:v>
                </c:pt>
                <c:pt idx="5">
                  <c:v>14</c:v>
                </c:pt>
                <c:pt idx="6">
                  <c:v>11.5</c:v>
                </c:pt>
                <c:pt idx="7">
                  <c:v>11</c:v>
                </c:pt>
                <c:pt idx="8">
                  <c:v>9</c:v>
                </c:pt>
                <c:pt idx="9">
                  <c:v>8</c:v>
                </c:pt>
                <c:pt idx="10">
                  <c:v>13.5</c:v>
                </c:pt>
                <c:pt idx="11">
                  <c:v>9.5</c:v>
                </c:pt>
                <c:pt idx="12">
                  <c:v>4</c:v>
                </c:pt>
                <c:pt idx="13">
                  <c:v>18</c:v>
                </c:pt>
                <c:pt idx="14">
                  <c:v>35.5</c:v>
                </c:pt>
                <c:pt idx="15">
                  <c:v>45.5</c:v>
                </c:pt>
                <c:pt idx="16">
                  <c:v>47</c:v>
                </c:pt>
                <c:pt idx="17">
                  <c:v>43</c:v>
                </c:pt>
                <c:pt idx="18">
                  <c:v>43.5</c:v>
                </c:pt>
                <c:pt idx="19">
                  <c:v>50.5</c:v>
                </c:pt>
                <c:pt idx="20">
                  <c:v>52</c:v>
                </c:pt>
                <c:pt idx="21">
                  <c:v>50.5</c:v>
                </c:pt>
                <c:pt idx="22">
                  <c:v>53</c:v>
                </c:pt>
                <c:pt idx="23">
                  <c:v>56.5</c:v>
                </c:pt>
                <c:pt idx="24">
                  <c:v>56.5</c:v>
                </c:pt>
                <c:pt idx="25">
                  <c:v>49</c:v>
                </c:pt>
                <c:pt idx="26">
                  <c:v>49.5</c:v>
                </c:pt>
                <c:pt idx="27">
                  <c:v>53</c:v>
                </c:pt>
                <c:pt idx="28">
                  <c:v>53.5</c:v>
                </c:pt>
                <c:pt idx="29">
                  <c:v>57</c:v>
                </c:pt>
                <c:pt idx="30">
                  <c:v>59</c:v>
                </c:pt>
                <c:pt idx="31">
                  <c:v>62.5</c:v>
                </c:pt>
                <c:pt idx="32">
                  <c:v>67.5</c:v>
                </c:pt>
                <c:pt idx="33">
                  <c:v>63</c:v>
                </c:pt>
                <c:pt idx="34">
                  <c:v>57</c:v>
                </c:pt>
                <c:pt idx="35">
                  <c:v>57.5</c:v>
                </c:pt>
                <c:pt idx="36">
                  <c:v>57.5</c:v>
                </c:pt>
                <c:pt idx="37">
                  <c:v>62</c:v>
                </c:pt>
                <c:pt idx="38">
                  <c:v>66</c:v>
                </c:pt>
                <c:pt idx="39">
                  <c:v>64</c:v>
                </c:pt>
                <c:pt idx="40">
                  <c:v>65</c:v>
                </c:pt>
                <c:pt idx="41">
                  <c:v>64</c:v>
                </c:pt>
                <c:pt idx="42">
                  <c:v>66</c:v>
                </c:pt>
                <c:pt idx="43">
                  <c:v>72</c:v>
                </c:pt>
                <c:pt idx="44">
                  <c:v>71</c:v>
                </c:pt>
                <c:pt idx="45">
                  <c:v>70</c:v>
                </c:pt>
                <c:pt idx="46">
                  <c:v>66</c:v>
                </c:pt>
                <c:pt idx="47">
                  <c:v>60.5</c:v>
                </c:pt>
                <c:pt idx="48">
                  <c:v>54</c:v>
                </c:pt>
                <c:pt idx="49">
                  <c:v>50</c:v>
                </c:pt>
                <c:pt idx="50">
                  <c:v>58.5</c:v>
                </c:pt>
                <c:pt idx="51">
                  <c:v>69.5</c:v>
                </c:pt>
                <c:pt idx="52">
                  <c:v>71</c:v>
                </c:pt>
                <c:pt idx="53">
                  <c:v>60</c:v>
                </c:pt>
                <c:pt idx="54">
                  <c:v>46.5</c:v>
                </c:pt>
                <c:pt idx="55">
                  <c:v>42.5</c:v>
                </c:pt>
                <c:pt idx="56">
                  <c:v>50</c:v>
                </c:pt>
                <c:pt idx="57">
                  <c:v>54.5</c:v>
                </c:pt>
                <c:pt idx="58">
                  <c:v>58</c:v>
                </c:pt>
                <c:pt idx="59">
                  <c:v>66.5</c:v>
                </c:pt>
                <c:pt idx="60">
                  <c:v>66</c:v>
                </c:pt>
                <c:pt idx="61">
                  <c:v>60</c:v>
                </c:pt>
                <c:pt idx="62">
                  <c:v>64.5</c:v>
                </c:pt>
                <c:pt idx="63">
                  <c:v>71</c:v>
                </c:pt>
                <c:pt idx="64">
                  <c:v>65.5</c:v>
                </c:pt>
                <c:pt idx="65">
                  <c:v>65.5</c:v>
                </c:pt>
                <c:pt idx="66">
                  <c:v>67.5</c:v>
                </c:pt>
                <c:pt idx="67">
                  <c:v>64.5</c:v>
                </c:pt>
                <c:pt idx="68">
                  <c:v>57.5</c:v>
                </c:pt>
                <c:pt idx="69">
                  <c:v>50.5</c:v>
                </c:pt>
                <c:pt idx="70">
                  <c:v>28</c:v>
                </c:pt>
                <c:pt idx="71">
                  <c:v>5</c:v>
                </c:pt>
                <c:pt idx="72">
                  <c:v>0</c:v>
                </c:pt>
                <c:pt idx="73">
                  <c:v>-1.5</c:v>
                </c:pt>
                <c:pt idx="74">
                  <c:v>5</c:v>
                </c:pt>
                <c:pt idx="75">
                  <c:v>12</c:v>
                </c:pt>
                <c:pt idx="76">
                  <c:v>12.5</c:v>
                </c:pt>
                <c:pt idx="77">
                  <c:v>13.5</c:v>
                </c:pt>
                <c:pt idx="78">
                  <c:v>17</c:v>
                </c:pt>
                <c:pt idx="79">
                  <c:v>19.5</c:v>
                </c:pt>
                <c:pt idx="80">
                  <c:v>23.5</c:v>
                </c:pt>
                <c:pt idx="81">
                  <c:v>29.5</c:v>
                </c:pt>
                <c:pt idx="82">
                  <c:v>23</c:v>
                </c:pt>
                <c:pt idx="83">
                  <c:v>9.5</c:v>
                </c:pt>
                <c:pt idx="84">
                  <c:v>4</c:v>
                </c:pt>
                <c:pt idx="85">
                  <c:v>5</c:v>
                </c:pt>
                <c:pt idx="86">
                  <c:v>6.5</c:v>
                </c:pt>
                <c:pt idx="87">
                  <c:v>12</c:v>
                </c:pt>
                <c:pt idx="88">
                  <c:v>21.5</c:v>
                </c:pt>
                <c:pt idx="89">
                  <c:v>28.5</c:v>
                </c:pt>
                <c:pt idx="90">
                  <c:v>33.5</c:v>
                </c:pt>
                <c:pt idx="91">
                  <c:v>36.5</c:v>
                </c:pt>
                <c:pt idx="92">
                  <c:v>42.5</c:v>
                </c:pt>
                <c:pt idx="93">
                  <c:v>44.5</c:v>
                </c:pt>
                <c:pt idx="94">
                  <c:v>39.5</c:v>
                </c:pt>
                <c:pt idx="95">
                  <c:v>38.5</c:v>
                </c:pt>
                <c:pt idx="96">
                  <c:v>38</c:v>
                </c:pt>
                <c:pt idx="97">
                  <c:v>39.5</c:v>
                </c:pt>
                <c:pt idx="98">
                  <c:v>45.5</c:v>
                </c:pt>
                <c:pt idx="99">
                  <c:v>10.5</c:v>
                </c:pt>
                <c:pt idx="100">
                  <c:v>-27.5</c:v>
                </c:pt>
                <c:pt idx="101">
                  <c:v>-23.5</c:v>
                </c:pt>
                <c:pt idx="102">
                  <c:v>6</c:v>
                </c:pt>
                <c:pt idx="103">
                  <c:v>36.5</c:v>
                </c:pt>
                <c:pt idx="104">
                  <c:v>50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DA01-4E1F-A863-9C0857CF4484}"/>
            </c:ext>
          </c:extLst>
        </c:ser>
        <c:ser>
          <c:idx val="4"/>
          <c:order val="5"/>
          <c:tx>
            <c:strRef>
              <c:f>Sheet1!$A$19</c:f>
              <c:strCache>
                <c:ptCount val="1"/>
                <c:pt idx="0">
                  <c:v>Östra Götaland</c:v>
                </c:pt>
              </c:strCache>
            </c:strRef>
          </c:tx>
          <c:spPr>
            <a:ln w="44450">
              <a:solidFill>
                <a:srgbClr val="0070C0"/>
              </a:solidFill>
            </a:ln>
          </c:spPr>
          <c:marker>
            <c:symbol val="none"/>
          </c:marker>
          <c:dLbls>
            <c:dLbl>
              <c:idx val="104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6CC-45C1-AC15-A778C10E51B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Sheet1!$B$12:$DB$13</c:f>
              <c:multiLvlStrCache>
                <c:ptCount val="105"/>
                <c:lvl>
                  <c:pt idx="0">
                    <c:v>Jan</c:v>
                  </c:pt>
                  <c:pt idx="1">
                    <c:v>Feb</c:v>
                  </c:pt>
                  <c:pt idx="2">
                    <c:v>Mars</c:v>
                  </c:pt>
                  <c:pt idx="3">
                    <c:v>April</c:v>
                  </c:pt>
                  <c:pt idx="4">
                    <c:v>Maj</c:v>
                  </c:pt>
                  <c:pt idx="5">
                    <c:v>Juni</c:v>
                  </c:pt>
                  <c:pt idx="6">
                    <c:v>Juli</c:v>
                  </c:pt>
                  <c:pt idx="7">
                    <c:v>Aug</c:v>
                  </c:pt>
                  <c:pt idx="8">
                    <c:v>Sept</c:v>
                  </c:pt>
                  <c:pt idx="9">
                    <c:v>Okt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Mars</c:v>
                  </c:pt>
                  <c:pt idx="15">
                    <c:v>April</c:v>
                  </c:pt>
                  <c:pt idx="16">
                    <c:v>Maj</c:v>
                  </c:pt>
                  <c:pt idx="17">
                    <c:v>Juni</c:v>
                  </c:pt>
                  <c:pt idx="18">
                    <c:v>Juli</c:v>
                  </c:pt>
                  <c:pt idx="19">
                    <c:v>Aug</c:v>
                  </c:pt>
                  <c:pt idx="20">
                    <c:v>Sept</c:v>
                  </c:pt>
                  <c:pt idx="21">
                    <c:v>Okt</c:v>
                  </c:pt>
                  <c:pt idx="22">
                    <c:v>Nov</c:v>
                  </c:pt>
                  <c:pt idx="23">
                    <c:v>Dec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Mars</c:v>
                  </c:pt>
                  <c:pt idx="27">
                    <c:v>April</c:v>
                  </c:pt>
                  <c:pt idx="28">
                    <c:v>Maj</c:v>
                  </c:pt>
                  <c:pt idx="29">
                    <c:v>Juni</c:v>
                  </c:pt>
                  <c:pt idx="30">
                    <c:v>Juli</c:v>
                  </c:pt>
                  <c:pt idx="31">
                    <c:v>Aug</c:v>
                  </c:pt>
                  <c:pt idx="32">
                    <c:v>Sept</c:v>
                  </c:pt>
                  <c:pt idx="33">
                    <c:v>Okt</c:v>
                  </c:pt>
                  <c:pt idx="34">
                    <c:v>Nov</c:v>
                  </c:pt>
                  <c:pt idx="35">
                    <c:v>Dec</c:v>
                  </c:pt>
                  <c:pt idx="36">
                    <c:v>Jan</c:v>
                  </c:pt>
                  <c:pt idx="37">
                    <c:v>Feb</c:v>
                  </c:pt>
                  <c:pt idx="38">
                    <c:v>Mars</c:v>
                  </c:pt>
                  <c:pt idx="39">
                    <c:v>April</c:v>
                  </c:pt>
                  <c:pt idx="40">
                    <c:v>Maj</c:v>
                  </c:pt>
                  <c:pt idx="41">
                    <c:v>Juni</c:v>
                  </c:pt>
                  <c:pt idx="42">
                    <c:v>Juli</c:v>
                  </c:pt>
                  <c:pt idx="43">
                    <c:v>Aug</c:v>
                  </c:pt>
                  <c:pt idx="44">
                    <c:v>Sept</c:v>
                  </c:pt>
                  <c:pt idx="45">
                    <c:v>Okt</c:v>
                  </c:pt>
                  <c:pt idx="46">
                    <c:v>Nov</c:v>
                  </c:pt>
                  <c:pt idx="47">
                    <c:v>Dec</c:v>
                  </c:pt>
                  <c:pt idx="48">
                    <c:v>Jan</c:v>
                  </c:pt>
                  <c:pt idx="49">
                    <c:v>Feb</c:v>
                  </c:pt>
                  <c:pt idx="50">
                    <c:v>Mars</c:v>
                  </c:pt>
                  <c:pt idx="51">
                    <c:v>April</c:v>
                  </c:pt>
                  <c:pt idx="52">
                    <c:v>Maj</c:v>
                  </c:pt>
                  <c:pt idx="53">
                    <c:v>Juni</c:v>
                  </c:pt>
                  <c:pt idx="54">
                    <c:v>Juli</c:v>
                  </c:pt>
                  <c:pt idx="55">
                    <c:v>Aug</c:v>
                  </c:pt>
                  <c:pt idx="56">
                    <c:v>Sept</c:v>
                  </c:pt>
                  <c:pt idx="57">
                    <c:v>Okt</c:v>
                  </c:pt>
                  <c:pt idx="58">
                    <c:v>Nov</c:v>
                  </c:pt>
                  <c:pt idx="59">
                    <c:v>Dec</c:v>
                  </c:pt>
                  <c:pt idx="60">
                    <c:v>Jan</c:v>
                  </c:pt>
                  <c:pt idx="61">
                    <c:v>Feb</c:v>
                  </c:pt>
                  <c:pt idx="62">
                    <c:v>Mars</c:v>
                  </c:pt>
                  <c:pt idx="63">
                    <c:v>April</c:v>
                  </c:pt>
                  <c:pt idx="64">
                    <c:v>Maj</c:v>
                  </c:pt>
                  <c:pt idx="65">
                    <c:v>Juni</c:v>
                  </c:pt>
                  <c:pt idx="66">
                    <c:v>Juli</c:v>
                  </c:pt>
                  <c:pt idx="67">
                    <c:v>Aug</c:v>
                  </c:pt>
                  <c:pt idx="68">
                    <c:v>Sep</c:v>
                  </c:pt>
                  <c:pt idx="69">
                    <c:v>Okt</c:v>
                  </c:pt>
                  <c:pt idx="70">
                    <c:v>Nov</c:v>
                  </c:pt>
                  <c:pt idx="71">
                    <c:v>Dec</c:v>
                  </c:pt>
                  <c:pt idx="72">
                    <c:v>Jan</c:v>
                  </c:pt>
                  <c:pt idx="73">
                    <c:v>Feb</c:v>
                  </c:pt>
                  <c:pt idx="74">
                    <c:v>Mars</c:v>
                  </c:pt>
                  <c:pt idx="75">
                    <c:v>April</c:v>
                  </c:pt>
                  <c:pt idx="76">
                    <c:v>Maj</c:v>
                  </c:pt>
                  <c:pt idx="77">
                    <c:v>Juni</c:v>
                  </c:pt>
                  <c:pt idx="78">
                    <c:v>Juli</c:v>
                  </c:pt>
                  <c:pt idx="79">
                    <c:v>Aug</c:v>
                  </c:pt>
                  <c:pt idx="80">
                    <c:v>Sept</c:v>
                  </c:pt>
                  <c:pt idx="81">
                    <c:v>Okt</c:v>
                  </c:pt>
                  <c:pt idx="82">
                    <c:v>Nov</c:v>
                  </c:pt>
                  <c:pt idx="83">
                    <c:v>Dec</c:v>
                  </c:pt>
                  <c:pt idx="84">
                    <c:v>Jan</c:v>
                  </c:pt>
                  <c:pt idx="85">
                    <c:v>Feb</c:v>
                  </c:pt>
                  <c:pt idx="86">
                    <c:v>Mars</c:v>
                  </c:pt>
                  <c:pt idx="87">
                    <c:v>April</c:v>
                  </c:pt>
                  <c:pt idx="88">
                    <c:v>Maj</c:v>
                  </c:pt>
                  <c:pt idx="89">
                    <c:v>Juni</c:v>
                  </c:pt>
                  <c:pt idx="90">
                    <c:v>Juli</c:v>
                  </c:pt>
                  <c:pt idx="91">
                    <c:v>Aug</c:v>
                  </c:pt>
                  <c:pt idx="92">
                    <c:v>Sept</c:v>
                  </c:pt>
                  <c:pt idx="93">
                    <c:v>Okt</c:v>
                  </c:pt>
                  <c:pt idx="94">
                    <c:v>Nov</c:v>
                  </c:pt>
                  <c:pt idx="95">
                    <c:v>Dec</c:v>
                  </c:pt>
                  <c:pt idx="96">
                    <c:v>Jan</c:v>
                  </c:pt>
                  <c:pt idx="97">
                    <c:v>Feb</c:v>
                  </c:pt>
                  <c:pt idx="98">
                    <c:v>Mars</c:v>
                  </c:pt>
                  <c:pt idx="99">
                    <c:v>April</c:v>
                  </c:pt>
                  <c:pt idx="100">
                    <c:v>Maj</c:v>
                  </c:pt>
                  <c:pt idx="101">
                    <c:v>Juni</c:v>
                  </c:pt>
                  <c:pt idx="102">
                    <c:v>Juli</c:v>
                  </c:pt>
                  <c:pt idx="103">
                    <c:v>Aug</c:v>
                  </c:pt>
                  <c:pt idx="104">
                    <c:v>Sept</c:v>
                  </c:pt>
                </c:lvl>
                <c:lvl>
                  <c:pt idx="0">
                    <c:v>2012</c:v>
                  </c:pt>
                  <c:pt idx="12">
                    <c:v>2013</c:v>
                  </c:pt>
                  <c:pt idx="24">
                    <c:v>2014</c:v>
                  </c:pt>
                  <c:pt idx="36">
                    <c:v>2015</c:v>
                  </c:pt>
                  <c:pt idx="48">
                    <c:v>2016</c:v>
                  </c:pt>
                  <c:pt idx="60">
                    <c:v>2017</c:v>
                  </c:pt>
                  <c:pt idx="72">
                    <c:v>2018</c:v>
                  </c:pt>
                  <c:pt idx="84">
                    <c:v>2019</c:v>
                  </c:pt>
                  <c:pt idx="96">
                    <c:v>2020</c:v>
                  </c:pt>
                </c:lvl>
              </c:multiLvlStrCache>
            </c:multiLvlStrRef>
          </c:cat>
          <c:val>
            <c:numRef>
              <c:f>Sheet1!$B$19:$DB$19</c:f>
              <c:numCache>
                <c:formatCode>0</c:formatCode>
                <c:ptCount val="105"/>
                <c:pt idx="1">
                  <c:v>-22</c:v>
                </c:pt>
                <c:pt idx="2">
                  <c:v>-2.5</c:v>
                </c:pt>
                <c:pt idx="3">
                  <c:v>4</c:v>
                </c:pt>
                <c:pt idx="4">
                  <c:v>16.5</c:v>
                </c:pt>
                <c:pt idx="5">
                  <c:v>14.5</c:v>
                </c:pt>
                <c:pt idx="6">
                  <c:v>5</c:v>
                </c:pt>
                <c:pt idx="7">
                  <c:v>11.5</c:v>
                </c:pt>
                <c:pt idx="8">
                  <c:v>5.5</c:v>
                </c:pt>
                <c:pt idx="9">
                  <c:v>2</c:v>
                </c:pt>
                <c:pt idx="10">
                  <c:v>5</c:v>
                </c:pt>
                <c:pt idx="11">
                  <c:v>-0.5</c:v>
                </c:pt>
                <c:pt idx="12">
                  <c:v>0.5</c:v>
                </c:pt>
                <c:pt idx="13">
                  <c:v>12</c:v>
                </c:pt>
                <c:pt idx="14">
                  <c:v>25.5</c:v>
                </c:pt>
                <c:pt idx="15">
                  <c:v>37</c:v>
                </c:pt>
                <c:pt idx="16">
                  <c:v>35</c:v>
                </c:pt>
                <c:pt idx="17">
                  <c:v>29.5</c:v>
                </c:pt>
                <c:pt idx="18">
                  <c:v>29.5</c:v>
                </c:pt>
                <c:pt idx="19">
                  <c:v>35.5</c:v>
                </c:pt>
                <c:pt idx="20">
                  <c:v>42.5</c:v>
                </c:pt>
                <c:pt idx="21">
                  <c:v>44.5</c:v>
                </c:pt>
                <c:pt idx="22">
                  <c:v>44</c:v>
                </c:pt>
                <c:pt idx="23">
                  <c:v>44.5</c:v>
                </c:pt>
                <c:pt idx="24">
                  <c:v>50</c:v>
                </c:pt>
                <c:pt idx="25">
                  <c:v>49.5</c:v>
                </c:pt>
                <c:pt idx="26">
                  <c:v>47.5</c:v>
                </c:pt>
                <c:pt idx="27">
                  <c:v>51.5</c:v>
                </c:pt>
                <c:pt idx="28">
                  <c:v>48.5</c:v>
                </c:pt>
                <c:pt idx="29">
                  <c:v>47.5</c:v>
                </c:pt>
                <c:pt idx="30">
                  <c:v>61.5</c:v>
                </c:pt>
                <c:pt idx="31">
                  <c:v>66</c:v>
                </c:pt>
                <c:pt idx="32">
                  <c:v>61</c:v>
                </c:pt>
                <c:pt idx="33">
                  <c:v>56.5</c:v>
                </c:pt>
                <c:pt idx="34">
                  <c:v>52</c:v>
                </c:pt>
                <c:pt idx="35">
                  <c:v>50</c:v>
                </c:pt>
                <c:pt idx="36">
                  <c:v>56.5</c:v>
                </c:pt>
                <c:pt idx="37">
                  <c:v>61.5</c:v>
                </c:pt>
                <c:pt idx="38">
                  <c:v>59</c:v>
                </c:pt>
                <c:pt idx="39">
                  <c:v>59.5</c:v>
                </c:pt>
                <c:pt idx="40">
                  <c:v>64.5</c:v>
                </c:pt>
                <c:pt idx="41">
                  <c:v>64.5</c:v>
                </c:pt>
                <c:pt idx="42">
                  <c:v>64</c:v>
                </c:pt>
                <c:pt idx="43">
                  <c:v>64</c:v>
                </c:pt>
                <c:pt idx="44">
                  <c:v>61.5</c:v>
                </c:pt>
                <c:pt idx="45">
                  <c:v>62</c:v>
                </c:pt>
                <c:pt idx="46">
                  <c:v>56</c:v>
                </c:pt>
                <c:pt idx="47">
                  <c:v>49</c:v>
                </c:pt>
                <c:pt idx="48">
                  <c:v>43.5</c:v>
                </c:pt>
                <c:pt idx="49">
                  <c:v>47.5</c:v>
                </c:pt>
                <c:pt idx="50">
                  <c:v>56</c:v>
                </c:pt>
                <c:pt idx="51">
                  <c:v>59</c:v>
                </c:pt>
                <c:pt idx="52">
                  <c:v>63</c:v>
                </c:pt>
                <c:pt idx="53">
                  <c:v>61.5</c:v>
                </c:pt>
                <c:pt idx="54">
                  <c:v>47</c:v>
                </c:pt>
                <c:pt idx="55">
                  <c:v>44</c:v>
                </c:pt>
                <c:pt idx="56">
                  <c:v>54.5</c:v>
                </c:pt>
                <c:pt idx="57">
                  <c:v>56.5</c:v>
                </c:pt>
                <c:pt idx="58">
                  <c:v>61.5</c:v>
                </c:pt>
                <c:pt idx="59">
                  <c:v>69</c:v>
                </c:pt>
                <c:pt idx="60">
                  <c:v>59</c:v>
                </c:pt>
                <c:pt idx="61">
                  <c:v>53</c:v>
                </c:pt>
                <c:pt idx="62">
                  <c:v>62.5</c:v>
                </c:pt>
                <c:pt idx="63">
                  <c:v>65.5</c:v>
                </c:pt>
                <c:pt idx="64">
                  <c:v>68.5</c:v>
                </c:pt>
                <c:pt idx="65">
                  <c:v>72</c:v>
                </c:pt>
                <c:pt idx="66">
                  <c:v>69</c:v>
                </c:pt>
                <c:pt idx="67">
                  <c:v>61</c:v>
                </c:pt>
                <c:pt idx="68">
                  <c:v>59</c:v>
                </c:pt>
                <c:pt idx="69">
                  <c:v>53.5</c:v>
                </c:pt>
                <c:pt idx="70">
                  <c:v>29.5</c:v>
                </c:pt>
                <c:pt idx="71">
                  <c:v>4.5</c:v>
                </c:pt>
                <c:pt idx="72">
                  <c:v>-11.5</c:v>
                </c:pt>
                <c:pt idx="73">
                  <c:v>-6</c:v>
                </c:pt>
                <c:pt idx="74">
                  <c:v>10</c:v>
                </c:pt>
                <c:pt idx="75">
                  <c:v>3</c:v>
                </c:pt>
                <c:pt idx="76">
                  <c:v>3</c:v>
                </c:pt>
                <c:pt idx="77">
                  <c:v>9.5</c:v>
                </c:pt>
                <c:pt idx="78">
                  <c:v>11.5</c:v>
                </c:pt>
                <c:pt idx="79">
                  <c:v>22</c:v>
                </c:pt>
                <c:pt idx="80">
                  <c:v>31.5</c:v>
                </c:pt>
                <c:pt idx="81">
                  <c:v>33</c:v>
                </c:pt>
                <c:pt idx="82">
                  <c:v>26</c:v>
                </c:pt>
                <c:pt idx="83">
                  <c:v>20</c:v>
                </c:pt>
                <c:pt idx="84">
                  <c:v>11</c:v>
                </c:pt>
                <c:pt idx="85">
                  <c:v>7.5</c:v>
                </c:pt>
                <c:pt idx="86">
                  <c:v>14.5</c:v>
                </c:pt>
                <c:pt idx="87">
                  <c:v>27</c:v>
                </c:pt>
                <c:pt idx="88">
                  <c:v>33.5</c:v>
                </c:pt>
                <c:pt idx="89">
                  <c:v>34</c:v>
                </c:pt>
                <c:pt idx="90">
                  <c:v>40.5</c:v>
                </c:pt>
                <c:pt idx="91">
                  <c:v>42.5</c:v>
                </c:pt>
                <c:pt idx="92">
                  <c:v>42</c:v>
                </c:pt>
                <c:pt idx="93">
                  <c:v>43</c:v>
                </c:pt>
                <c:pt idx="94">
                  <c:v>50.5</c:v>
                </c:pt>
                <c:pt idx="95">
                  <c:v>49.5</c:v>
                </c:pt>
                <c:pt idx="96">
                  <c:v>38.5</c:v>
                </c:pt>
                <c:pt idx="97">
                  <c:v>33.5</c:v>
                </c:pt>
                <c:pt idx="98">
                  <c:v>36</c:v>
                </c:pt>
                <c:pt idx="99">
                  <c:v>15</c:v>
                </c:pt>
                <c:pt idx="100">
                  <c:v>-19.5</c:v>
                </c:pt>
                <c:pt idx="101">
                  <c:v>-25</c:v>
                </c:pt>
                <c:pt idx="102">
                  <c:v>-0.5</c:v>
                </c:pt>
                <c:pt idx="103">
                  <c:v>27</c:v>
                </c:pt>
                <c:pt idx="104">
                  <c:v>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DA01-4E1F-A863-9C0857CF4484}"/>
            </c:ext>
          </c:extLst>
        </c:ser>
        <c:ser>
          <c:idx val="5"/>
          <c:order val="6"/>
          <c:tx>
            <c:strRef>
              <c:f>Sheet1!$A$20</c:f>
              <c:strCache>
                <c:ptCount val="1"/>
                <c:pt idx="0">
                  <c:v>Skåne</c:v>
                </c:pt>
              </c:strCache>
            </c:strRef>
          </c:tx>
          <c:spPr>
            <a:ln w="44450">
              <a:solidFill>
                <a:srgbClr val="FF0000"/>
              </a:solidFill>
            </a:ln>
          </c:spPr>
          <c:marker>
            <c:symbol val="none"/>
          </c:marker>
          <c:dLbls>
            <c:dLbl>
              <c:idx val="104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6CC-45C1-AC15-A778C10E51B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Sheet1!$B$12:$DB$13</c:f>
              <c:multiLvlStrCache>
                <c:ptCount val="105"/>
                <c:lvl>
                  <c:pt idx="0">
                    <c:v>Jan</c:v>
                  </c:pt>
                  <c:pt idx="1">
                    <c:v>Feb</c:v>
                  </c:pt>
                  <c:pt idx="2">
                    <c:v>Mars</c:v>
                  </c:pt>
                  <c:pt idx="3">
                    <c:v>April</c:v>
                  </c:pt>
                  <c:pt idx="4">
                    <c:v>Maj</c:v>
                  </c:pt>
                  <c:pt idx="5">
                    <c:v>Juni</c:v>
                  </c:pt>
                  <c:pt idx="6">
                    <c:v>Juli</c:v>
                  </c:pt>
                  <c:pt idx="7">
                    <c:v>Aug</c:v>
                  </c:pt>
                  <c:pt idx="8">
                    <c:v>Sept</c:v>
                  </c:pt>
                  <c:pt idx="9">
                    <c:v>Okt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Mars</c:v>
                  </c:pt>
                  <c:pt idx="15">
                    <c:v>April</c:v>
                  </c:pt>
                  <c:pt idx="16">
                    <c:v>Maj</c:v>
                  </c:pt>
                  <c:pt idx="17">
                    <c:v>Juni</c:v>
                  </c:pt>
                  <c:pt idx="18">
                    <c:v>Juli</c:v>
                  </c:pt>
                  <c:pt idx="19">
                    <c:v>Aug</c:v>
                  </c:pt>
                  <c:pt idx="20">
                    <c:v>Sept</c:v>
                  </c:pt>
                  <c:pt idx="21">
                    <c:v>Okt</c:v>
                  </c:pt>
                  <c:pt idx="22">
                    <c:v>Nov</c:v>
                  </c:pt>
                  <c:pt idx="23">
                    <c:v>Dec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Mars</c:v>
                  </c:pt>
                  <c:pt idx="27">
                    <c:v>April</c:v>
                  </c:pt>
                  <c:pt idx="28">
                    <c:v>Maj</c:v>
                  </c:pt>
                  <c:pt idx="29">
                    <c:v>Juni</c:v>
                  </c:pt>
                  <c:pt idx="30">
                    <c:v>Juli</c:v>
                  </c:pt>
                  <c:pt idx="31">
                    <c:v>Aug</c:v>
                  </c:pt>
                  <c:pt idx="32">
                    <c:v>Sept</c:v>
                  </c:pt>
                  <c:pt idx="33">
                    <c:v>Okt</c:v>
                  </c:pt>
                  <c:pt idx="34">
                    <c:v>Nov</c:v>
                  </c:pt>
                  <c:pt idx="35">
                    <c:v>Dec</c:v>
                  </c:pt>
                  <c:pt idx="36">
                    <c:v>Jan</c:v>
                  </c:pt>
                  <c:pt idx="37">
                    <c:v>Feb</c:v>
                  </c:pt>
                  <c:pt idx="38">
                    <c:v>Mars</c:v>
                  </c:pt>
                  <c:pt idx="39">
                    <c:v>April</c:v>
                  </c:pt>
                  <c:pt idx="40">
                    <c:v>Maj</c:v>
                  </c:pt>
                  <c:pt idx="41">
                    <c:v>Juni</c:v>
                  </c:pt>
                  <c:pt idx="42">
                    <c:v>Juli</c:v>
                  </c:pt>
                  <c:pt idx="43">
                    <c:v>Aug</c:v>
                  </c:pt>
                  <c:pt idx="44">
                    <c:v>Sept</c:v>
                  </c:pt>
                  <c:pt idx="45">
                    <c:v>Okt</c:v>
                  </c:pt>
                  <c:pt idx="46">
                    <c:v>Nov</c:v>
                  </c:pt>
                  <c:pt idx="47">
                    <c:v>Dec</c:v>
                  </c:pt>
                  <c:pt idx="48">
                    <c:v>Jan</c:v>
                  </c:pt>
                  <c:pt idx="49">
                    <c:v>Feb</c:v>
                  </c:pt>
                  <c:pt idx="50">
                    <c:v>Mars</c:v>
                  </c:pt>
                  <c:pt idx="51">
                    <c:v>April</c:v>
                  </c:pt>
                  <c:pt idx="52">
                    <c:v>Maj</c:v>
                  </c:pt>
                  <c:pt idx="53">
                    <c:v>Juni</c:v>
                  </c:pt>
                  <c:pt idx="54">
                    <c:v>Juli</c:v>
                  </c:pt>
                  <c:pt idx="55">
                    <c:v>Aug</c:v>
                  </c:pt>
                  <c:pt idx="56">
                    <c:v>Sept</c:v>
                  </c:pt>
                  <c:pt idx="57">
                    <c:v>Okt</c:v>
                  </c:pt>
                  <c:pt idx="58">
                    <c:v>Nov</c:v>
                  </c:pt>
                  <c:pt idx="59">
                    <c:v>Dec</c:v>
                  </c:pt>
                  <c:pt idx="60">
                    <c:v>Jan</c:v>
                  </c:pt>
                  <c:pt idx="61">
                    <c:v>Feb</c:v>
                  </c:pt>
                  <c:pt idx="62">
                    <c:v>Mars</c:v>
                  </c:pt>
                  <c:pt idx="63">
                    <c:v>April</c:v>
                  </c:pt>
                  <c:pt idx="64">
                    <c:v>Maj</c:v>
                  </c:pt>
                  <c:pt idx="65">
                    <c:v>Juni</c:v>
                  </c:pt>
                  <c:pt idx="66">
                    <c:v>Juli</c:v>
                  </c:pt>
                  <c:pt idx="67">
                    <c:v>Aug</c:v>
                  </c:pt>
                  <c:pt idx="68">
                    <c:v>Sep</c:v>
                  </c:pt>
                  <c:pt idx="69">
                    <c:v>Okt</c:v>
                  </c:pt>
                  <c:pt idx="70">
                    <c:v>Nov</c:v>
                  </c:pt>
                  <c:pt idx="71">
                    <c:v>Dec</c:v>
                  </c:pt>
                  <c:pt idx="72">
                    <c:v>Jan</c:v>
                  </c:pt>
                  <c:pt idx="73">
                    <c:v>Feb</c:v>
                  </c:pt>
                  <c:pt idx="74">
                    <c:v>Mars</c:v>
                  </c:pt>
                  <c:pt idx="75">
                    <c:v>April</c:v>
                  </c:pt>
                  <c:pt idx="76">
                    <c:v>Maj</c:v>
                  </c:pt>
                  <c:pt idx="77">
                    <c:v>Juni</c:v>
                  </c:pt>
                  <c:pt idx="78">
                    <c:v>Juli</c:v>
                  </c:pt>
                  <c:pt idx="79">
                    <c:v>Aug</c:v>
                  </c:pt>
                  <c:pt idx="80">
                    <c:v>Sept</c:v>
                  </c:pt>
                  <c:pt idx="81">
                    <c:v>Okt</c:v>
                  </c:pt>
                  <c:pt idx="82">
                    <c:v>Nov</c:v>
                  </c:pt>
                  <c:pt idx="83">
                    <c:v>Dec</c:v>
                  </c:pt>
                  <c:pt idx="84">
                    <c:v>Jan</c:v>
                  </c:pt>
                  <c:pt idx="85">
                    <c:v>Feb</c:v>
                  </c:pt>
                  <c:pt idx="86">
                    <c:v>Mars</c:v>
                  </c:pt>
                  <c:pt idx="87">
                    <c:v>April</c:v>
                  </c:pt>
                  <c:pt idx="88">
                    <c:v>Maj</c:v>
                  </c:pt>
                  <c:pt idx="89">
                    <c:v>Juni</c:v>
                  </c:pt>
                  <c:pt idx="90">
                    <c:v>Juli</c:v>
                  </c:pt>
                  <c:pt idx="91">
                    <c:v>Aug</c:v>
                  </c:pt>
                  <c:pt idx="92">
                    <c:v>Sept</c:v>
                  </c:pt>
                  <c:pt idx="93">
                    <c:v>Okt</c:v>
                  </c:pt>
                  <c:pt idx="94">
                    <c:v>Nov</c:v>
                  </c:pt>
                  <c:pt idx="95">
                    <c:v>Dec</c:v>
                  </c:pt>
                  <c:pt idx="96">
                    <c:v>Jan</c:v>
                  </c:pt>
                  <c:pt idx="97">
                    <c:v>Feb</c:v>
                  </c:pt>
                  <c:pt idx="98">
                    <c:v>Mars</c:v>
                  </c:pt>
                  <c:pt idx="99">
                    <c:v>April</c:v>
                  </c:pt>
                  <c:pt idx="100">
                    <c:v>Maj</c:v>
                  </c:pt>
                  <c:pt idx="101">
                    <c:v>Juni</c:v>
                  </c:pt>
                  <c:pt idx="102">
                    <c:v>Juli</c:v>
                  </c:pt>
                  <c:pt idx="103">
                    <c:v>Aug</c:v>
                  </c:pt>
                  <c:pt idx="104">
                    <c:v>Sept</c:v>
                  </c:pt>
                </c:lvl>
                <c:lvl>
                  <c:pt idx="0">
                    <c:v>2012</c:v>
                  </c:pt>
                  <c:pt idx="12">
                    <c:v>2013</c:v>
                  </c:pt>
                  <c:pt idx="24">
                    <c:v>2014</c:v>
                  </c:pt>
                  <c:pt idx="36">
                    <c:v>2015</c:v>
                  </c:pt>
                  <c:pt idx="48">
                    <c:v>2016</c:v>
                  </c:pt>
                  <c:pt idx="60">
                    <c:v>2017</c:v>
                  </c:pt>
                  <c:pt idx="72">
                    <c:v>2018</c:v>
                  </c:pt>
                  <c:pt idx="84">
                    <c:v>2019</c:v>
                  </c:pt>
                  <c:pt idx="96">
                    <c:v>2020</c:v>
                  </c:pt>
                </c:lvl>
              </c:multiLvlStrCache>
            </c:multiLvlStrRef>
          </c:cat>
          <c:val>
            <c:numRef>
              <c:f>Sheet1!$B$20:$DB$20</c:f>
              <c:numCache>
                <c:formatCode>0</c:formatCode>
                <c:ptCount val="105"/>
                <c:pt idx="1">
                  <c:v>-25</c:v>
                </c:pt>
                <c:pt idx="2">
                  <c:v>-18</c:v>
                </c:pt>
                <c:pt idx="3">
                  <c:v>0</c:v>
                </c:pt>
                <c:pt idx="4">
                  <c:v>9.5</c:v>
                </c:pt>
                <c:pt idx="5">
                  <c:v>3.5</c:v>
                </c:pt>
                <c:pt idx="6">
                  <c:v>-2.5</c:v>
                </c:pt>
                <c:pt idx="7">
                  <c:v>0.5</c:v>
                </c:pt>
                <c:pt idx="8">
                  <c:v>1.5</c:v>
                </c:pt>
                <c:pt idx="9">
                  <c:v>-5</c:v>
                </c:pt>
                <c:pt idx="10">
                  <c:v>1</c:v>
                </c:pt>
                <c:pt idx="11">
                  <c:v>-3.5</c:v>
                </c:pt>
                <c:pt idx="12">
                  <c:v>-12.5</c:v>
                </c:pt>
                <c:pt idx="13">
                  <c:v>0.5</c:v>
                </c:pt>
                <c:pt idx="14">
                  <c:v>7</c:v>
                </c:pt>
                <c:pt idx="15">
                  <c:v>12.5</c:v>
                </c:pt>
                <c:pt idx="16">
                  <c:v>27</c:v>
                </c:pt>
                <c:pt idx="17">
                  <c:v>33</c:v>
                </c:pt>
                <c:pt idx="18">
                  <c:v>30</c:v>
                </c:pt>
                <c:pt idx="19">
                  <c:v>26.5</c:v>
                </c:pt>
                <c:pt idx="20">
                  <c:v>37.5</c:v>
                </c:pt>
                <c:pt idx="21">
                  <c:v>42</c:v>
                </c:pt>
                <c:pt idx="22">
                  <c:v>38</c:v>
                </c:pt>
                <c:pt idx="23">
                  <c:v>36.5</c:v>
                </c:pt>
                <c:pt idx="24">
                  <c:v>39.5</c:v>
                </c:pt>
                <c:pt idx="25">
                  <c:v>37.5</c:v>
                </c:pt>
                <c:pt idx="26">
                  <c:v>34</c:v>
                </c:pt>
                <c:pt idx="27">
                  <c:v>48</c:v>
                </c:pt>
                <c:pt idx="28">
                  <c:v>56</c:v>
                </c:pt>
                <c:pt idx="29">
                  <c:v>45.5</c:v>
                </c:pt>
                <c:pt idx="30">
                  <c:v>42.5</c:v>
                </c:pt>
                <c:pt idx="31">
                  <c:v>50.5</c:v>
                </c:pt>
                <c:pt idx="32">
                  <c:v>46.5</c:v>
                </c:pt>
                <c:pt idx="33">
                  <c:v>46</c:v>
                </c:pt>
                <c:pt idx="34">
                  <c:v>50</c:v>
                </c:pt>
                <c:pt idx="35">
                  <c:v>51</c:v>
                </c:pt>
                <c:pt idx="36">
                  <c:v>48.5</c:v>
                </c:pt>
                <c:pt idx="37">
                  <c:v>45</c:v>
                </c:pt>
                <c:pt idx="38">
                  <c:v>56.5</c:v>
                </c:pt>
                <c:pt idx="39">
                  <c:v>58.5</c:v>
                </c:pt>
                <c:pt idx="40">
                  <c:v>50.5</c:v>
                </c:pt>
                <c:pt idx="41">
                  <c:v>62.5</c:v>
                </c:pt>
                <c:pt idx="42">
                  <c:v>63</c:v>
                </c:pt>
                <c:pt idx="43">
                  <c:v>56.5</c:v>
                </c:pt>
                <c:pt idx="44">
                  <c:v>61</c:v>
                </c:pt>
                <c:pt idx="45">
                  <c:v>59</c:v>
                </c:pt>
                <c:pt idx="46">
                  <c:v>56</c:v>
                </c:pt>
                <c:pt idx="47">
                  <c:v>50.5</c:v>
                </c:pt>
                <c:pt idx="48">
                  <c:v>43.5</c:v>
                </c:pt>
                <c:pt idx="49">
                  <c:v>44.5</c:v>
                </c:pt>
                <c:pt idx="50">
                  <c:v>49</c:v>
                </c:pt>
                <c:pt idx="51">
                  <c:v>56.5</c:v>
                </c:pt>
                <c:pt idx="52">
                  <c:v>60.5</c:v>
                </c:pt>
                <c:pt idx="53">
                  <c:v>56</c:v>
                </c:pt>
                <c:pt idx="54">
                  <c:v>42.5</c:v>
                </c:pt>
                <c:pt idx="55">
                  <c:v>42</c:v>
                </c:pt>
                <c:pt idx="56">
                  <c:v>54</c:v>
                </c:pt>
                <c:pt idx="57">
                  <c:v>57</c:v>
                </c:pt>
                <c:pt idx="58">
                  <c:v>60</c:v>
                </c:pt>
                <c:pt idx="59">
                  <c:v>60</c:v>
                </c:pt>
                <c:pt idx="60">
                  <c:v>62</c:v>
                </c:pt>
                <c:pt idx="61">
                  <c:v>70.5</c:v>
                </c:pt>
                <c:pt idx="62">
                  <c:v>73.5</c:v>
                </c:pt>
                <c:pt idx="63">
                  <c:v>72</c:v>
                </c:pt>
                <c:pt idx="64">
                  <c:v>70.5</c:v>
                </c:pt>
                <c:pt idx="65">
                  <c:v>64.5</c:v>
                </c:pt>
                <c:pt idx="66">
                  <c:v>61.5</c:v>
                </c:pt>
                <c:pt idx="67">
                  <c:v>56</c:v>
                </c:pt>
                <c:pt idx="68">
                  <c:v>46.5</c:v>
                </c:pt>
                <c:pt idx="69">
                  <c:v>49.5</c:v>
                </c:pt>
                <c:pt idx="70">
                  <c:v>40.5</c:v>
                </c:pt>
                <c:pt idx="71">
                  <c:v>16.5</c:v>
                </c:pt>
                <c:pt idx="72">
                  <c:v>2</c:v>
                </c:pt>
                <c:pt idx="73">
                  <c:v>-1.5</c:v>
                </c:pt>
                <c:pt idx="74">
                  <c:v>4</c:v>
                </c:pt>
                <c:pt idx="75">
                  <c:v>15</c:v>
                </c:pt>
                <c:pt idx="76">
                  <c:v>18.5</c:v>
                </c:pt>
                <c:pt idx="77">
                  <c:v>21</c:v>
                </c:pt>
                <c:pt idx="78">
                  <c:v>22</c:v>
                </c:pt>
                <c:pt idx="79">
                  <c:v>22</c:v>
                </c:pt>
                <c:pt idx="80">
                  <c:v>31</c:v>
                </c:pt>
                <c:pt idx="81">
                  <c:v>39</c:v>
                </c:pt>
                <c:pt idx="82">
                  <c:v>35.5</c:v>
                </c:pt>
                <c:pt idx="83">
                  <c:v>17</c:v>
                </c:pt>
                <c:pt idx="84">
                  <c:v>-2</c:v>
                </c:pt>
                <c:pt idx="85">
                  <c:v>9.5</c:v>
                </c:pt>
                <c:pt idx="86">
                  <c:v>25.5</c:v>
                </c:pt>
                <c:pt idx="87">
                  <c:v>24.5</c:v>
                </c:pt>
                <c:pt idx="88">
                  <c:v>31.5</c:v>
                </c:pt>
                <c:pt idx="89">
                  <c:v>41.5</c:v>
                </c:pt>
                <c:pt idx="90">
                  <c:v>47</c:v>
                </c:pt>
                <c:pt idx="91">
                  <c:v>51.5</c:v>
                </c:pt>
                <c:pt idx="92">
                  <c:v>47.5</c:v>
                </c:pt>
                <c:pt idx="93">
                  <c:v>51.5</c:v>
                </c:pt>
                <c:pt idx="94">
                  <c:v>59</c:v>
                </c:pt>
                <c:pt idx="95">
                  <c:v>56</c:v>
                </c:pt>
                <c:pt idx="96">
                  <c:v>57</c:v>
                </c:pt>
                <c:pt idx="97">
                  <c:v>57</c:v>
                </c:pt>
                <c:pt idx="98">
                  <c:v>56.5</c:v>
                </c:pt>
                <c:pt idx="99">
                  <c:v>18.5</c:v>
                </c:pt>
                <c:pt idx="100">
                  <c:v>-21</c:v>
                </c:pt>
                <c:pt idx="101">
                  <c:v>-21.5</c:v>
                </c:pt>
                <c:pt idx="102">
                  <c:v>2.5</c:v>
                </c:pt>
                <c:pt idx="103">
                  <c:v>34.5</c:v>
                </c:pt>
                <c:pt idx="104">
                  <c:v>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DA01-4E1F-A863-9C0857CF44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70243328"/>
        <c:axId val="270244864"/>
      </c:lineChart>
      <c:catAx>
        <c:axId val="270243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786">
            <a:solidFill>
              <a:srgbClr val="333333"/>
            </a:solidFill>
            <a:prstDash val="solid"/>
          </a:ln>
        </c:spPr>
        <c:txPr>
          <a:bodyPr rot="0" vert="eaVert"/>
          <a:lstStyle/>
          <a:p>
            <a:pPr>
              <a:defRPr sz="800"/>
            </a:pPr>
            <a:endParaRPr lang="sv-SE"/>
          </a:p>
        </c:txPr>
        <c:crossAx val="270244864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270244864"/>
        <c:scaling>
          <c:orientation val="minMax"/>
          <c:max val="80"/>
          <c:min val="-40"/>
        </c:scaling>
        <c:delete val="0"/>
        <c:axPos val="l"/>
        <c:majorGridlines>
          <c:spPr>
            <a:ln w="11142">
              <a:solidFill>
                <a:srgbClr val="C0C0C0"/>
              </a:solidFill>
              <a:prstDash val="solid"/>
            </a:ln>
            <a:effectLst/>
          </c:spPr>
        </c:majorGridlines>
        <c:numFmt formatCode="0" sourceLinked="1"/>
        <c:majorTickMark val="out"/>
        <c:minorTickMark val="none"/>
        <c:tickLblPos val="nextTo"/>
        <c:spPr>
          <a:ln w="8357">
            <a:noFill/>
          </a:ln>
        </c:spPr>
        <c:txPr>
          <a:bodyPr rot="0" vert="horz"/>
          <a:lstStyle/>
          <a:p>
            <a:pPr>
              <a:defRPr/>
            </a:pPr>
            <a:endParaRPr lang="sv-SE"/>
          </a:p>
        </c:txPr>
        <c:crossAx val="270243328"/>
        <c:crosses val="autoZero"/>
        <c:crossBetween val="between"/>
        <c:majorUnit val="10"/>
        <c:minorUnit val="2"/>
      </c:valAx>
      <c:spPr>
        <a:noFill/>
        <a:ln w="22285">
          <a:noFill/>
        </a:ln>
      </c:spPr>
    </c:plotArea>
    <c:legend>
      <c:legendPos val="t"/>
      <c:layout>
        <c:manualLayout>
          <c:xMode val="edge"/>
          <c:yMode val="edge"/>
          <c:x val="0.16114055787454468"/>
          <c:y val="0"/>
          <c:w val="0.67458633731019524"/>
          <c:h val="0.15735335123952823"/>
        </c:manualLayout>
      </c:layout>
      <c:overlay val="0"/>
      <c:spPr>
        <a:solidFill>
          <a:schemeClr val="bg1"/>
        </a:solidFill>
        <a:ln w="22285">
          <a:noFill/>
        </a:ln>
      </c:sp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chemeClr val="tx1"/>
          </a:solidFill>
          <a:latin typeface="Gill Sans MT" pitchFamily="34" charset="0"/>
          <a:ea typeface="Arial"/>
          <a:cs typeface="Arial"/>
        </a:defRPr>
      </a:pPr>
      <a:endParaRPr lang="sv-SE"/>
    </a:p>
  </c:txPr>
  <c:externalData r:id="rId1">
    <c:autoUpdate val="0"/>
  </c:externalData>
</c:chartSpace>
</file>

<file path=ppt/handoutMasters/_rels/handout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18.xml"/></Relationships>
</file>

<file path=ppt/handoutMasters/handoutMaster1.xml><?xml version="1.0" encoding="utf-8"?>
<p:handout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Header Placeholder 1">
            <a:extLst>
              <a:ext uri="{FF2B5EF4-FFF2-40B4-BE49-F238E27FC236}">
                <a16:creationId xmlns:a16="http://schemas.microsoft.com/office/drawing/2014/main" id="{59D75ADE-CCF6-4B70-BA09-689FD1692F50}"/>
              </a:ext>
            </a:extLst>
          </p:cNvPr>
          <p:cNvSpPr>
            <a:spLocks noGrp="1"/>
          </p:cNvSpPr>
          <p:nvPr>
            <p:ph type="hdr" sz="quarter"/>
          </p:nvPr>
        </p:nvSpPr>
        <p:spPr>
          <a:xfrm>
            <a:off x="0" y="0"/>
            <a:ext cx="2949575" cy="498475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l">
              <a:defRPr sz="1200"/>
            </a:lvl1pPr>
          </a:lstStyle>
          <a:p>
            <a:endParaRPr lang="sv-SE"/>
          </a:p>
        </p:txBody>
      </p:sp>
      <p:sp>
        <p:nvSpPr>
          <p:cNvPr id="3" name="Date Placeholder 2">
            <a:extLst>
              <a:ext uri="{FF2B5EF4-FFF2-40B4-BE49-F238E27FC236}">
                <a16:creationId xmlns:a16="http://schemas.microsoft.com/office/drawing/2014/main" id="{9D2096F2-8DD1-4AB9-B3B1-E5D6B6D63C1C}"/>
              </a:ext>
            </a:extLst>
          </p:cNvPr>
          <p:cNvSpPr>
            <a:spLocks noGrp="1"/>
          </p:cNvSpPr>
          <p:nvPr>
            <p:ph type="dt" sz="quarter" idx="1"/>
          </p:nvPr>
        </p:nvSpPr>
        <p:spPr>
          <a:xfrm>
            <a:off x="3854450" y="0"/>
            <a:ext cx="2949575" cy="498475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r">
              <a:defRPr sz="1200"/>
            </a:lvl1pPr>
          </a:lstStyle>
          <a:p>
            <a:fld id="{16616E8D-CBCC-402A-8CB3-9E2C13ABF074}" type="datetimeFigureOut">
              <a:rPr lang="sv-SE" smtClean="0"/>
              <a:t>2020-09-04</a:t>
            </a:fld>
            <a:endParaRPr lang="sv-SE"/>
          </a:p>
        </p:txBody>
      </p:sp>
      <p:sp>
        <p:nvSpPr>
          <p:cNvPr id="4" name="Footer Placeholder 3">
            <a:extLst>
              <a:ext uri="{FF2B5EF4-FFF2-40B4-BE49-F238E27FC236}">
                <a16:creationId xmlns:a16="http://schemas.microsoft.com/office/drawing/2014/main" id="{78200C97-1BCC-4E70-9233-532C9248F924}"/>
              </a:ext>
            </a:extLst>
          </p:cNvPr>
          <p:cNvSpPr>
            <a:spLocks noGrp="1"/>
          </p:cNvSpPr>
          <p:nvPr>
            <p:ph type="ftr" sz="quarter" idx="2"/>
          </p:nvPr>
        </p:nvSpPr>
        <p:spPr>
          <a:xfrm>
            <a:off x="0" y="9445625"/>
            <a:ext cx="2949575" cy="498475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l">
              <a:defRPr sz="1200"/>
            </a:lvl1pPr>
          </a:lstStyle>
          <a:p>
            <a:endParaRPr lang="sv-SE"/>
          </a:p>
        </p:txBody>
      </p:sp>
      <p:sp>
        <p:nvSpPr>
          <p:cNvPr id="5" name="Slide Number Placeholder 4">
            <a:extLst>
              <a:ext uri="{FF2B5EF4-FFF2-40B4-BE49-F238E27FC236}">
                <a16:creationId xmlns:a16="http://schemas.microsoft.com/office/drawing/2014/main" id="{8CA8416D-2C02-4933-8D00-84CB7D215383}"/>
              </a:ext>
            </a:extLst>
          </p:cNvPr>
          <p:cNvSpPr>
            <a:spLocks noGrp="1"/>
          </p:cNvSpPr>
          <p:nvPr>
            <p:ph type="sldNum" sz="quarter" idx="3"/>
          </p:nvPr>
        </p:nvSpPr>
        <p:spPr>
          <a:xfrm>
            <a:off x="3854450" y="9445625"/>
            <a:ext cx="2949575" cy="498475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r">
              <a:defRPr sz="1200"/>
            </a:lvl1pPr>
          </a:lstStyle>
          <a:p>
            <a:fld id="{3B8EF155-ED35-4E95-82CD-3D0763519018}" type="slidenum">
              <a:rPr lang="sv-SE" smtClean="0"/>
              <a:t>‹#›</a:t>
            </a:fld>
            <a:endParaRPr lang="sv-SE"/>
          </a:p>
        </p:txBody>
      </p:sp>
    </p:spTree>
    <p:extLst>
      <p:ext uri="{BB962C8B-B14F-4D97-AF65-F5344CB8AC3E}">
        <p14:creationId xmlns:p14="http://schemas.microsoft.com/office/powerpoint/2010/main" val="3772447367"/>
      </p:ext>
    </p:extLst>
  </p:cSld>
  <p:clrMap bg1="lt1" tx1="dk1" bg2="lt2" tx2="dk2" accent1="accent1" accent2="accent2" accent3="accent3" accent4="accent4" accent5="accent5" accent6="accent6" hlink="hlink" folHlink="folHlink"/>
</p:handoutMaster>
</file>

<file path=ppt/notesMasters/_rels/notes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17.xml"/></Relationships>
</file>

<file path=ppt/notesMasters/notesMaster1.xml><?xml version="1.0" encoding="utf-8"?>
<p:notes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Header Placeholder 1"/>
          <p:cNvSpPr>
            <a:spLocks noGrp="1"/>
          </p:cNvSpPr>
          <p:nvPr>
            <p:ph type="hdr" sz="quarter"/>
          </p:nvPr>
        </p:nvSpPr>
        <p:spPr>
          <a:xfrm>
            <a:off x="0" y="1"/>
            <a:ext cx="2949099" cy="497205"/>
          </a:xfrm>
          <a:prstGeom prst="rect">
            <a:avLst/>
          </a:prstGeom>
        </p:spPr>
        <p:txBody>
          <a:bodyPr vert="horz" lIns="93113" tIns="46557" rIns="93113" bIns="46557" rtlCol="0"/>
          <a:lstStyle>
            <a:lvl1pPr algn="l">
              <a:defRPr sz="1200"/>
            </a:lvl1pPr>
          </a:lstStyle>
          <a:p>
            <a:endParaRPr lang="sv-SE"/>
          </a:p>
        </p:txBody>
      </p:sp>
      <p:sp>
        <p:nvSpPr>
          <p:cNvPr id="3" name="Date Placeholder 2"/>
          <p:cNvSpPr>
            <a:spLocks noGrp="1"/>
          </p:cNvSpPr>
          <p:nvPr>
            <p:ph type="dt" idx="1"/>
          </p:nvPr>
        </p:nvSpPr>
        <p:spPr>
          <a:xfrm>
            <a:off x="3854939" y="1"/>
            <a:ext cx="2949099" cy="497205"/>
          </a:xfrm>
          <a:prstGeom prst="rect">
            <a:avLst/>
          </a:prstGeom>
        </p:spPr>
        <p:txBody>
          <a:bodyPr vert="horz" lIns="93113" tIns="46557" rIns="93113" bIns="46557" rtlCol="0"/>
          <a:lstStyle>
            <a:lvl1pPr algn="r">
              <a:defRPr sz="1200"/>
            </a:lvl1pPr>
          </a:lstStyle>
          <a:p>
            <a:fld id="{040C2D45-E713-42A3-94D4-E9A591C425A6}" type="datetimeFigureOut">
              <a:rPr lang="sv-SE" smtClean="0"/>
              <a:pPr/>
              <a:t>2020-09-04</a:t>
            </a:fld>
            <a:endParaRPr lang="sv-SE"/>
          </a:p>
        </p:txBody>
      </p:sp>
      <p:sp>
        <p:nvSpPr>
          <p:cNvPr id="4" name="Slide Image Placeholder 3"/>
          <p:cNvSpPr>
            <a:spLocks noGrp="1" noRot="1" noChangeAspect="1"/>
          </p:cNvSpPr>
          <p:nvPr>
            <p:ph type="sldImg" idx="2"/>
          </p:nvPr>
        </p:nvSpPr>
        <p:spPr>
          <a:xfrm>
            <a:off x="88900" y="746125"/>
            <a:ext cx="6627813" cy="3729038"/>
          </a:xfrm>
          <a:prstGeom prst="rect">
            <a:avLst/>
          </a:prstGeom>
          <a:noFill/>
          <a:ln w="12700">
            <a:solidFill>
              <a:prstClr val="black"/>
            </a:solidFill>
          </a:ln>
        </p:spPr>
        <p:txBody>
          <a:bodyPr vert="horz" lIns="93113" tIns="46557" rIns="93113" bIns="46557" rtlCol="0" anchor="ctr"/>
          <a:lstStyle/>
          <a:p>
            <a:endParaRPr lang="sv-SE"/>
          </a:p>
        </p:txBody>
      </p:sp>
      <p:sp>
        <p:nvSpPr>
          <p:cNvPr id="5" name="Notes Placeholder 4"/>
          <p:cNvSpPr>
            <a:spLocks noGrp="1"/>
          </p:cNvSpPr>
          <p:nvPr>
            <p:ph type="body" sz="quarter" idx="3"/>
          </p:nvPr>
        </p:nvSpPr>
        <p:spPr>
          <a:xfrm>
            <a:off x="680562" y="4723447"/>
            <a:ext cx="5444490" cy="4474845"/>
          </a:xfrm>
          <a:prstGeom prst="rect">
            <a:avLst/>
          </a:prstGeom>
        </p:spPr>
        <p:txBody>
          <a:bodyPr vert="horz" lIns="93113" tIns="46557" rIns="93113" bIns="46557" rtlCol="0">
            <a:normAutofit/>
          </a:bodyPr>
          <a:lstStyle/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sv-SE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4"/>
          </p:nvPr>
        </p:nvSpPr>
        <p:spPr>
          <a:xfrm>
            <a:off x="0" y="9445169"/>
            <a:ext cx="2949099" cy="497205"/>
          </a:xfrm>
          <a:prstGeom prst="rect">
            <a:avLst/>
          </a:prstGeom>
        </p:spPr>
        <p:txBody>
          <a:bodyPr vert="horz" lIns="93113" tIns="46557" rIns="93113" bIns="46557" rtlCol="0" anchor="b"/>
          <a:lstStyle>
            <a:lvl1pPr algn="l">
              <a:defRPr sz="1200"/>
            </a:lvl1pPr>
          </a:lstStyle>
          <a:p>
            <a:endParaRPr lang="sv-SE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5"/>
          </p:nvPr>
        </p:nvSpPr>
        <p:spPr>
          <a:xfrm>
            <a:off x="3854939" y="9445169"/>
            <a:ext cx="2949099" cy="497205"/>
          </a:xfrm>
          <a:prstGeom prst="rect">
            <a:avLst/>
          </a:prstGeom>
        </p:spPr>
        <p:txBody>
          <a:bodyPr vert="horz" lIns="93113" tIns="46557" rIns="93113" bIns="46557" rtlCol="0" anchor="b"/>
          <a:lstStyle>
            <a:lvl1pPr algn="r">
              <a:defRPr sz="1200"/>
            </a:lvl1pPr>
          </a:lstStyle>
          <a:p>
            <a:fld id="{64C5CB36-A7CD-46CA-96D8-A11DFE8DC7DD}" type="slidenum">
              <a:rPr lang="sv-SE" smtClean="0"/>
              <a:pPr/>
              <a:t>‹#›</a:t>
            </a:fld>
            <a:endParaRPr lang="sv-SE"/>
          </a:p>
        </p:txBody>
      </p:sp>
    </p:spTree>
  </p:cSld>
  <p:clrMap bg1="lt1" tx1="dk1" bg2="lt2" tx2="dk2" accent1="accent1" accent2="accent2" accent3="accent3" accent4="accent4" accent5="accent5" accent6="accent6" hlink="hlink" folHlink="folHlink"/>
  <p:notesStyle>
    <a:lvl1pPr marL="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9pPr>
  </p:notesStyle>
</p:notesMaster>
</file>

<file path=ppt/slideLayouts/_rels/slideLayout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0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10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10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103.xml.rels><?xml version="1.0" encoding="UTF-8" standalone="yes"?>
<Relationships xmlns="http://schemas.openxmlformats.org/package/2006/relationships"><Relationship Id="rId2" Type="http://schemas.openxmlformats.org/officeDocument/2006/relationships/image" Target="../media/image9.png"/><Relationship Id="rId1" Type="http://schemas.openxmlformats.org/officeDocument/2006/relationships/slideMaster" Target="../slideMasters/slideMaster12.xml"/></Relationships>
</file>

<file path=ppt/slideLayouts/_rels/slideLayout10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3.xml"/></Relationships>
</file>

<file path=ppt/slideLayouts/_rels/slideLayout10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4.xml"/></Relationships>
</file>

<file path=ppt/slideLayouts/_rels/slideLayout10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4.xml"/></Relationships>
</file>

<file path=ppt/slideLayouts/_rels/slideLayout10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4.xml"/></Relationships>
</file>

<file path=ppt/slideLayouts/_rels/slideLayout10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4.xml"/></Relationships>
</file>

<file path=ppt/slideLayouts/_rels/slideLayout10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4.xml"/></Relationships>
</file>

<file path=ppt/slideLayouts/_rels/slideLayout1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1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4.xml"/></Relationships>
</file>

<file path=ppt/slideLayouts/_rels/slideLayout11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4.xml"/></Relationships>
</file>

<file path=ppt/slideLayouts/_rels/slideLayout112.xml.rels><?xml version="1.0" encoding="UTF-8" standalone="yes"?>
<Relationships xmlns="http://schemas.openxmlformats.org/package/2006/relationships"><Relationship Id="rId2" Type="http://schemas.openxmlformats.org/officeDocument/2006/relationships/image" Target="../media/image9.png"/><Relationship Id="rId1" Type="http://schemas.openxmlformats.org/officeDocument/2006/relationships/slideMaster" Target="../slideMasters/slideMaster14.xml"/></Relationships>
</file>

<file path=ppt/slideLayouts/_rels/slideLayout11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5.xml"/></Relationships>
</file>

<file path=ppt/slideLayouts/_rels/slideLayout11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5.xml"/></Relationships>
</file>

<file path=ppt/slideLayouts/_rels/slideLayout11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5.xml"/></Relationships>
</file>

<file path=ppt/slideLayouts/_rels/slideLayout116.xml.rels><?xml version="1.0" encoding="UTF-8" standalone="yes"?>
<Relationships xmlns="http://schemas.openxmlformats.org/package/2006/relationships"><Relationship Id="rId2" Type="http://schemas.openxmlformats.org/officeDocument/2006/relationships/image" Target="../media/image10.png"/><Relationship Id="rId1" Type="http://schemas.openxmlformats.org/officeDocument/2006/relationships/slideMaster" Target="../slideMasters/slideMaster16.xml"/></Relationships>
</file>

<file path=ppt/slideLayouts/_rels/slideLayout11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1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19.xml.rels><?xml version="1.0" encoding="UTF-8" standalone="yes"?>
<Relationships xmlns="http://schemas.openxmlformats.org/package/2006/relationships"><Relationship Id="rId2" Type="http://schemas.openxmlformats.org/officeDocument/2006/relationships/image" Target="../media/image11.png"/><Relationship Id="rId1" Type="http://schemas.openxmlformats.org/officeDocument/2006/relationships/slideMaster" Target="../slideMasters/slideMaster16.xml"/></Relationships>
</file>

<file path=ppt/slideLayouts/_rels/slideLayout1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2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2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2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2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2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2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2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2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2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1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1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1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3.xml"/></Relationships>
</file>

<file path=ppt/slideLayouts/_rels/slideLayout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4.xml"/></Relationships>
</file>

<file path=ppt/slideLayouts/_rels/slideLayout2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2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2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2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2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2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2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2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2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5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5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5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5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5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55.xml.rels><?xml version="1.0" encoding="UTF-8" standalone="yes"?>
<Relationships xmlns="http://schemas.openxmlformats.org/package/2006/relationships"><Relationship Id="rId2" Type="http://schemas.openxmlformats.org/officeDocument/2006/relationships/image" Target="../media/image9.png"/><Relationship Id="rId1" Type="http://schemas.openxmlformats.org/officeDocument/2006/relationships/slideMaster" Target="../slideMasters/slideMaster5.xml"/></Relationships>
</file>

<file path=ppt/slideLayouts/_rels/slideLayout5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6.xml"/></Relationships>
</file>

<file path=ppt/slideLayouts/_rels/slideLayout57.xml.rels><?xml version="1.0" encoding="UTF-8" standalone="yes"?>
<Relationships xmlns="http://schemas.openxmlformats.org/package/2006/relationships"><Relationship Id="rId2" Type="http://schemas.openxmlformats.org/officeDocument/2006/relationships/image" Target="../media/image9.png"/><Relationship Id="rId1" Type="http://schemas.openxmlformats.org/officeDocument/2006/relationships/slideMaster" Target="../slideMasters/slideMaster7.xml"/></Relationships>
</file>

<file path=ppt/slideLayouts/_rels/slideLayout5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8.xml"/></Relationships>
</file>

<file path=ppt/slideLayouts/_rels/slideLayout5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9.xml"/></Relationships>
</file>

<file path=ppt/slideLayouts/_rels/slideLayout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6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0.xml"/></Relationships>
</file>

<file path=ppt/slideLayouts/_rels/slideLayout6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0.xml"/></Relationships>
</file>

<file path=ppt/slideLayouts/_rels/slideLayout6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0.xml"/></Relationships>
</file>

<file path=ppt/slideLayouts/_rels/slideLayout6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0.xml"/></Relationships>
</file>

<file path=ppt/slideLayouts/_rels/slideLayout6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0.xml"/></Relationships>
</file>

<file path=ppt/slideLayouts/_rels/slideLayout6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0.xml"/></Relationships>
</file>

<file path=ppt/slideLayouts/_rels/slideLayout6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0.xml"/></Relationships>
</file>

<file path=ppt/slideLayouts/_rels/slideLayout67.xml.rels><?xml version="1.0" encoding="UTF-8" standalone="yes"?>
<Relationships xmlns="http://schemas.openxmlformats.org/package/2006/relationships"><Relationship Id="rId2" Type="http://schemas.openxmlformats.org/officeDocument/2006/relationships/image" Target="../media/image9.png"/><Relationship Id="rId1" Type="http://schemas.openxmlformats.org/officeDocument/2006/relationships/slideMaster" Target="../slideMasters/slideMaster10.xml"/></Relationships>
</file>

<file path=ppt/slideLayouts/_rels/slideLayout6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1.xml"/></Relationships>
</file>

<file path=ppt/slideLayouts/_rels/slideLayout6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7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8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9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type="title" preserve="1">
  <p:cSld name="Title Sli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098" name="Rectangle 2"/>
          <p:cNvSpPr>
            <a:spLocks noGrp="1" noChangeArrowheads="1"/>
          </p:cNvSpPr>
          <p:nvPr>
            <p:ph type="ctrTitle"/>
          </p:nvPr>
        </p:nvSpPr>
        <p:spPr>
          <a:xfrm>
            <a:off x="912020" y="3030741"/>
            <a:ext cx="10336212" cy="1466282"/>
          </a:xfrm>
        </p:spPr>
        <p:txBody>
          <a:bodyPr/>
          <a:lstStyle>
            <a:lvl1pPr algn="r">
              <a:defRPr sz="3600">
                <a:solidFill>
                  <a:srgbClr val="224768"/>
                </a:solidFill>
              </a:defRPr>
            </a:lvl1pPr>
          </a:lstStyle>
          <a:p>
            <a:r>
              <a:rPr lang="en-US" dirty="0"/>
              <a:t>Click to edit Master title style</a:t>
            </a:r>
            <a:br>
              <a:rPr lang="en-US" dirty="0"/>
            </a:br>
            <a:endParaRPr lang="en-US" dirty="0"/>
          </a:p>
        </p:txBody>
      </p:sp>
      <p:sp>
        <p:nvSpPr>
          <p:cNvPr id="4099" name="Rectangle 3"/>
          <p:cNvSpPr>
            <a:spLocks noGrp="1" noChangeArrowheads="1"/>
          </p:cNvSpPr>
          <p:nvPr>
            <p:ph type="subTitle" idx="1"/>
          </p:nvPr>
        </p:nvSpPr>
        <p:spPr>
          <a:xfrm>
            <a:off x="2727614" y="4929306"/>
            <a:ext cx="8512175" cy="1748137"/>
          </a:xfrm>
        </p:spPr>
        <p:txBody>
          <a:bodyPr/>
          <a:lstStyle>
            <a:lvl1pPr marL="0" indent="0" algn="r">
              <a:buFont typeface="Marlett" pitchFamily="2" charset="2"/>
              <a:buNone/>
              <a:defRPr>
                <a:solidFill>
                  <a:srgbClr val="808080"/>
                </a:solidFill>
                <a:latin typeface="Gill Sans MT" pitchFamily="34" charset="0"/>
              </a:defRPr>
            </a:lvl1pPr>
          </a:lstStyle>
          <a:p>
            <a:r>
              <a:rPr lang="en-US"/>
              <a:t>Click to edit Master subtitle style</a:t>
            </a:r>
          </a:p>
        </p:txBody>
      </p:sp>
    </p:spTree>
  </p:cSld>
  <p:clrMapOvr>
    <a:masterClrMapping/>
  </p:clrMapOvr>
</p:sldLayout>
</file>

<file path=ppt/slideLayouts/slideLayout10.xml><?xml version="1.0" encoding="utf-8"?>
<p:sldLayout xmlns:a="http://schemas.openxmlformats.org/drawingml/2006/main" xmlns:r="http://schemas.openxmlformats.org/officeDocument/2006/relationships" xmlns:p="http://schemas.openxmlformats.org/presentationml/2006/main" type="objTx" preserve="1">
  <p:cSld name="Content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608014" y="272356"/>
            <a:ext cx="4000639" cy="1159091"/>
          </a:xfrm>
        </p:spPr>
        <p:txBody>
          <a:bodyPr anchor="b"/>
          <a:lstStyle>
            <a:lvl1pPr algn="l">
              <a:defRPr sz="2000" b="1"/>
            </a:lvl1pPr>
          </a:lstStyle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>
          <a:xfrm>
            <a:off x="4754321" y="272357"/>
            <a:ext cx="6797918" cy="5838210"/>
          </a:xfrm>
        </p:spPr>
        <p:txBody>
          <a:bodyPr/>
          <a:lstStyle>
            <a:lvl1pPr>
              <a:defRPr sz="3200"/>
            </a:lvl1pPr>
            <a:lvl2pPr>
              <a:defRPr sz="2800"/>
            </a:lvl2pPr>
            <a:lvl3pPr>
              <a:defRPr sz="2400"/>
            </a:lvl3pPr>
            <a:lvl4pPr>
              <a:defRPr sz="2000"/>
            </a:lvl4pPr>
            <a:lvl5pPr>
              <a:defRPr sz="2000"/>
            </a:lvl5pPr>
            <a:lvl6pPr>
              <a:defRPr sz="2000"/>
            </a:lvl6pPr>
            <a:lvl7pPr>
              <a:defRPr sz="2000"/>
            </a:lvl7pPr>
            <a:lvl8pPr>
              <a:defRPr sz="2000"/>
            </a:lvl8pPr>
            <a:lvl9pPr>
              <a:defRPr sz="2000"/>
            </a:lvl9pPr>
          </a:lstStyle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sv-SE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608014" y="1431449"/>
            <a:ext cx="4000639" cy="4679119"/>
          </a:xfrm>
        </p:spPr>
        <p:txBody>
          <a:bodyPr/>
          <a:lstStyle>
            <a:lvl1pPr marL="0" indent="0">
              <a:buNone/>
              <a:defRPr sz="1400"/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5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851D41B7-97A0-474B-9458-8D867E68EFCA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</p:cSld>
  <p:clrMapOvr>
    <a:masterClrMapping/>
  </p:clrMapOvr>
</p:sldLayout>
</file>

<file path=ppt/slideLayouts/slideLayout10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(dark)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622263" y="259021"/>
            <a:ext cx="9772316" cy="461665"/>
          </a:xfrm>
        </p:spPr>
        <p:txBody>
          <a:bodyPr/>
          <a:lstStyle>
            <a:lvl1pPr algn="l">
              <a:defRPr lang="en-US" sz="2400" b="0" kern="1200" cap="all" normalizeH="0" baseline="0" dirty="0">
                <a:solidFill>
                  <a:srgbClr val="224768"/>
                </a:solidFill>
                <a:latin typeface="Gill Sans MT" panose="020B0502020104020203" pitchFamily="34" charset="0"/>
                <a:ea typeface="Gill Sans MT" panose="020B0502020104020203" pitchFamily="34" charset="0"/>
                <a:cs typeface="Gill Sans MT" panose="020B0502020104020203" pitchFamily="34" charset="0"/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622263" y="842894"/>
            <a:ext cx="9772316" cy="486736"/>
          </a:xfrm>
        </p:spPr>
        <p:txBody>
          <a:bodyPr wrap="square">
            <a:spAutoFit/>
          </a:bodyPr>
          <a:lstStyle>
            <a:lvl1pPr marL="0" indent="0" algn="l">
              <a:buNone/>
              <a:defRPr sz="2563">
                <a:solidFill>
                  <a:schemeClr val="accent1">
                    <a:lumMod val="60000"/>
                    <a:lumOff val="40000"/>
                  </a:schemeClr>
                </a:solidFill>
              </a:defRPr>
            </a:lvl1pPr>
            <a:lvl2pPr marL="418567" indent="0" algn="ctr">
              <a:buNone/>
              <a:defRPr sz="1831"/>
            </a:lvl2pPr>
            <a:lvl3pPr marL="837133" indent="0" algn="ctr">
              <a:buNone/>
              <a:defRPr sz="1648"/>
            </a:lvl3pPr>
            <a:lvl4pPr marL="1255700" indent="0" algn="ctr">
              <a:buNone/>
              <a:defRPr sz="1465"/>
            </a:lvl4pPr>
            <a:lvl5pPr marL="1674266" indent="0" algn="ctr">
              <a:buNone/>
              <a:defRPr sz="1465"/>
            </a:lvl5pPr>
            <a:lvl6pPr marL="2092833" indent="0" algn="ctr">
              <a:buNone/>
              <a:defRPr sz="1465"/>
            </a:lvl6pPr>
            <a:lvl7pPr marL="2511400" indent="0" algn="ctr">
              <a:buNone/>
              <a:defRPr sz="1465"/>
            </a:lvl7pPr>
            <a:lvl8pPr marL="2929966" indent="0" algn="ctr">
              <a:buNone/>
              <a:defRPr sz="1465"/>
            </a:lvl8pPr>
            <a:lvl9pPr marL="3348533" indent="0" algn="ctr">
              <a:buNone/>
              <a:defRPr sz="1465"/>
            </a:lvl9pPr>
          </a:lstStyle>
          <a:p>
            <a:r>
              <a:rPr lang="en-US"/>
              <a:t>Click to edit Master subtitle style</a:t>
            </a:r>
          </a:p>
        </p:txBody>
      </p:sp>
    </p:spTree>
    <p:extLst>
      <p:ext uri="{BB962C8B-B14F-4D97-AF65-F5344CB8AC3E}">
        <p14:creationId xmlns:p14="http://schemas.microsoft.com/office/powerpoint/2010/main" val="1420019820"/>
      </p:ext>
    </p:extLst>
  </p:cSld>
  <p:clrMapOvr>
    <a:masterClrMapping/>
  </p:clrMapOvr>
</p:sldLayout>
</file>

<file path=ppt/slideLayouts/slideLayout10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Title - Left (dark)">
    <p:bg>
      <p:bgPr>
        <a:solidFill>
          <a:schemeClr val="tx1">
            <a:lumMod val="75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622263" y="259021"/>
            <a:ext cx="9772316" cy="461665"/>
          </a:xfrm>
        </p:spPr>
        <p:txBody>
          <a:bodyPr/>
          <a:lstStyle>
            <a:lvl1pPr algn="l">
              <a:defRPr lang="en-US" sz="2400" b="0" kern="1200" cap="all" normalizeH="0" baseline="0" dirty="0">
                <a:solidFill>
                  <a:srgbClr val="224768"/>
                </a:solidFill>
                <a:latin typeface="Gill Sans MT" panose="020B0502020104020203" pitchFamily="34" charset="0"/>
                <a:ea typeface="Gill Sans MT" panose="020B0502020104020203" pitchFamily="34" charset="0"/>
                <a:cs typeface="Gill Sans MT" panose="020B0502020104020203" pitchFamily="34" charset="0"/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622263" y="842894"/>
            <a:ext cx="9772316" cy="486736"/>
          </a:xfrm>
        </p:spPr>
        <p:txBody>
          <a:bodyPr wrap="square">
            <a:spAutoFit/>
          </a:bodyPr>
          <a:lstStyle>
            <a:lvl1pPr marL="0" indent="0" algn="l">
              <a:buNone/>
              <a:defRPr sz="2563">
                <a:solidFill>
                  <a:schemeClr val="accent1">
                    <a:lumMod val="60000"/>
                    <a:lumOff val="40000"/>
                  </a:schemeClr>
                </a:solidFill>
              </a:defRPr>
            </a:lvl1pPr>
            <a:lvl2pPr marL="418567" indent="0" algn="ctr">
              <a:buNone/>
              <a:defRPr sz="1831"/>
            </a:lvl2pPr>
            <a:lvl3pPr marL="837133" indent="0" algn="ctr">
              <a:buNone/>
              <a:defRPr sz="1648"/>
            </a:lvl3pPr>
            <a:lvl4pPr marL="1255700" indent="0" algn="ctr">
              <a:buNone/>
              <a:defRPr sz="1465"/>
            </a:lvl4pPr>
            <a:lvl5pPr marL="1674266" indent="0" algn="ctr">
              <a:buNone/>
              <a:defRPr sz="1465"/>
            </a:lvl5pPr>
            <a:lvl6pPr marL="2092833" indent="0" algn="ctr">
              <a:buNone/>
              <a:defRPr sz="1465"/>
            </a:lvl6pPr>
            <a:lvl7pPr marL="2511400" indent="0" algn="ctr">
              <a:buNone/>
              <a:defRPr sz="1465"/>
            </a:lvl7pPr>
            <a:lvl8pPr marL="2929966" indent="0" algn="ctr">
              <a:buNone/>
              <a:defRPr sz="1465"/>
            </a:lvl8pPr>
            <a:lvl9pPr marL="3348533" indent="0" algn="ctr">
              <a:buNone/>
              <a:defRPr sz="1465"/>
            </a:lvl9pPr>
          </a:lstStyle>
          <a:p>
            <a:r>
              <a:rPr lang="en-US"/>
              <a:t>Click to edit Master subtitle style</a:t>
            </a:r>
          </a:p>
        </p:txBody>
      </p:sp>
    </p:spTree>
    <p:extLst>
      <p:ext uri="{BB962C8B-B14F-4D97-AF65-F5344CB8AC3E}">
        <p14:creationId xmlns:p14="http://schemas.microsoft.com/office/powerpoint/2010/main" val="406488991"/>
      </p:ext>
    </p:extLst>
  </p:cSld>
  <p:clrMapOvr>
    <a:masterClrMapping/>
  </p:clrMapOvr>
</p:sldLayout>
</file>

<file path=ppt/slideLayouts/slideLayout10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Blan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1569237299"/>
      </p:ext>
    </p:extLst>
  </p:cSld>
  <p:clrMapOvr>
    <a:masterClrMapping/>
  </p:clrMapOvr>
</p:sldLayout>
</file>

<file path=ppt/slideLayouts/slideLayout10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ver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478129" y="-602973"/>
            <a:ext cx="11203994" cy="1782924"/>
          </a:xfrm>
        </p:spPr>
        <p:txBody>
          <a:bodyPr wrap="square" anchor="b">
            <a:spAutoFit/>
          </a:bodyPr>
          <a:lstStyle>
            <a:lvl1pPr algn="ctr">
              <a:defRPr sz="5493">
                <a:solidFill>
                  <a:schemeClr val="bg1"/>
                </a:solidFill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7" name="Rectangle 6"/>
          <p:cNvSpPr/>
          <p:nvPr userDrawn="1"/>
        </p:nvSpPr>
        <p:spPr>
          <a:xfrm>
            <a:off x="1" y="6005956"/>
            <a:ext cx="12160250" cy="834582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237"/>
          </a:p>
        </p:txBody>
      </p:sp>
      <p:pic>
        <p:nvPicPr>
          <p:cNvPr id="4" name="Picture 3"/>
          <p:cNvPicPr>
            <a:picLocks noChangeAspect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126055" y="1422836"/>
            <a:ext cx="6321966" cy="5225409"/>
          </a:xfrm>
          <a:prstGeom prst="rect">
            <a:avLst/>
          </a:prstGeom>
          <a:effectLst>
            <a:reflection blurRad="6350" stA="52000" endA="300" endPos="35000" dir="5400000" sy="-100000" algn="bl" rotWithShape="0"/>
          </a:effectLst>
        </p:spPr>
      </p:pic>
      <p:sp>
        <p:nvSpPr>
          <p:cNvPr id="9" name="Picture Placeholder 8"/>
          <p:cNvSpPr>
            <a:spLocks noGrp="1"/>
          </p:cNvSpPr>
          <p:nvPr>
            <p:ph type="pic" sz="quarter" idx="10"/>
          </p:nvPr>
        </p:nvSpPr>
        <p:spPr>
          <a:xfrm>
            <a:off x="1486064" y="1696481"/>
            <a:ext cx="5601948" cy="3159988"/>
          </a:xfrm>
        </p:spPr>
        <p:txBody>
          <a:bodyPr/>
          <a:lstStyle>
            <a:lvl1pPr>
              <a:defRPr>
                <a:solidFill>
                  <a:schemeClr val="bg1"/>
                </a:solidFill>
              </a:defRPr>
            </a:lvl1pPr>
          </a:lstStyle>
          <a:p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4212641874"/>
      </p:ext>
    </p:extLst>
  </p:cSld>
  <p:clrMapOvr>
    <a:masterClrMapping/>
  </p:clrMapOvr>
</p:sldLayout>
</file>

<file path=ppt/slideLayouts/slideLayout10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Light gray shading">
    <p:bg>
      <p:bgPr>
        <a:gradFill>
          <a:gsLst>
            <a:gs pos="0">
              <a:schemeClr val="bg1"/>
            </a:gs>
            <a:gs pos="100000">
              <a:srgbClr val="DBDBDB"/>
            </a:gs>
          </a:gsLst>
          <a:path path="circle">
            <a:fillToRect l="50000" t="50000" r="50000" b="50000"/>
          </a:path>
        </a:gra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Espace réservé du titre 1">
            <a:extLst>
              <a:ext uri="{FF2B5EF4-FFF2-40B4-BE49-F238E27FC236}">
                <a16:creationId xmlns:a16="http://schemas.microsoft.com/office/drawing/2014/main" id="{AF9B5AA8-A0C1-43AC-82B4-3CF35F990ABD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348622" y="67926"/>
            <a:ext cx="11499478" cy="92520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r>
              <a:rPr lang="fr-FR" dirty="0"/>
              <a:t>Modifiez le style du titre</a:t>
            </a:r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3855778682"/>
      </p:ext>
    </p:extLst>
  </p:cSld>
  <p:clrMapOvr>
    <a:masterClrMapping/>
  </p:clrMapOvr>
</p:sldLayout>
</file>

<file path=ppt/slideLayouts/slideLayout10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1541649210"/>
      </p:ext>
    </p:extLst>
  </p:cSld>
  <p:clrMapOvr>
    <a:masterClrMapping/>
  </p:clrMapOvr>
</p:sldLayout>
</file>

<file path=ppt/slideLayouts/slideLayout10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2_Title - Left">
    <p:bg>
      <p:bgPr>
        <a:solidFill>
          <a:srgbClr val="F8F8F8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1581734234"/>
      </p:ext>
    </p:extLst>
  </p:cSld>
  <p:clrMapOvr>
    <a:masterClrMapping/>
  </p:clrMapOvr>
</p:sldLayout>
</file>

<file path=ppt/slideLayouts/slideLayout10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Left Char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4" y="1507768"/>
            <a:ext cx="5888537" cy="4063153"/>
          </a:xfrm>
        </p:spPr>
        <p:txBody>
          <a:bodyPr/>
          <a:lstStyle/>
          <a:p>
            <a:endParaRPr lang="en-US"/>
          </a:p>
        </p:txBody>
      </p:sp>
      <p:sp>
        <p:nvSpPr>
          <p:cNvPr id="14" name="Text Placeholder 13"/>
          <p:cNvSpPr>
            <a:spLocks noGrp="1"/>
          </p:cNvSpPr>
          <p:nvPr>
            <p:ph type="body" sz="quarter" idx="14" hasCustomPrompt="1"/>
          </p:nvPr>
        </p:nvSpPr>
        <p:spPr>
          <a:xfrm>
            <a:off x="7301073" y="2047274"/>
            <a:ext cx="4178509" cy="345048"/>
          </a:xfrm>
        </p:spPr>
        <p:txBody>
          <a:bodyPr wrap="square" lIns="0">
            <a:spAutoFit/>
          </a:bodyPr>
          <a:lstStyle>
            <a:lvl1pPr marL="0" indent="0">
              <a:buNone/>
              <a:defRPr lang="en-US" sz="1648" smtClean="0">
                <a:solidFill>
                  <a:schemeClr val="tx1"/>
                </a:solidFill>
                <a:latin typeface="Gill Sans MT" panose="020B0502020104020203" pitchFamily="34" charset="0"/>
                <a:ea typeface="+mn-ea"/>
                <a:cs typeface="+mn-cs"/>
              </a:defRPr>
            </a:lvl1pPr>
            <a:lvl2pPr>
              <a:defRPr lang="en-US" sz="1648" smtClean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>
              <a:defRPr lang="en-US" sz="1648" smtClean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>
              <a:defRPr lang="en-US" sz="1648" smtClean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>
              <a:defRPr lang="en-US" sz="1648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</a:lstStyle>
          <a:p>
            <a:pPr marL="0" lvl="0" algn="just">
              <a:spcBef>
                <a:spcPts val="1099"/>
              </a:spcBef>
            </a:pPr>
            <a:r>
              <a:rPr lang="en-US" dirty="0"/>
              <a:t>Your description here</a:t>
            </a:r>
          </a:p>
        </p:txBody>
      </p:sp>
      <p:sp>
        <p:nvSpPr>
          <p:cNvPr id="19" name="Text Placeholder 13"/>
          <p:cNvSpPr>
            <a:spLocks noGrp="1"/>
          </p:cNvSpPr>
          <p:nvPr>
            <p:ph type="body" sz="quarter" idx="15" hasCustomPrompt="1"/>
          </p:nvPr>
        </p:nvSpPr>
        <p:spPr>
          <a:xfrm>
            <a:off x="7301074" y="1476053"/>
            <a:ext cx="4178507" cy="485497"/>
          </a:xfrm>
        </p:spPr>
        <p:txBody>
          <a:bodyPr wrap="square" lIns="0" anchor="b">
            <a:spAutoFit/>
          </a:bodyPr>
          <a:lstStyle>
            <a:lvl1pPr marL="0" indent="0">
              <a:buNone/>
              <a:defRPr lang="en-US" sz="2563" b="1">
                <a:solidFill>
                  <a:schemeClr val="tx2"/>
                </a:solidFill>
                <a:latin typeface="Gill Sans MT" panose="020B0502020104020203" pitchFamily="34" charset="0"/>
                <a:ea typeface="+mn-ea"/>
                <a:cs typeface="+mn-cs"/>
              </a:defRPr>
            </a:lvl1pPr>
          </a:lstStyle>
          <a:p>
            <a:pPr marL="0" lvl="0"/>
            <a:r>
              <a:rPr lang="en-US" dirty="0"/>
              <a:t>Your title here</a:t>
            </a:r>
          </a:p>
        </p:txBody>
      </p:sp>
    </p:spTree>
    <p:extLst>
      <p:ext uri="{BB962C8B-B14F-4D97-AF65-F5344CB8AC3E}">
        <p14:creationId xmlns:p14="http://schemas.microsoft.com/office/powerpoint/2010/main" val="1771248948"/>
      </p:ext>
    </p:extLst>
  </p:cSld>
  <p:clrMapOvr>
    <a:masterClrMapping/>
  </p:clrMapOvr>
</p:sldLayout>
</file>

<file path=ppt/slideLayouts/slideLayout10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2 Chart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3" y="1898792"/>
            <a:ext cx="5016104" cy="3780578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7" name="Chart Placeholder 4"/>
          <p:cNvSpPr>
            <a:spLocks noGrp="1"/>
          </p:cNvSpPr>
          <p:nvPr>
            <p:ph type="chart" sz="quarter" idx="16"/>
          </p:nvPr>
        </p:nvSpPr>
        <p:spPr>
          <a:xfrm>
            <a:off x="6521884" y="1898792"/>
            <a:ext cx="5016104" cy="3780578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2" name="Text Placeholder 12"/>
          <p:cNvSpPr>
            <a:spLocks noGrp="1"/>
          </p:cNvSpPr>
          <p:nvPr>
            <p:ph type="body" sz="quarter" idx="18" hasCustomPrompt="1"/>
          </p:nvPr>
        </p:nvSpPr>
        <p:spPr>
          <a:xfrm>
            <a:off x="622263" y="1476053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24" name="Text Placeholder 12"/>
          <p:cNvSpPr>
            <a:spLocks noGrp="1"/>
          </p:cNvSpPr>
          <p:nvPr>
            <p:ph type="body" sz="quarter" idx="19" hasCustomPrompt="1"/>
          </p:nvPr>
        </p:nvSpPr>
        <p:spPr>
          <a:xfrm>
            <a:off x="6521884" y="1476053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</p:spTree>
    <p:extLst>
      <p:ext uri="{BB962C8B-B14F-4D97-AF65-F5344CB8AC3E}">
        <p14:creationId xmlns:p14="http://schemas.microsoft.com/office/powerpoint/2010/main" val="4093842706"/>
      </p:ext>
    </p:extLst>
  </p:cSld>
  <p:clrMapOvr>
    <a:masterClrMapping/>
  </p:clrMapOvr>
</p:sldLayout>
</file>

<file path=ppt/slideLayouts/slideLayout10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3 Chart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3" y="1826785"/>
            <a:ext cx="3159607" cy="2520254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5" name="Chart Placeholder 4"/>
          <p:cNvSpPr>
            <a:spLocks noGrp="1"/>
          </p:cNvSpPr>
          <p:nvPr>
            <p:ph type="chart" sz="quarter" idx="16"/>
          </p:nvPr>
        </p:nvSpPr>
        <p:spPr>
          <a:xfrm>
            <a:off x="4500322" y="1826785"/>
            <a:ext cx="3159607" cy="2520254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0" name="Chart Placeholder 4"/>
          <p:cNvSpPr>
            <a:spLocks noGrp="1"/>
          </p:cNvSpPr>
          <p:nvPr>
            <p:ph type="chart" sz="quarter" idx="18"/>
          </p:nvPr>
        </p:nvSpPr>
        <p:spPr>
          <a:xfrm>
            <a:off x="8378380" y="1826785"/>
            <a:ext cx="3159607" cy="2520254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3" name="Text Placeholder 13"/>
          <p:cNvSpPr>
            <a:spLocks noGrp="1"/>
          </p:cNvSpPr>
          <p:nvPr>
            <p:ph type="body" sz="quarter" idx="20" hasCustomPrompt="1"/>
          </p:nvPr>
        </p:nvSpPr>
        <p:spPr>
          <a:xfrm>
            <a:off x="622263" y="4374965"/>
            <a:ext cx="3159608" cy="373125"/>
          </a:xfrm>
        </p:spPr>
        <p:txBody>
          <a:bodyPr wrap="square" lIns="0" anchor="b">
            <a:spAutoFit/>
          </a:bodyPr>
          <a:lstStyle>
            <a:lvl1pPr marL="0" indent="0" algn="ctr">
              <a:buNone/>
              <a:defRPr lang="en-US" sz="1831" b="1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1pPr>
          </a:lstStyle>
          <a:p>
            <a:pPr marL="0" lvl="0"/>
            <a:r>
              <a:rPr lang="en-US"/>
              <a:t>Your title here</a:t>
            </a:r>
          </a:p>
        </p:txBody>
      </p:sp>
      <p:sp>
        <p:nvSpPr>
          <p:cNvPr id="25" name="Text Placeholder 13"/>
          <p:cNvSpPr>
            <a:spLocks noGrp="1"/>
          </p:cNvSpPr>
          <p:nvPr>
            <p:ph type="body" sz="quarter" idx="22" hasCustomPrompt="1"/>
          </p:nvPr>
        </p:nvSpPr>
        <p:spPr>
          <a:xfrm>
            <a:off x="4500322" y="4374965"/>
            <a:ext cx="3159608" cy="373125"/>
          </a:xfrm>
        </p:spPr>
        <p:txBody>
          <a:bodyPr wrap="square" lIns="0" anchor="b">
            <a:spAutoFit/>
          </a:bodyPr>
          <a:lstStyle>
            <a:lvl1pPr marL="0" indent="0" algn="ctr">
              <a:buNone/>
              <a:defRPr lang="en-US" sz="1831" b="1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1pPr>
          </a:lstStyle>
          <a:p>
            <a:pPr marL="0" lvl="0"/>
            <a:r>
              <a:rPr lang="en-US"/>
              <a:t>Your title here</a:t>
            </a:r>
          </a:p>
        </p:txBody>
      </p:sp>
      <p:sp>
        <p:nvSpPr>
          <p:cNvPr id="27" name="Text Placeholder 13"/>
          <p:cNvSpPr>
            <a:spLocks noGrp="1"/>
          </p:cNvSpPr>
          <p:nvPr>
            <p:ph type="body" sz="quarter" idx="24" hasCustomPrompt="1"/>
          </p:nvPr>
        </p:nvSpPr>
        <p:spPr>
          <a:xfrm>
            <a:off x="8378380" y="4374965"/>
            <a:ext cx="3159608" cy="373125"/>
          </a:xfrm>
        </p:spPr>
        <p:txBody>
          <a:bodyPr wrap="square" lIns="0" anchor="b">
            <a:spAutoFit/>
          </a:bodyPr>
          <a:lstStyle>
            <a:lvl1pPr marL="0" indent="0" algn="ctr">
              <a:buNone/>
              <a:defRPr lang="en-US" sz="1831" b="1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1pPr>
          </a:lstStyle>
          <a:p>
            <a:pPr marL="0" lvl="0"/>
            <a:r>
              <a:rPr lang="en-US"/>
              <a:t>Your title here</a:t>
            </a:r>
          </a:p>
        </p:txBody>
      </p:sp>
      <p:sp>
        <p:nvSpPr>
          <p:cNvPr id="29" name="Text Placeholder 12"/>
          <p:cNvSpPr>
            <a:spLocks noGrp="1"/>
          </p:cNvSpPr>
          <p:nvPr>
            <p:ph type="body" sz="quarter" idx="25" hasCustomPrompt="1"/>
          </p:nvPr>
        </p:nvSpPr>
        <p:spPr>
          <a:xfrm>
            <a:off x="622264" y="1404045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2" name="Text Placeholder 12"/>
          <p:cNvSpPr>
            <a:spLocks noGrp="1"/>
          </p:cNvSpPr>
          <p:nvPr>
            <p:ph type="body" sz="quarter" idx="27" hasCustomPrompt="1"/>
          </p:nvPr>
        </p:nvSpPr>
        <p:spPr>
          <a:xfrm>
            <a:off x="8382402" y="1404045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3" name="Text Placeholder 12"/>
          <p:cNvSpPr>
            <a:spLocks noGrp="1"/>
          </p:cNvSpPr>
          <p:nvPr>
            <p:ph type="body" sz="quarter" idx="26" hasCustomPrompt="1"/>
          </p:nvPr>
        </p:nvSpPr>
        <p:spPr>
          <a:xfrm>
            <a:off x="4504344" y="1404045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4" name="Text Placeholder 33"/>
          <p:cNvSpPr>
            <a:spLocks noGrp="1"/>
          </p:cNvSpPr>
          <p:nvPr>
            <p:ph type="body" sz="quarter" idx="29" hasCustomPrompt="1"/>
          </p:nvPr>
        </p:nvSpPr>
        <p:spPr>
          <a:xfrm>
            <a:off x="4502332" y="4833814"/>
            <a:ext cx="3155585" cy="861401"/>
          </a:xfrm>
        </p:spPr>
        <p:txBody>
          <a:bodyPr vert="horz" lIns="91440" tIns="45720" rIns="91440" bIns="45720" rtlCol="0">
            <a:normAutofit/>
          </a:bodyPr>
          <a:lstStyle>
            <a:lvl1pPr marL="0" indent="0" algn="ctr">
              <a:buNone/>
              <a:defRPr lang="en-US" sz="1282" smtClean="0">
                <a:solidFill>
                  <a:schemeClr val="tx1"/>
                </a:solidFill>
                <a:latin typeface="+mn-lt"/>
              </a:defRPr>
            </a:lvl1pPr>
            <a:lvl2pPr>
              <a:defRPr lang="en-US" smtClean="0"/>
            </a:lvl2pPr>
            <a:lvl3pPr>
              <a:defRPr lang="en-US" smtClean="0"/>
            </a:lvl3pPr>
            <a:lvl4pPr>
              <a:defRPr lang="en-US" smtClean="0"/>
            </a:lvl4pPr>
            <a:lvl5pPr>
              <a:defRPr lang="en-US"/>
            </a:lvl5pPr>
          </a:lstStyle>
          <a:p>
            <a:pPr marL="313908" lvl="0" indent="-313908"/>
            <a:r>
              <a:rPr lang="en-US"/>
              <a:t>Your description here</a:t>
            </a:r>
          </a:p>
        </p:txBody>
      </p:sp>
      <p:sp>
        <p:nvSpPr>
          <p:cNvPr id="35" name="Text Placeholder 33"/>
          <p:cNvSpPr>
            <a:spLocks noGrp="1"/>
          </p:cNvSpPr>
          <p:nvPr>
            <p:ph type="body" sz="quarter" idx="30" hasCustomPrompt="1"/>
          </p:nvPr>
        </p:nvSpPr>
        <p:spPr>
          <a:xfrm>
            <a:off x="8378380" y="4833814"/>
            <a:ext cx="3155585" cy="861401"/>
          </a:xfrm>
        </p:spPr>
        <p:txBody>
          <a:bodyPr vert="horz" lIns="91440" tIns="45720" rIns="91440" bIns="45720" rtlCol="0">
            <a:normAutofit/>
          </a:bodyPr>
          <a:lstStyle>
            <a:lvl1pPr marL="0" indent="0" algn="ctr">
              <a:buNone/>
              <a:defRPr lang="en-US" sz="1282" smtClean="0">
                <a:solidFill>
                  <a:schemeClr val="tx1"/>
                </a:solidFill>
                <a:latin typeface="+mn-lt"/>
              </a:defRPr>
            </a:lvl1pPr>
            <a:lvl2pPr>
              <a:defRPr lang="en-US" smtClean="0"/>
            </a:lvl2pPr>
            <a:lvl3pPr>
              <a:defRPr lang="en-US" smtClean="0"/>
            </a:lvl3pPr>
            <a:lvl4pPr>
              <a:defRPr lang="en-US" smtClean="0"/>
            </a:lvl4pPr>
            <a:lvl5pPr>
              <a:defRPr lang="en-US"/>
            </a:lvl5pPr>
          </a:lstStyle>
          <a:p>
            <a:pPr marL="313908" lvl="0" indent="-313908"/>
            <a:r>
              <a:rPr lang="en-US"/>
              <a:t>Your description here</a:t>
            </a:r>
          </a:p>
        </p:txBody>
      </p:sp>
      <p:sp>
        <p:nvSpPr>
          <p:cNvPr id="36" name="Text Placeholder 33"/>
          <p:cNvSpPr>
            <a:spLocks noGrp="1"/>
          </p:cNvSpPr>
          <p:nvPr>
            <p:ph type="body" sz="quarter" idx="31" hasCustomPrompt="1"/>
          </p:nvPr>
        </p:nvSpPr>
        <p:spPr>
          <a:xfrm>
            <a:off x="622263" y="4833814"/>
            <a:ext cx="3155585" cy="861401"/>
          </a:xfrm>
        </p:spPr>
        <p:txBody>
          <a:bodyPr vert="horz" lIns="91440" tIns="45720" rIns="91440" bIns="45720" rtlCol="0">
            <a:normAutofit/>
          </a:bodyPr>
          <a:lstStyle>
            <a:lvl1pPr marL="0" indent="0" algn="ctr">
              <a:buNone/>
              <a:defRPr lang="en-US" sz="1282" smtClean="0">
                <a:solidFill>
                  <a:schemeClr val="tx1"/>
                </a:solidFill>
                <a:latin typeface="+mn-lt"/>
              </a:defRPr>
            </a:lvl1pPr>
            <a:lvl2pPr>
              <a:defRPr lang="en-US" smtClean="0"/>
            </a:lvl2pPr>
            <a:lvl3pPr>
              <a:defRPr lang="en-US" smtClean="0"/>
            </a:lvl3pPr>
            <a:lvl4pPr>
              <a:defRPr lang="en-US" smtClean="0"/>
            </a:lvl4pPr>
            <a:lvl5pPr>
              <a:defRPr lang="en-US"/>
            </a:lvl5pPr>
          </a:lstStyle>
          <a:p>
            <a:pPr marL="313908" lvl="0" indent="-313908"/>
            <a:r>
              <a:rPr lang="en-US"/>
              <a:t>Your description here</a:t>
            </a:r>
          </a:p>
        </p:txBody>
      </p:sp>
    </p:spTree>
    <p:extLst>
      <p:ext uri="{BB962C8B-B14F-4D97-AF65-F5344CB8AC3E}">
        <p14:creationId xmlns:p14="http://schemas.microsoft.com/office/powerpoint/2010/main" val="3913113184"/>
      </p:ext>
    </p:extLst>
  </p:cSld>
  <p:clrMapOvr>
    <a:masterClrMapping/>
  </p:clrMapOvr>
</p:sldLayout>
</file>

<file path=ppt/slideLayouts/slideLayout11.xml><?xml version="1.0" encoding="utf-8"?>
<p:sldLayout xmlns:a="http://schemas.openxmlformats.org/drawingml/2006/main" xmlns:r="http://schemas.openxmlformats.org/officeDocument/2006/relationships" xmlns:p="http://schemas.openxmlformats.org/presentationml/2006/main" type="picTx" preserve="1">
  <p:cSld name="Picture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2383494" y="4788378"/>
            <a:ext cx="7296150" cy="565295"/>
          </a:xfrm>
        </p:spPr>
        <p:txBody>
          <a:bodyPr anchor="b"/>
          <a:lstStyle>
            <a:lvl1pPr algn="l">
              <a:defRPr sz="2000" b="1"/>
            </a:lvl1pPr>
          </a:lstStyle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Picture Placeholder 2"/>
          <p:cNvSpPr>
            <a:spLocks noGrp="1"/>
          </p:cNvSpPr>
          <p:nvPr>
            <p:ph type="pic" idx="1"/>
          </p:nvPr>
        </p:nvSpPr>
        <p:spPr>
          <a:xfrm>
            <a:off x="2383494" y="611216"/>
            <a:ext cx="7296150" cy="4104323"/>
          </a:xfrm>
        </p:spPr>
        <p:txBody>
          <a:bodyPr/>
          <a:lstStyle>
            <a:lvl1pPr marL="0" indent="0">
              <a:buNone/>
              <a:defRPr sz="3200"/>
            </a:lvl1pPr>
            <a:lvl2pPr marL="457200" indent="0">
              <a:buNone/>
              <a:defRPr sz="2800"/>
            </a:lvl2pPr>
            <a:lvl3pPr marL="914400" indent="0">
              <a:buNone/>
              <a:defRPr sz="2400"/>
            </a:lvl3pPr>
            <a:lvl4pPr marL="1371600" indent="0">
              <a:buNone/>
              <a:defRPr sz="2000"/>
            </a:lvl4pPr>
            <a:lvl5pPr marL="1828800" indent="0">
              <a:buNone/>
              <a:defRPr sz="2000"/>
            </a:lvl5pPr>
            <a:lvl6pPr marL="2286000" indent="0">
              <a:buNone/>
              <a:defRPr sz="2000"/>
            </a:lvl6pPr>
            <a:lvl7pPr marL="2743200" indent="0">
              <a:buNone/>
              <a:defRPr sz="2000"/>
            </a:lvl7pPr>
            <a:lvl8pPr marL="3200400" indent="0">
              <a:buNone/>
              <a:defRPr sz="2000"/>
            </a:lvl8pPr>
            <a:lvl9pPr marL="3657600" indent="0">
              <a:buNone/>
              <a:defRPr sz="2000"/>
            </a:lvl9pPr>
          </a:lstStyle>
          <a:p>
            <a:pPr lvl="0"/>
            <a:endParaRPr lang="sv-SE" noProof="0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2383494" y="5353672"/>
            <a:ext cx="7296150" cy="802813"/>
          </a:xfrm>
        </p:spPr>
        <p:txBody>
          <a:bodyPr/>
          <a:lstStyle>
            <a:lvl1pPr marL="0" indent="0">
              <a:buNone/>
              <a:defRPr sz="1400"/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5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A25E23CE-5AD2-4830-9C5B-D6C1217F1EE0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</p:cSld>
  <p:clrMapOvr>
    <a:masterClrMapping/>
  </p:clrMapOvr>
</p:sldLayout>
</file>

<file path=ppt/slideLayouts/slideLayout11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2x2 Chart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3" y="1538754"/>
            <a:ext cx="5016104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7" name="Chart Placeholder 4"/>
          <p:cNvSpPr>
            <a:spLocks noGrp="1"/>
          </p:cNvSpPr>
          <p:nvPr>
            <p:ph type="chart" sz="quarter" idx="16"/>
          </p:nvPr>
        </p:nvSpPr>
        <p:spPr>
          <a:xfrm>
            <a:off x="6521884" y="1538754"/>
            <a:ext cx="5016104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5" name="Chart Placeholder 4"/>
          <p:cNvSpPr>
            <a:spLocks noGrp="1"/>
          </p:cNvSpPr>
          <p:nvPr>
            <p:ph type="chart" sz="quarter" idx="18"/>
          </p:nvPr>
        </p:nvSpPr>
        <p:spPr>
          <a:xfrm>
            <a:off x="622263" y="4082936"/>
            <a:ext cx="5016104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0" name="Chart Placeholder 4"/>
          <p:cNvSpPr>
            <a:spLocks noGrp="1"/>
          </p:cNvSpPr>
          <p:nvPr>
            <p:ph type="chart" sz="quarter" idx="20"/>
          </p:nvPr>
        </p:nvSpPr>
        <p:spPr>
          <a:xfrm>
            <a:off x="6521884" y="4082936"/>
            <a:ext cx="5016104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5" name="Text Placeholder 12"/>
          <p:cNvSpPr>
            <a:spLocks noGrp="1"/>
          </p:cNvSpPr>
          <p:nvPr>
            <p:ph type="body" sz="quarter" idx="22" hasCustomPrompt="1"/>
          </p:nvPr>
        </p:nvSpPr>
        <p:spPr>
          <a:xfrm>
            <a:off x="622263" y="1116013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26" name="Text Placeholder 12"/>
          <p:cNvSpPr>
            <a:spLocks noGrp="1"/>
          </p:cNvSpPr>
          <p:nvPr>
            <p:ph type="body" sz="quarter" idx="23" hasCustomPrompt="1"/>
          </p:nvPr>
        </p:nvSpPr>
        <p:spPr>
          <a:xfrm>
            <a:off x="6521884" y="1116013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29" name="Text Placeholder 12"/>
          <p:cNvSpPr>
            <a:spLocks noGrp="1"/>
          </p:cNvSpPr>
          <p:nvPr>
            <p:ph type="body" sz="quarter" idx="24" hasCustomPrompt="1"/>
          </p:nvPr>
        </p:nvSpPr>
        <p:spPr>
          <a:xfrm>
            <a:off x="622263" y="3660196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0" name="Text Placeholder 12"/>
          <p:cNvSpPr>
            <a:spLocks noGrp="1"/>
          </p:cNvSpPr>
          <p:nvPr>
            <p:ph type="body" sz="quarter" idx="25" hasCustomPrompt="1"/>
          </p:nvPr>
        </p:nvSpPr>
        <p:spPr>
          <a:xfrm>
            <a:off x="6521884" y="3660196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</p:spTree>
    <p:extLst>
      <p:ext uri="{BB962C8B-B14F-4D97-AF65-F5344CB8AC3E}">
        <p14:creationId xmlns:p14="http://schemas.microsoft.com/office/powerpoint/2010/main" val="552796806"/>
      </p:ext>
    </p:extLst>
  </p:cSld>
  <p:clrMapOvr>
    <a:masterClrMapping/>
  </p:clrMapOvr>
</p:sldLayout>
</file>

<file path=ppt/slideLayouts/slideLayout11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3x2 Chart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4" y="1538754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5" name="Chart Placeholder 4"/>
          <p:cNvSpPr>
            <a:spLocks noGrp="1"/>
          </p:cNvSpPr>
          <p:nvPr>
            <p:ph type="chart" sz="quarter" idx="18"/>
          </p:nvPr>
        </p:nvSpPr>
        <p:spPr>
          <a:xfrm>
            <a:off x="622264" y="4082936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2" name="Chart Placeholder 4"/>
          <p:cNvSpPr>
            <a:spLocks noGrp="1"/>
          </p:cNvSpPr>
          <p:nvPr>
            <p:ph type="chart" sz="quarter" idx="20"/>
          </p:nvPr>
        </p:nvSpPr>
        <p:spPr>
          <a:xfrm>
            <a:off x="4502333" y="1538754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4" name="Chart Placeholder 4"/>
          <p:cNvSpPr>
            <a:spLocks noGrp="1"/>
          </p:cNvSpPr>
          <p:nvPr>
            <p:ph type="chart" sz="quarter" idx="22"/>
          </p:nvPr>
        </p:nvSpPr>
        <p:spPr>
          <a:xfrm>
            <a:off x="4502333" y="4082936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6" name="Chart Placeholder 4"/>
          <p:cNvSpPr>
            <a:spLocks noGrp="1"/>
          </p:cNvSpPr>
          <p:nvPr>
            <p:ph type="chart" sz="quarter" idx="24"/>
          </p:nvPr>
        </p:nvSpPr>
        <p:spPr>
          <a:xfrm>
            <a:off x="8382402" y="1498712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8" name="Chart Placeholder 4"/>
          <p:cNvSpPr>
            <a:spLocks noGrp="1"/>
          </p:cNvSpPr>
          <p:nvPr>
            <p:ph type="chart" sz="quarter" idx="26"/>
          </p:nvPr>
        </p:nvSpPr>
        <p:spPr>
          <a:xfrm>
            <a:off x="8382402" y="4042894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34" name="Text Placeholder 12"/>
          <p:cNvSpPr>
            <a:spLocks noGrp="1"/>
          </p:cNvSpPr>
          <p:nvPr>
            <p:ph type="body" sz="quarter" idx="28" hasCustomPrompt="1"/>
          </p:nvPr>
        </p:nvSpPr>
        <p:spPr>
          <a:xfrm>
            <a:off x="622264" y="1116013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5" name="Text Placeholder 12"/>
          <p:cNvSpPr>
            <a:spLocks noGrp="1"/>
          </p:cNvSpPr>
          <p:nvPr>
            <p:ph type="body" sz="quarter" idx="29" hasCustomPrompt="1"/>
          </p:nvPr>
        </p:nvSpPr>
        <p:spPr>
          <a:xfrm>
            <a:off x="8382402" y="1116013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6" name="Text Placeholder 12"/>
          <p:cNvSpPr>
            <a:spLocks noGrp="1"/>
          </p:cNvSpPr>
          <p:nvPr>
            <p:ph type="body" sz="quarter" idx="30" hasCustomPrompt="1"/>
          </p:nvPr>
        </p:nvSpPr>
        <p:spPr>
          <a:xfrm>
            <a:off x="4504344" y="1116013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40" name="Text Placeholder 12"/>
          <p:cNvSpPr>
            <a:spLocks noGrp="1"/>
          </p:cNvSpPr>
          <p:nvPr>
            <p:ph type="body" sz="quarter" idx="31" hasCustomPrompt="1"/>
          </p:nvPr>
        </p:nvSpPr>
        <p:spPr>
          <a:xfrm>
            <a:off x="622264" y="3660196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41" name="Text Placeholder 12"/>
          <p:cNvSpPr>
            <a:spLocks noGrp="1"/>
          </p:cNvSpPr>
          <p:nvPr>
            <p:ph type="body" sz="quarter" idx="32" hasCustomPrompt="1"/>
          </p:nvPr>
        </p:nvSpPr>
        <p:spPr>
          <a:xfrm>
            <a:off x="8382402" y="3660196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42" name="Text Placeholder 12"/>
          <p:cNvSpPr>
            <a:spLocks noGrp="1"/>
          </p:cNvSpPr>
          <p:nvPr>
            <p:ph type="body" sz="quarter" idx="33" hasCustomPrompt="1"/>
          </p:nvPr>
        </p:nvSpPr>
        <p:spPr>
          <a:xfrm>
            <a:off x="4504344" y="3660196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</p:spTree>
    <p:extLst>
      <p:ext uri="{BB962C8B-B14F-4D97-AF65-F5344CB8AC3E}">
        <p14:creationId xmlns:p14="http://schemas.microsoft.com/office/powerpoint/2010/main" val="3783531135"/>
      </p:ext>
    </p:extLst>
  </p:cSld>
  <p:clrMapOvr>
    <a:masterClrMapping/>
  </p:clrMapOvr>
</p:sldLayout>
</file>

<file path=ppt/slideLayouts/slideLayout11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ver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478129" y="-602973"/>
            <a:ext cx="11203994" cy="1782924"/>
          </a:xfrm>
          <a:prstGeom prst="rect">
            <a:avLst/>
          </a:prstGeom>
        </p:spPr>
        <p:txBody>
          <a:bodyPr wrap="square" anchor="b">
            <a:spAutoFit/>
          </a:bodyPr>
          <a:lstStyle>
            <a:lvl1pPr algn="ctr">
              <a:defRPr sz="5493">
                <a:solidFill>
                  <a:schemeClr val="bg1"/>
                </a:solidFill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7" name="Rectangle 6"/>
          <p:cNvSpPr/>
          <p:nvPr userDrawn="1"/>
        </p:nvSpPr>
        <p:spPr>
          <a:xfrm>
            <a:off x="1" y="6005956"/>
            <a:ext cx="12160250" cy="834582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237"/>
          </a:p>
        </p:txBody>
      </p:sp>
      <p:pic>
        <p:nvPicPr>
          <p:cNvPr id="4" name="Picture 3"/>
          <p:cNvPicPr>
            <a:picLocks noChangeAspect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126055" y="1422836"/>
            <a:ext cx="6321966" cy="5225409"/>
          </a:xfrm>
          <a:prstGeom prst="rect">
            <a:avLst/>
          </a:prstGeom>
          <a:effectLst>
            <a:reflection blurRad="6350" stA="52000" endA="300" endPos="35000" dir="5400000" sy="-100000" algn="bl" rotWithShape="0"/>
          </a:effectLst>
        </p:spPr>
      </p:pic>
      <p:sp>
        <p:nvSpPr>
          <p:cNvPr id="9" name="Picture Placeholder 8"/>
          <p:cNvSpPr>
            <a:spLocks noGrp="1"/>
          </p:cNvSpPr>
          <p:nvPr>
            <p:ph type="pic" sz="quarter" idx="10"/>
          </p:nvPr>
        </p:nvSpPr>
        <p:spPr>
          <a:xfrm>
            <a:off x="1486064" y="1696481"/>
            <a:ext cx="5601948" cy="3159988"/>
          </a:xfrm>
        </p:spPr>
        <p:txBody>
          <a:bodyPr/>
          <a:lstStyle>
            <a:lvl1pPr>
              <a:defRPr>
                <a:solidFill>
                  <a:schemeClr val="bg1"/>
                </a:solidFill>
              </a:defRPr>
            </a:lvl1pPr>
          </a:lstStyle>
          <a:p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752243697"/>
      </p:ext>
    </p:extLst>
  </p:cSld>
  <p:clrMapOvr>
    <a:masterClrMapping/>
  </p:clrMapOvr>
</p:sldLayout>
</file>

<file path=ppt/slideLayouts/slideLayout113.xml><?xml version="1.0" encoding="utf-8"?>
<p:sldLayout xmlns:a="http://schemas.openxmlformats.org/drawingml/2006/main" xmlns:r="http://schemas.openxmlformats.org/officeDocument/2006/relationships" xmlns:p="http://schemas.openxmlformats.org/presentationml/2006/main" type="title" preserve="1">
  <p:cSld name="Title Slide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1520032" y="1119506"/>
            <a:ext cx="9120188" cy="2381521"/>
          </a:xfrm>
        </p:spPr>
        <p:txBody>
          <a:bodyPr anchor="b"/>
          <a:lstStyle>
            <a:lvl1pPr algn="ctr">
              <a:defRPr sz="5493">
                <a:solidFill>
                  <a:schemeClr val="bg1"/>
                </a:solidFill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1520032" y="3592866"/>
            <a:ext cx="9120188" cy="1651546"/>
          </a:xfrm>
        </p:spPr>
        <p:txBody>
          <a:bodyPr/>
          <a:lstStyle>
            <a:lvl1pPr marL="0" indent="0" algn="ctr">
              <a:buNone/>
              <a:defRPr sz="2197">
                <a:solidFill>
                  <a:schemeClr val="bg1"/>
                </a:solidFill>
              </a:defRPr>
            </a:lvl1pPr>
            <a:lvl2pPr marL="418567" indent="0" algn="ctr">
              <a:buNone/>
              <a:defRPr sz="1831"/>
            </a:lvl2pPr>
            <a:lvl3pPr marL="837133" indent="0" algn="ctr">
              <a:buNone/>
              <a:defRPr sz="1648"/>
            </a:lvl3pPr>
            <a:lvl4pPr marL="1255700" indent="0" algn="ctr">
              <a:buNone/>
              <a:defRPr sz="1465"/>
            </a:lvl4pPr>
            <a:lvl5pPr marL="1674266" indent="0" algn="ctr">
              <a:buNone/>
              <a:defRPr sz="1465"/>
            </a:lvl5pPr>
            <a:lvl6pPr marL="2092833" indent="0" algn="ctr">
              <a:buNone/>
              <a:defRPr sz="1465"/>
            </a:lvl6pPr>
            <a:lvl7pPr marL="2511400" indent="0" algn="ctr">
              <a:buNone/>
              <a:defRPr sz="1465"/>
            </a:lvl7pPr>
            <a:lvl8pPr marL="2929966" indent="0" algn="ctr">
              <a:buNone/>
              <a:defRPr sz="1465"/>
            </a:lvl8pPr>
            <a:lvl9pPr marL="3348533" indent="0" algn="ctr">
              <a:buNone/>
              <a:defRPr sz="1465"/>
            </a:lvl9pPr>
          </a:lstStyle>
          <a:p>
            <a:r>
              <a:rPr lang="en-US"/>
              <a:t>Click to edit Master subtitle style</a:t>
            </a:r>
          </a:p>
        </p:txBody>
      </p:sp>
      <p:sp>
        <p:nvSpPr>
          <p:cNvPr id="7" name="Rectangle 6"/>
          <p:cNvSpPr/>
          <p:nvPr userDrawn="1"/>
        </p:nvSpPr>
        <p:spPr>
          <a:xfrm>
            <a:off x="1" y="6005956"/>
            <a:ext cx="12160250" cy="834582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</p:spTree>
    <p:extLst>
      <p:ext uri="{BB962C8B-B14F-4D97-AF65-F5344CB8AC3E}">
        <p14:creationId xmlns:p14="http://schemas.microsoft.com/office/powerpoint/2010/main" val="1652562265"/>
      </p:ext>
    </p:extLst>
  </p:cSld>
  <p:clrMapOvr>
    <a:masterClrMapping/>
  </p:clrMapOvr>
</p:sldLayout>
</file>

<file path=ppt/slideLayouts/slideLayout11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Insert Slide2">
    <p:bg>
      <p:bgPr>
        <a:solidFill>
          <a:srgbClr val="1E263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pSp>
        <p:nvGrpSpPr>
          <p:cNvPr id="9" name="Group 8"/>
          <p:cNvGrpSpPr/>
          <p:nvPr userDrawn="1"/>
        </p:nvGrpSpPr>
        <p:grpSpPr>
          <a:xfrm>
            <a:off x="1" y="1624654"/>
            <a:ext cx="12160250" cy="3437243"/>
            <a:chOff x="0" y="2106323"/>
            <a:chExt cx="12192000" cy="3446017"/>
          </a:xfrm>
          <a:gradFill flip="none" rotWithShape="1">
            <a:gsLst>
              <a:gs pos="0">
                <a:schemeClr val="bg1">
                  <a:alpha val="0"/>
                </a:schemeClr>
              </a:gs>
              <a:gs pos="100000">
                <a:schemeClr val="bg1">
                  <a:alpha val="0"/>
                </a:schemeClr>
              </a:gs>
              <a:gs pos="50000">
                <a:schemeClr val="bg1">
                  <a:alpha val="10000"/>
                </a:schemeClr>
              </a:gs>
            </a:gsLst>
            <a:lin ang="0" scaled="1"/>
            <a:tileRect/>
          </a:gradFill>
        </p:grpSpPr>
        <p:sp>
          <p:nvSpPr>
            <p:cNvPr id="10" name="Freeform 9"/>
            <p:cNvSpPr/>
            <p:nvPr/>
          </p:nvSpPr>
          <p:spPr>
            <a:xfrm>
              <a:off x="0" y="2106323"/>
              <a:ext cx="978558" cy="3290911"/>
            </a:xfrm>
            <a:custGeom>
              <a:avLst/>
              <a:gdLst>
                <a:gd name="connsiteX0" fmla="*/ 0 w 978558"/>
                <a:gd name="connsiteY0" fmla="*/ 0 h 3290911"/>
                <a:gd name="connsiteX1" fmla="*/ 184694 w 978558"/>
                <a:gd name="connsiteY1" fmla="*/ 62566 h 3290911"/>
                <a:gd name="connsiteX2" fmla="*/ 819139 w 978558"/>
                <a:gd name="connsiteY2" fmla="*/ 237924 h 3290911"/>
                <a:gd name="connsiteX3" fmla="*/ 978558 w 978558"/>
                <a:gd name="connsiteY3" fmla="*/ 274237 h 3290911"/>
                <a:gd name="connsiteX4" fmla="*/ 978558 w 978558"/>
                <a:gd name="connsiteY4" fmla="*/ 3041934 h 3290911"/>
                <a:gd name="connsiteX5" fmla="*/ 839159 w 978558"/>
                <a:gd name="connsiteY5" fmla="*/ 3070797 h 3290911"/>
                <a:gd name="connsiteX6" fmla="*/ 91357 w 978558"/>
                <a:gd name="connsiteY6" fmla="*/ 3261732 h 3290911"/>
                <a:gd name="connsiteX7" fmla="*/ 0 w 978558"/>
                <a:gd name="connsiteY7" fmla="*/ 3290911 h 3290911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</a:cxnLst>
              <a:rect l="l" t="t" r="r" b="b"/>
              <a:pathLst>
                <a:path w="978558" h="3290911">
                  <a:moveTo>
                    <a:pt x="0" y="0"/>
                  </a:moveTo>
                  <a:lnTo>
                    <a:pt x="184694" y="62566"/>
                  </a:lnTo>
                  <a:cubicBezTo>
                    <a:pt x="376858" y="124338"/>
                    <a:pt x="589012" y="182937"/>
                    <a:pt x="819139" y="237924"/>
                  </a:cubicBezTo>
                  <a:lnTo>
                    <a:pt x="978558" y="274237"/>
                  </a:lnTo>
                  <a:lnTo>
                    <a:pt x="978558" y="3041934"/>
                  </a:lnTo>
                  <a:lnTo>
                    <a:pt x="839159" y="3070797"/>
                  </a:lnTo>
                  <a:cubicBezTo>
                    <a:pt x="567038" y="3129894"/>
                    <a:pt x="316814" y="3193747"/>
                    <a:pt x="91357" y="3261732"/>
                  </a:cubicBezTo>
                  <a:lnTo>
                    <a:pt x="0" y="3290911"/>
                  </a:ln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  <p:sp>
          <p:nvSpPr>
            <p:cNvPr id="12" name="Freeform 11"/>
            <p:cNvSpPr/>
            <p:nvPr/>
          </p:nvSpPr>
          <p:spPr>
            <a:xfrm>
              <a:off x="11218355" y="2106323"/>
              <a:ext cx="973645" cy="3446017"/>
            </a:xfrm>
            <a:custGeom>
              <a:avLst/>
              <a:gdLst>
                <a:gd name="connsiteX0" fmla="*/ 973645 w 973645"/>
                <a:gd name="connsiteY0" fmla="*/ 0 h 3446017"/>
                <a:gd name="connsiteX1" fmla="*/ 973645 w 973645"/>
                <a:gd name="connsiteY1" fmla="*/ 3446017 h 3446017"/>
                <a:gd name="connsiteX2" fmla="*/ 950472 w 973645"/>
                <a:gd name="connsiteY2" fmla="*/ 3435811 h 3446017"/>
                <a:gd name="connsiteX3" fmla="*/ 162543 w 973645"/>
                <a:gd name="connsiteY3" fmla="*/ 3180739 h 3446017"/>
                <a:gd name="connsiteX4" fmla="*/ 0 w 973645"/>
                <a:gd name="connsiteY4" fmla="*/ 3139987 h 3446017"/>
                <a:gd name="connsiteX5" fmla="*/ 0 w 973645"/>
                <a:gd name="connsiteY5" fmla="*/ 273118 h 3446017"/>
                <a:gd name="connsiteX6" fmla="*/ 154506 w 973645"/>
                <a:gd name="connsiteY6" fmla="*/ 237924 h 3446017"/>
                <a:gd name="connsiteX7" fmla="*/ 788952 w 973645"/>
                <a:gd name="connsiteY7" fmla="*/ 62566 h 3446017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</a:cxnLst>
              <a:rect l="l" t="t" r="r" b="b"/>
              <a:pathLst>
                <a:path w="973645" h="3446017">
                  <a:moveTo>
                    <a:pt x="973645" y="0"/>
                  </a:moveTo>
                  <a:lnTo>
                    <a:pt x="973645" y="3446017"/>
                  </a:lnTo>
                  <a:lnTo>
                    <a:pt x="950472" y="3435811"/>
                  </a:lnTo>
                  <a:cubicBezTo>
                    <a:pt x="726574" y="3344993"/>
                    <a:pt x="462185" y="3259590"/>
                    <a:pt x="162543" y="3180739"/>
                  </a:cubicBezTo>
                  <a:lnTo>
                    <a:pt x="0" y="3139987"/>
                  </a:lnTo>
                  <a:lnTo>
                    <a:pt x="0" y="273118"/>
                  </a:lnTo>
                  <a:lnTo>
                    <a:pt x="154506" y="237924"/>
                  </a:lnTo>
                  <a:cubicBezTo>
                    <a:pt x="384633" y="182937"/>
                    <a:pt x="596787" y="124338"/>
                    <a:pt x="788952" y="62566"/>
                  </a:cubicBez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  <p:sp>
          <p:nvSpPr>
            <p:cNvPr id="13" name="Freeform 12"/>
            <p:cNvSpPr/>
            <p:nvPr/>
          </p:nvSpPr>
          <p:spPr>
            <a:xfrm>
              <a:off x="8112224" y="2455099"/>
              <a:ext cx="2746055" cy="2709076"/>
            </a:xfrm>
            <a:custGeom>
              <a:avLst/>
              <a:gdLst>
                <a:gd name="connsiteX0" fmla="*/ 2746055 w 2746055"/>
                <a:gd name="connsiteY0" fmla="*/ 0 h 2709076"/>
                <a:gd name="connsiteX1" fmla="*/ 2746055 w 2746055"/>
                <a:gd name="connsiteY1" fmla="*/ 2709076 h 2709076"/>
                <a:gd name="connsiteX2" fmla="*/ 2560991 w 2746055"/>
                <a:gd name="connsiteY2" fmla="*/ 2670758 h 2709076"/>
                <a:gd name="connsiteX3" fmla="*/ 218870 w 2746055"/>
                <a:gd name="connsiteY3" fmla="*/ 2362514 h 2709076"/>
                <a:gd name="connsiteX4" fmla="*/ 0 w 2746055"/>
                <a:gd name="connsiteY4" fmla="*/ 2346431 h 2709076"/>
                <a:gd name="connsiteX5" fmla="*/ 0 w 2746055"/>
                <a:gd name="connsiteY5" fmla="*/ 332549 h 2709076"/>
                <a:gd name="connsiteX6" fmla="*/ 103661 w 2746055"/>
                <a:gd name="connsiteY6" fmla="*/ 326760 h 2709076"/>
                <a:gd name="connsiteX7" fmla="*/ 2518350 w 2746055"/>
                <a:gd name="connsiteY7" fmla="*/ 42836 h 2709076"/>
                <a:gd name="connsiteX8" fmla="*/ 2746055 w 2746055"/>
                <a:gd name="connsiteY8" fmla="*/ 0 h 2709076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</a:cxnLst>
              <a:rect l="l" t="t" r="r" b="b"/>
              <a:pathLst>
                <a:path w="2746055" h="2709076">
                  <a:moveTo>
                    <a:pt x="2746055" y="0"/>
                  </a:moveTo>
                  <a:lnTo>
                    <a:pt x="2746055" y="2709076"/>
                  </a:lnTo>
                  <a:lnTo>
                    <a:pt x="2560991" y="2670758"/>
                  </a:lnTo>
                  <a:cubicBezTo>
                    <a:pt x="1885800" y="2537486"/>
                    <a:pt x="1092353" y="2431971"/>
                    <a:pt x="218870" y="2362514"/>
                  </a:cubicBezTo>
                  <a:lnTo>
                    <a:pt x="0" y="2346431"/>
                  </a:lnTo>
                  <a:lnTo>
                    <a:pt x="0" y="332549"/>
                  </a:lnTo>
                  <a:lnTo>
                    <a:pt x="103661" y="326760"/>
                  </a:lnTo>
                  <a:cubicBezTo>
                    <a:pt x="996555" y="266448"/>
                    <a:pt x="1814192" y="169039"/>
                    <a:pt x="2518350" y="42836"/>
                  </a:cubicBezTo>
                  <a:lnTo>
                    <a:pt x="2746055" y="0"/>
                  </a:ln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  <p:sp>
          <p:nvSpPr>
            <p:cNvPr id="14" name="Freeform 13"/>
            <p:cNvSpPr/>
            <p:nvPr/>
          </p:nvSpPr>
          <p:spPr>
            <a:xfrm>
              <a:off x="1333722" y="2455100"/>
              <a:ext cx="2746055" cy="2624295"/>
            </a:xfrm>
            <a:custGeom>
              <a:avLst/>
              <a:gdLst>
                <a:gd name="connsiteX0" fmla="*/ 0 w 2746055"/>
                <a:gd name="connsiteY0" fmla="*/ 0 h 2624295"/>
                <a:gd name="connsiteX1" fmla="*/ 227704 w 2746055"/>
                <a:gd name="connsiteY1" fmla="*/ 42836 h 2624295"/>
                <a:gd name="connsiteX2" fmla="*/ 2642393 w 2746055"/>
                <a:gd name="connsiteY2" fmla="*/ 326760 h 2624295"/>
                <a:gd name="connsiteX3" fmla="*/ 2746055 w 2746055"/>
                <a:gd name="connsiteY3" fmla="*/ 332549 h 2624295"/>
                <a:gd name="connsiteX4" fmla="*/ 2746055 w 2746055"/>
                <a:gd name="connsiteY4" fmla="*/ 2320322 h 2624295"/>
                <a:gd name="connsiteX5" fmla="*/ 2426369 w 2746055"/>
                <a:gd name="connsiteY5" fmla="*/ 2338174 h 2624295"/>
                <a:gd name="connsiteX6" fmla="*/ 11680 w 2746055"/>
                <a:gd name="connsiteY6" fmla="*/ 2622098 h 2624295"/>
                <a:gd name="connsiteX7" fmla="*/ 0 w 2746055"/>
                <a:gd name="connsiteY7" fmla="*/ 2624295 h 2624295"/>
                <a:gd name="connsiteX8" fmla="*/ 0 w 2746055"/>
                <a:gd name="connsiteY8" fmla="*/ 0 h 262429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</a:cxnLst>
              <a:rect l="l" t="t" r="r" b="b"/>
              <a:pathLst>
                <a:path w="2746055" h="2624295">
                  <a:moveTo>
                    <a:pt x="0" y="0"/>
                  </a:moveTo>
                  <a:lnTo>
                    <a:pt x="227704" y="42836"/>
                  </a:lnTo>
                  <a:cubicBezTo>
                    <a:pt x="931862" y="169039"/>
                    <a:pt x="1749499" y="266448"/>
                    <a:pt x="2642393" y="326760"/>
                  </a:cubicBezTo>
                  <a:lnTo>
                    <a:pt x="2746055" y="332549"/>
                  </a:lnTo>
                  <a:lnTo>
                    <a:pt x="2746055" y="2320322"/>
                  </a:lnTo>
                  <a:lnTo>
                    <a:pt x="2426369" y="2338174"/>
                  </a:lnTo>
                  <a:cubicBezTo>
                    <a:pt x="1533475" y="2398487"/>
                    <a:pt x="715838" y="2495895"/>
                    <a:pt x="11680" y="2622098"/>
                  </a:cubicBezTo>
                  <a:lnTo>
                    <a:pt x="0" y="2624295"/>
                  </a:lnTo>
                  <a:lnTo>
                    <a:pt x="0" y="0"/>
                  </a:ln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  <p:sp>
          <p:nvSpPr>
            <p:cNvPr id="15" name="Freeform 14"/>
            <p:cNvSpPr/>
            <p:nvPr/>
          </p:nvSpPr>
          <p:spPr>
            <a:xfrm>
              <a:off x="4434941" y="2807481"/>
              <a:ext cx="3322119" cy="1972235"/>
            </a:xfrm>
            <a:custGeom>
              <a:avLst/>
              <a:gdLst>
                <a:gd name="connsiteX0" fmla="*/ 3322119 w 3322119"/>
                <a:gd name="connsiteY0" fmla="*/ 0 h 1972235"/>
                <a:gd name="connsiteX1" fmla="*/ 3322119 w 3322119"/>
                <a:gd name="connsiteY1" fmla="*/ 1972235 h 1972235"/>
                <a:gd name="connsiteX2" fmla="*/ 2881735 w 3322119"/>
                <a:gd name="connsiteY2" fmla="*/ 1947643 h 1972235"/>
                <a:gd name="connsiteX3" fmla="*/ 1445035 w 3322119"/>
                <a:gd name="connsiteY3" fmla="*/ 1916190 h 1972235"/>
                <a:gd name="connsiteX4" fmla="*/ 8335 w 3322119"/>
                <a:gd name="connsiteY4" fmla="*/ 1947643 h 1972235"/>
                <a:gd name="connsiteX5" fmla="*/ 0 w 3322119"/>
                <a:gd name="connsiteY5" fmla="*/ 1948109 h 1972235"/>
                <a:gd name="connsiteX6" fmla="*/ 0 w 3322119"/>
                <a:gd name="connsiteY6" fmla="*/ 1 h 1972235"/>
                <a:gd name="connsiteX7" fmla="*/ 224359 w 3322119"/>
                <a:gd name="connsiteY7" fmla="*/ 12529 h 1972235"/>
                <a:gd name="connsiteX8" fmla="*/ 1661059 w 3322119"/>
                <a:gd name="connsiteY8" fmla="*/ 43982 h 1972235"/>
                <a:gd name="connsiteX9" fmla="*/ 3097759 w 3322119"/>
                <a:gd name="connsiteY9" fmla="*/ 12529 h 1972235"/>
                <a:gd name="connsiteX10" fmla="*/ 3322119 w 3322119"/>
                <a:gd name="connsiteY10" fmla="*/ 0 h 197223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</a:cxnLst>
              <a:rect l="l" t="t" r="r" b="b"/>
              <a:pathLst>
                <a:path w="3322119" h="1972235">
                  <a:moveTo>
                    <a:pt x="3322119" y="0"/>
                  </a:moveTo>
                  <a:lnTo>
                    <a:pt x="3322119" y="1972235"/>
                  </a:lnTo>
                  <a:lnTo>
                    <a:pt x="2881735" y="1947643"/>
                  </a:lnTo>
                  <a:cubicBezTo>
                    <a:pt x="2417668" y="1927020"/>
                    <a:pt x="1937176" y="1916190"/>
                    <a:pt x="1445035" y="1916190"/>
                  </a:cubicBezTo>
                  <a:cubicBezTo>
                    <a:pt x="952895" y="1916190"/>
                    <a:pt x="472402" y="1927020"/>
                    <a:pt x="8335" y="1947643"/>
                  </a:cubicBezTo>
                  <a:lnTo>
                    <a:pt x="0" y="1948109"/>
                  </a:lnTo>
                  <a:lnTo>
                    <a:pt x="0" y="1"/>
                  </a:lnTo>
                  <a:lnTo>
                    <a:pt x="224359" y="12529"/>
                  </a:lnTo>
                  <a:cubicBezTo>
                    <a:pt x="688426" y="33152"/>
                    <a:pt x="1168919" y="43982"/>
                    <a:pt x="1661059" y="43982"/>
                  </a:cubicBezTo>
                  <a:cubicBezTo>
                    <a:pt x="2153200" y="43982"/>
                    <a:pt x="2633692" y="33152"/>
                    <a:pt x="3097759" y="12529"/>
                  </a:cubicBezTo>
                  <a:lnTo>
                    <a:pt x="3322119" y="0"/>
                  </a:ln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</p:grpSp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1520032" y="1840127"/>
            <a:ext cx="10640219" cy="1660899"/>
          </a:xfrm>
        </p:spPr>
        <p:txBody>
          <a:bodyPr anchor="b"/>
          <a:lstStyle>
            <a:lvl1pPr algn="l">
              <a:defRPr sz="5493">
                <a:solidFill>
                  <a:schemeClr val="bg1"/>
                </a:solidFill>
                <a:latin typeface="Gill Sans MT" panose="020B0502020104020203" pitchFamily="34" charset="0"/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1520032" y="3592866"/>
            <a:ext cx="10640219" cy="1651546"/>
          </a:xfrm>
        </p:spPr>
        <p:txBody>
          <a:bodyPr/>
          <a:lstStyle>
            <a:lvl1pPr marL="0" indent="0" algn="l">
              <a:buNone/>
              <a:defRPr sz="2197">
                <a:solidFill>
                  <a:schemeClr val="bg1"/>
                </a:solidFill>
                <a:latin typeface="Gill Sans MT" panose="020B0502020104020203" pitchFamily="34" charset="0"/>
              </a:defRPr>
            </a:lvl1pPr>
            <a:lvl2pPr marL="418567" indent="0" algn="ctr">
              <a:buNone/>
              <a:defRPr sz="1831"/>
            </a:lvl2pPr>
            <a:lvl3pPr marL="837133" indent="0" algn="ctr">
              <a:buNone/>
              <a:defRPr sz="1648"/>
            </a:lvl3pPr>
            <a:lvl4pPr marL="1255700" indent="0" algn="ctr">
              <a:buNone/>
              <a:defRPr sz="1465"/>
            </a:lvl4pPr>
            <a:lvl5pPr marL="1674266" indent="0" algn="ctr">
              <a:buNone/>
              <a:defRPr sz="1465"/>
            </a:lvl5pPr>
            <a:lvl6pPr marL="2092833" indent="0" algn="ctr">
              <a:buNone/>
              <a:defRPr sz="1465"/>
            </a:lvl6pPr>
            <a:lvl7pPr marL="2511400" indent="0" algn="ctr">
              <a:buNone/>
              <a:defRPr sz="1465"/>
            </a:lvl7pPr>
            <a:lvl8pPr marL="2929966" indent="0" algn="ctr">
              <a:buNone/>
              <a:defRPr sz="1465"/>
            </a:lvl8pPr>
            <a:lvl9pPr marL="3348533" indent="0" algn="ctr">
              <a:buNone/>
              <a:defRPr sz="1465"/>
            </a:lvl9pPr>
          </a:lstStyle>
          <a:p>
            <a:r>
              <a:rPr lang="en-US" dirty="0"/>
              <a:t>Click to edit Master subtitle style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>
            <a:lvl1pPr>
              <a:defRPr>
                <a:latin typeface="Gill Sans MT" panose="020B0502020104020203" pitchFamily="34" charset="0"/>
              </a:defRPr>
            </a:lvl1pPr>
          </a:lstStyle>
          <a:p>
            <a:endParaRPr lang="en-US" dirty="0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>
            <a:lvl1pPr>
              <a:defRPr>
                <a:latin typeface="Gill Sans MT" panose="020B0502020104020203" pitchFamily="34" charset="0"/>
              </a:defRPr>
            </a:lvl1pPr>
          </a:lstStyle>
          <a:p>
            <a:endParaRPr lang="en-US" dirty="0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>
            <a:lvl1pPr>
              <a:defRPr>
                <a:latin typeface="Gill Sans MT" panose="020B0502020104020203" pitchFamily="34" charset="0"/>
              </a:defRPr>
            </a:lvl1pPr>
          </a:lstStyle>
          <a:p>
            <a:fld id="{F68327C5-B821-4FE9-A59A-A60D9EB59A9A}" type="slidenum">
              <a:rPr lang="en-US" smtClean="0"/>
              <a:pPr/>
              <a:t>‹#›</a:t>
            </a:fld>
            <a:endParaRPr lang="en-US"/>
          </a:p>
        </p:txBody>
      </p:sp>
      <p:sp>
        <p:nvSpPr>
          <p:cNvPr id="11" name="Text Placeholder 10"/>
          <p:cNvSpPr>
            <a:spLocks noGrp="1"/>
          </p:cNvSpPr>
          <p:nvPr>
            <p:ph type="body" sz="quarter" idx="13" hasCustomPrompt="1"/>
          </p:nvPr>
        </p:nvSpPr>
        <p:spPr>
          <a:xfrm>
            <a:off x="1520032" y="403635"/>
            <a:ext cx="10640219" cy="1365089"/>
          </a:xfrm>
        </p:spPr>
        <p:txBody>
          <a:bodyPr>
            <a:noAutofit/>
          </a:bodyPr>
          <a:lstStyle>
            <a:lvl1pPr marL="0" indent="0">
              <a:buNone/>
              <a:defRPr sz="10528">
                <a:solidFill>
                  <a:schemeClr val="bg1"/>
                </a:solidFill>
                <a:latin typeface="Gill Sans MT" panose="020B0502020104020203" pitchFamily="34" charset="0"/>
              </a:defRPr>
            </a:lvl1pPr>
            <a:lvl2pPr marL="418567" indent="0">
              <a:buNone/>
              <a:defRPr>
                <a:solidFill>
                  <a:schemeClr val="bg1"/>
                </a:solidFill>
                <a:latin typeface="Arial Black" panose="020B0A04020102020204" pitchFamily="34" charset="0"/>
              </a:defRPr>
            </a:lvl2pPr>
            <a:lvl3pPr marL="837133" indent="0">
              <a:buNone/>
              <a:defRPr>
                <a:solidFill>
                  <a:schemeClr val="bg1"/>
                </a:solidFill>
                <a:latin typeface="Arial Black" panose="020B0A04020102020204" pitchFamily="34" charset="0"/>
              </a:defRPr>
            </a:lvl3pPr>
            <a:lvl4pPr marL="1255700" indent="0">
              <a:buNone/>
              <a:defRPr>
                <a:solidFill>
                  <a:schemeClr val="bg1"/>
                </a:solidFill>
                <a:latin typeface="Arial Black" panose="020B0A04020102020204" pitchFamily="34" charset="0"/>
              </a:defRPr>
            </a:lvl4pPr>
            <a:lvl5pPr marL="1674266" indent="0">
              <a:buNone/>
              <a:defRPr>
                <a:solidFill>
                  <a:schemeClr val="bg1"/>
                </a:solidFill>
                <a:latin typeface="Arial Black" panose="020B0A04020102020204" pitchFamily="34" charset="0"/>
              </a:defRPr>
            </a:lvl5pPr>
          </a:lstStyle>
          <a:p>
            <a:pPr lvl="0"/>
            <a:r>
              <a:rPr lang="en-US" dirty="0"/>
              <a:t>0#</a:t>
            </a:r>
          </a:p>
        </p:txBody>
      </p:sp>
    </p:spTree>
    <p:extLst>
      <p:ext uri="{BB962C8B-B14F-4D97-AF65-F5344CB8AC3E}">
        <p14:creationId xmlns:p14="http://schemas.microsoft.com/office/powerpoint/2010/main" val="1383114497"/>
      </p:ext>
    </p:extLst>
  </p:cSld>
  <p:clrMapOvr>
    <a:masterClrMapping/>
  </p:clrMapOvr>
</p:sldLayout>
</file>

<file path=ppt/slideLayouts/slideLayout115.xml><?xml version="1.0" encoding="utf-8"?>
<p:sldLayout xmlns:a="http://schemas.openxmlformats.org/drawingml/2006/main" xmlns:r="http://schemas.openxmlformats.org/officeDocument/2006/relationships" xmlns:p="http://schemas.openxmlformats.org/presentationml/2006/main" userDrawn="1">
  <p:cSld name="Whit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Sous-titre 2"/>
          <p:cNvSpPr>
            <a:spLocks noGrp="1"/>
          </p:cNvSpPr>
          <p:nvPr>
            <p:ph type="subTitle" idx="1"/>
          </p:nvPr>
        </p:nvSpPr>
        <p:spPr>
          <a:xfrm>
            <a:off x="1986359" y="619108"/>
            <a:ext cx="9565880" cy="287299"/>
          </a:xfrm>
        </p:spPr>
        <p:txBody>
          <a:bodyPr anchor="ctr">
            <a:noAutofit/>
          </a:bodyPr>
          <a:lstStyle>
            <a:lvl1pPr marL="0" indent="0" algn="r">
              <a:buNone/>
              <a:defRPr sz="1465" cap="small" baseline="0">
                <a:solidFill>
                  <a:srgbClr val="2F3A46"/>
                </a:solidFill>
              </a:defRPr>
            </a:lvl1pPr>
            <a:lvl2pPr marL="418567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2pPr>
            <a:lvl3pPr marL="837133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3pPr>
            <a:lvl4pPr marL="12557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4pPr>
            <a:lvl5pPr marL="1674266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5pPr>
            <a:lvl6pPr marL="2092833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6pPr>
            <a:lvl7pPr marL="25114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7pPr>
            <a:lvl8pPr marL="2929966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8pPr>
            <a:lvl9pPr marL="3348533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r>
              <a:rPr lang="fr-FR" dirty="0"/>
              <a:t>Modifiez le style des sous-titres du masque</a:t>
            </a:r>
            <a:endParaRPr lang="en-US" dirty="0"/>
          </a:p>
        </p:txBody>
      </p:sp>
      <p:sp>
        <p:nvSpPr>
          <p:cNvPr id="7" name="Espace réservé du titre 1"/>
          <p:cNvSpPr>
            <a:spLocks noGrp="1"/>
          </p:cNvSpPr>
          <p:nvPr>
            <p:ph type="title"/>
          </p:nvPr>
        </p:nvSpPr>
        <p:spPr>
          <a:xfrm>
            <a:off x="1986359" y="3069"/>
            <a:ext cx="9565880" cy="616039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>
            <a:lvl1pPr>
              <a:defRPr>
                <a:solidFill>
                  <a:srgbClr val="2F3A46"/>
                </a:solidFill>
              </a:defRPr>
            </a:lvl1pPr>
          </a:lstStyle>
          <a:p>
            <a:r>
              <a:rPr lang="fr-FR" dirty="0"/>
              <a:t>Modifiez le style du titre</a:t>
            </a:r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4127974995"/>
      </p:ext>
    </p:extLst>
  </p:cSld>
  <p:clrMapOvr>
    <a:masterClrMapping/>
  </p:clrMapOvr>
</p:sldLayout>
</file>

<file path=ppt/slideLayouts/slideLayout116.xml><?xml version="1.0" encoding="utf-8"?>
<p:sldLayout xmlns:a="http://schemas.openxmlformats.org/drawingml/2006/main" xmlns:r="http://schemas.openxmlformats.org/officeDocument/2006/relationships" xmlns:p="http://schemas.openxmlformats.org/presentationml/2006/main" showMasterSp="0" type="title" preserve="1">
  <p:cSld name="Title Sli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Rectangle 4"/>
          <p:cNvSpPr>
            <a:spLocks noChangeArrowheads="1"/>
          </p:cNvSpPr>
          <p:nvPr/>
        </p:nvSpPr>
        <p:spPr bwMode="auto">
          <a:xfrm>
            <a:off x="1507365" y="1266766"/>
            <a:ext cx="71779" cy="4739290"/>
          </a:xfrm>
          <a:prstGeom prst="rect">
            <a:avLst/>
          </a:prstGeom>
          <a:solidFill>
            <a:srgbClr val="224768"/>
          </a:solidFill>
          <a:ln w="9525">
            <a:noFill/>
            <a:miter lim="800000"/>
            <a:headEnd/>
            <a:tailEnd/>
          </a:ln>
          <a:effectLst/>
        </p:spPr>
        <p:txBody>
          <a:bodyPr wrap="none" anchor="ctr"/>
          <a:lstStyle/>
          <a:p>
            <a:pPr fontAlgn="base">
              <a:spcBef>
                <a:spcPct val="0"/>
              </a:spcBef>
              <a:spcAft>
                <a:spcPct val="0"/>
              </a:spcAft>
              <a:defRPr/>
            </a:pPr>
            <a:endParaRPr lang="sv-SE" sz="1795" b="1">
              <a:solidFill>
                <a:srgbClr val="000000"/>
              </a:solidFill>
              <a:latin typeface="Arial" charset="0"/>
            </a:endParaRPr>
          </a:p>
        </p:txBody>
      </p:sp>
      <p:sp>
        <p:nvSpPr>
          <p:cNvPr id="5" name="Rectangle 5"/>
          <p:cNvSpPr>
            <a:spLocks noChangeArrowheads="1"/>
          </p:cNvSpPr>
          <p:nvPr/>
        </p:nvSpPr>
        <p:spPr bwMode="auto">
          <a:xfrm>
            <a:off x="1699481" y="690388"/>
            <a:ext cx="71779" cy="4739290"/>
          </a:xfrm>
          <a:prstGeom prst="rect">
            <a:avLst/>
          </a:prstGeom>
          <a:gradFill>
            <a:gsLst>
              <a:gs pos="0">
                <a:srgbClr val="224768"/>
              </a:gs>
              <a:gs pos="100000">
                <a:srgbClr val="86AED6"/>
              </a:gs>
            </a:gsLst>
            <a:lin ang="5400000" scaled="1"/>
          </a:gradFill>
          <a:ln w="9525">
            <a:noFill/>
            <a:miter lim="800000"/>
            <a:headEnd/>
            <a:tailEnd/>
          </a:ln>
          <a:effectLst/>
        </p:spPr>
        <p:txBody>
          <a:bodyPr wrap="none" anchor="ctr"/>
          <a:lstStyle/>
          <a:p>
            <a:pPr fontAlgn="base">
              <a:spcBef>
                <a:spcPct val="0"/>
              </a:spcBef>
              <a:spcAft>
                <a:spcPct val="0"/>
              </a:spcAft>
              <a:defRPr/>
            </a:pPr>
            <a:endParaRPr lang="sv-SE" sz="1795" b="1">
              <a:solidFill>
                <a:srgbClr val="000000"/>
              </a:solidFill>
              <a:latin typeface="Arial" charset="0"/>
            </a:endParaRPr>
          </a:p>
        </p:txBody>
      </p:sp>
      <p:sp>
        <p:nvSpPr>
          <p:cNvPr id="4098" name="Rectangle 2"/>
          <p:cNvSpPr>
            <a:spLocks noGrp="1" noChangeArrowheads="1"/>
          </p:cNvSpPr>
          <p:nvPr>
            <p:ph type="ctrTitle"/>
          </p:nvPr>
        </p:nvSpPr>
        <p:spPr>
          <a:xfrm>
            <a:off x="912019" y="3030739"/>
            <a:ext cx="10336213" cy="1466282"/>
          </a:xfrm>
        </p:spPr>
        <p:txBody>
          <a:bodyPr/>
          <a:lstStyle>
            <a:lvl1pPr algn="r">
              <a:defRPr sz="3591">
                <a:solidFill>
                  <a:srgbClr val="224768"/>
                </a:solidFill>
              </a:defRPr>
            </a:lvl1pPr>
          </a:lstStyle>
          <a:p>
            <a:r>
              <a:rPr lang="en-US" dirty="0"/>
              <a:t>Click to edit Master title style</a:t>
            </a:r>
            <a:br>
              <a:rPr lang="en-US" dirty="0"/>
            </a:br>
            <a:endParaRPr lang="en-US" dirty="0"/>
          </a:p>
        </p:txBody>
      </p:sp>
      <p:sp>
        <p:nvSpPr>
          <p:cNvPr id="4099" name="Rectangle 3"/>
          <p:cNvSpPr>
            <a:spLocks noGrp="1" noChangeArrowheads="1"/>
          </p:cNvSpPr>
          <p:nvPr>
            <p:ph type="subTitle" idx="1"/>
          </p:nvPr>
        </p:nvSpPr>
        <p:spPr>
          <a:xfrm>
            <a:off x="2727612" y="4929305"/>
            <a:ext cx="8512175" cy="1748137"/>
          </a:xfrm>
        </p:spPr>
        <p:txBody>
          <a:bodyPr/>
          <a:lstStyle>
            <a:lvl1pPr marL="0" indent="0" algn="r">
              <a:buFont typeface="Marlett" pitchFamily="2" charset="2"/>
              <a:buNone/>
              <a:defRPr>
                <a:solidFill>
                  <a:srgbClr val="808080"/>
                </a:solidFill>
                <a:latin typeface="Gill Sans MT" pitchFamily="34" charset="0"/>
              </a:defRPr>
            </a:lvl1pPr>
          </a:lstStyle>
          <a:p>
            <a:r>
              <a:rPr lang="en-US"/>
              <a:t>Click to edit Master subtitle style</a:t>
            </a:r>
          </a:p>
        </p:txBody>
      </p:sp>
      <p:pic>
        <p:nvPicPr>
          <p:cNvPr id="7" name="Picture 6" descr="A close up of a sign&#10;&#10;Description automatically generated">
            <a:extLst>
              <a:ext uri="{FF2B5EF4-FFF2-40B4-BE49-F238E27FC236}">
                <a16:creationId xmlns:a16="http://schemas.microsoft.com/office/drawing/2014/main" id="{84031991-25AC-4E3B-9E79-37F1487BD0AB}"/>
              </a:ext>
            </a:extLst>
          </p:cNvPr>
          <p:cNvPicPr>
            <a:picLocks noChangeAspect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328597" y="258690"/>
            <a:ext cx="1672648" cy="431698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332628818"/>
      </p:ext>
    </p:extLst>
  </p:cSld>
  <p:clrMapOvr>
    <a:masterClrMapping/>
  </p:clrMapOvr>
</p:sldLayout>
</file>

<file path=ppt/slideLayouts/slideLayout11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Section Header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799B104B-D8A0-46D2-B6A7-A719B33009F4}" type="slidenum">
              <a:rPr lang="en-US"/>
              <a:pPr>
                <a:defRPr/>
              </a:pPr>
              <a:t>‹#›</a:t>
            </a:fld>
            <a:endParaRPr lang="en-US" dirty="0"/>
          </a:p>
        </p:txBody>
      </p:sp>
      <p:sp>
        <p:nvSpPr>
          <p:cNvPr id="7" name="Rectangle 2"/>
          <p:cNvSpPr>
            <a:spLocks noGrp="1" noChangeArrowheads="1"/>
          </p:cNvSpPr>
          <p:nvPr>
            <p:ph type="title"/>
          </p:nvPr>
        </p:nvSpPr>
        <p:spPr bwMode="auto">
          <a:xfrm>
            <a:off x="238561" y="2916729"/>
            <a:ext cx="10944225" cy="114009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r">
              <a:defRPr sz="3292"/>
            </a:lvl1pPr>
          </a:lstStyle>
          <a:p>
            <a:pPr lvl="0"/>
            <a:r>
              <a:rPr lang="en-US" dirty="0"/>
              <a:t>Click to edit Master title style</a:t>
            </a:r>
          </a:p>
        </p:txBody>
      </p:sp>
      <p:sp>
        <p:nvSpPr>
          <p:cNvPr id="5" name="Rectangle 4"/>
          <p:cNvSpPr>
            <a:spLocks noChangeArrowheads="1"/>
          </p:cNvSpPr>
          <p:nvPr userDrawn="1"/>
        </p:nvSpPr>
        <p:spPr bwMode="auto">
          <a:xfrm flipV="1">
            <a:off x="922576" y="3841469"/>
            <a:ext cx="10289767" cy="36420"/>
          </a:xfrm>
          <a:prstGeom prst="rect">
            <a:avLst/>
          </a:prstGeom>
          <a:gradFill>
            <a:gsLst>
              <a:gs pos="0">
                <a:srgbClr val="224768"/>
              </a:gs>
              <a:gs pos="100000">
                <a:srgbClr val="86AED6"/>
              </a:gs>
            </a:gsLst>
            <a:lin ang="0" scaled="1"/>
          </a:gradFill>
          <a:ln w="9525">
            <a:noFill/>
            <a:miter lim="800000"/>
            <a:headEnd/>
            <a:tailEnd/>
          </a:ln>
          <a:effectLst/>
        </p:spPr>
        <p:txBody>
          <a:bodyPr wrap="none" anchor="ctr"/>
          <a:lstStyle/>
          <a:p>
            <a:pPr>
              <a:defRPr/>
            </a:pPr>
            <a:endParaRPr lang="sv-SE" sz="1795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412890349"/>
      </p:ext>
    </p:extLst>
  </p:cSld>
  <p:clrMapOvr>
    <a:masterClrMapping/>
  </p:clrMapOvr>
</p:sldLayout>
</file>

<file path=ppt/slideLayouts/slideLayout118.xml><?xml version="1.0" encoding="utf-8"?>
<p:sldLayout xmlns:a="http://schemas.openxmlformats.org/drawingml/2006/main" xmlns:r="http://schemas.openxmlformats.org/officeDocument/2006/relationships" xmlns:p="http://schemas.openxmlformats.org/presentationml/2006/main" type="obj" preserve="1">
  <p:cSld name="Title and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/>
              <a:t>Click to edit Master title style</a:t>
            </a:r>
            <a:endParaRPr lang="sv-SE" dirty="0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sv-SE"/>
          </a:p>
        </p:txBody>
      </p:sp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387138E1-C6B1-43EE-9512-E5D4DC39776B}" type="slidenum">
              <a:rPr lang="en-US"/>
              <a:pPr>
                <a:defRPr/>
              </a:pPr>
              <a:t>‹#›</a:t>
            </a:fld>
            <a:endParaRPr lang="en-US"/>
          </a:p>
        </p:txBody>
      </p:sp>
      <p:sp>
        <p:nvSpPr>
          <p:cNvPr id="5" name="Rectangle 7"/>
          <p:cNvSpPr>
            <a:spLocks noChangeArrowheads="1"/>
          </p:cNvSpPr>
          <p:nvPr userDrawn="1"/>
        </p:nvSpPr>
        <p:spPr bwMode="auto">
          <a:xfrm flipV="1">
            <a:off x="1152691" y="980161"/>
            <a:ext cx="9810536" cy="31669"/>
          </a:xfrm>
          <a:prstGeom prst="rect">
            <a:avLst/>
          </a:prstGeom>
          <a:gradFill rotWithShape="1">
            <a:gsLst>
              <a:gs pos="0">
                <a:srgbClr val="224768"/>
              </a:gs>
              <a:gs pos="100000">
                <a:srgbClr val="86AED6"/>
              </a:gs>
            </a:gsLst>
            <a:lin ang="0" scaled="1"/>
          </a:gradFill>
          <a:ln w="9525">
            <a:noFill/>
            <a:miter lim="800000"/>
            <a:headEnd/>
            <a:tailEnd/>
          </a:ln>
          <a:effectLst/>
        </p:spPr>
        <p:txBody>
          <a:bodyPr wrap="none" anchor="ctr"/>
          <a:lstStyle/>
          <a:p>
            <a:pPr>
              <a:defRPr/>
            </a:pPr>
            <a:endParaRPr lang="sv-SE" sz="1795"/>
          </a:p>
        </p:txBody>
      </p:sp>
    </p:spTree>
    <p:extLst>
      <p:ext uri="{BB962C8B-B14F-4D97-AF65-F5344CB8AC3E}">
        <p14:creationId xmlns:p14="http://schemas.microsoft.com/office/powerpoint/2010/main" val="4293461449"/>
      </p:ext>
    </p:extLst>
  </p:cSld>
  <p:clrMapOvr>
    <a:masterClrMapping/>
  </p:clrMapOvr>
</p:sldLayout>
</file>

<file path=ppt/slideLayouts/slideLayout119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Title Only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/>
              <a:t>Click to edit Master title style</a:t>
            </a:r>
            <a:endParaRPr lang="sv-SE" dirty="0"/>
          </a:p>
        </p:txBody>
      </p:sp>
      <p:sp>
        <p:nvSpPr>
          <p:cNvPr id="3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ED558FB1-14E4-4010-8C59-18540580AB70}" type="slidenum">
              <a:rPr lang="en-US"/>
              <a:pPr>
                <a:defRPr/>
              </a:pPr>
              <a:t>‹#›</a:t>
            </a:fld>
            <a:endParaRPr lang="en-US"/>
          </a:p>
        </p:txBody>
      </p:sp>
      <p:pic>
        <p:nvPicPr>
          <p:cNvPr id="4" name="Picture 2" descr="Bildresultat fÃ¶r seb logo transparent">
            <a:extLst>
              <a:ext uri="{FF2B5EF4-FFF2-40B4-BE49-F238E27FC236}">
                <a16:creationId xmlns:a16="http://schemas.microsoft.com/office/drawing/2014/main" id="{65A42F6C-4288-490E-9935-E046CDCB2DAC}"/>
              </a:ext>
            </a:extLst>
          </p:cNvPr>
          <p:cNvPicPr>
            <a:picLocks noChangeAspect="1" noChangeArrowheads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1336709" y="0"/>
            <a:ext cx="720080" cy="720080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</p:spTree>
    <p:extLst>
      <p:ext uri="{BB962C8B-B14F-4D97-AF65-F5344CB8AC3E}">
        <p14:creationId xmlns:p14="http://schemas.microsoft.com/office/powerpoint/2010/main" val="2428933657"/>
      </p:ext>
    </p:extLst>
  </p:cSld>
  <p:clrMapOvr>
    <a:masterClrMapping/>
  </p:clrMapOvr>
</p:sldLayout>
</file>

<file path=ppt/slideLayouts/slideLayout12.xml><?xml version="1.0" encoding="utf-8"?>
<p:sldLayout xmlns:a="http://schemas.openxmlformats.org/drawingml/2006/main" xmlns:r="http://schemas.openxmlformats.org/officeDocument/2006/relationships" xmlns:p="http://schemas.openxmlformats.org/presentationml/2006/main" type="vertTx" preserve="1">
  <p:cSld name="Title and Vertical Tex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Vertical Text Placeholder 2"/>
          <p:cNvSpPr>
            <a:spLocks noGrp="1"/>
          </p:cNvSpPr>
          <p:nvPr>
            <p:ph type="body" orient="vert" idx="1"/>
          </p:nvPr>
        </p:nvSpPr>
        <p:spPr/>
        <p:txBody>
          <a:bodyPr vert="eaVert"/>
          <a:lstStyle/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sv-SE"/>
          </a:p>
        </p:txBody>
      </p:sp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78B2ADF8-D34D-4207-BCA3-810F2E178781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</p:cSld>
  <p:clrMapOvr>
    <a:masterClrMapping/>
  </p:clrMapOvr>
</p:sldLayout>
</file>

<file path=ppt/slideLayouts/slideLayout120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1_Title Only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ED558FB1-14E4-4010-8C59-18540580AB70}" type="slidenum">
              <a:rPr lang="en-US"/>
              <a:pPr>
                <a:defRPr/>
              </a:pPr>
              <a:t>‹#›</a:t>
            </a:fld>
            <a:endParaRPr lang="en-US" dirty="0"/>
          </a:p>
        </p:txBody>
      </p:sp>
      <p:sp>
        <p:nvSpPr>
          <p:cNvPr id="4" name="Rectangle 3"/>
          <p:cNvSpPr>
            <a:spLocks noChangeArrowheads="1"/>
          </p:cNvSpPr>
          <p:nvPr userDrawn="1"/>
        </p:nvSpPr>
        <p:spPr bwMode="auto">
          <a:xfrm rot="16200000" flipV="1">
            <a:off x="7271608" y="3700949"/>
            <a:ext cx="4560359" cy="48557"/>
          </a:xfrm>
          <a:prstGeom prst="rect">
            <a:avLst/>
          </a:prstGeom>
          <a:gradFill rotWithShape="1">
            <a:gsLst>
              <a:gs pos="0">
                <a:srgbClr val="224768"/>
              </a:gs>
              <a:gs pos="100000">
                <a:srgbClr val="86AED6"/>
              </a:gs>
            </a:gsLst>
            <a:lin ang="0" scaled="1"/>
          </a:gradFill>
          <a:ln w="9525">
            <a:noFill/>
            <a:miter lim="800000"/>
            <a:headEnd/>
            <a:tailEnd/>
          </a:ln>
          <a:effectLst/>
        </p:spPr>
        <p:txBody>
          <a:bodyPr wrap="none" anchor="ctr"/>
          <a:lstStyle/>
          <a:p>
            <a:pPr>
              <a:defRPr/>
            </a:pPr>
            <a:endParaRPr lang="sv-SE" sz="1795"/>
          </a:p>
        </p:txBody>
      </p:sp>
    </p:spTree>
    <p:extLst>
      <p:ext uri="{BB962C8B-B14F-4D97-AF65-F5344CB8AC3E}">
        <p14:creationId xmlns:p14="http://schemas.microsoft.com/office/powerpoint/2010/main" val="2340630087"/>
      </p:ext>
    </p:extLst>
  </p:cSld>
  <p:clrMapOvr>
    <a:masterClrMapping/>
  </p:clrMapOvr>
</p:sldLayout>
</file>

<file path=ppt/slideLayouts/slideLayout121.xml><?xml version="1.0" encoding="utf-8"?>
<p:sldLayout xmlns:a="http://schemas.openxmlformats.org/drawingml/2006/main" xmlns:r="http://schemas.openxmlformats.org/officeDocument/2006/relationships" xmlns:p="http://schemas.openxmlformats.org/presentationml/2006/main" type="chart" preserve="1">
  <p:cSld name="Title and Char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608013" y="44337"/>
            <a:ext cx="10944225" cy="1140090"/>
          </a:xfrm>
        </p:spPr>
        <p:txBody>
          <a:bodyPr/>
          <a:lstStyle/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Chart Placeholder 2"/>
          <p:cNvSpPr>
            <a:spLocks noGrp="1"/>
          </p:cNvSpPr>
          <p:nvPr>
            <p:ph type="chart" idx="1"/>
          </p:nvPr>
        </p:nvSpPr>
        <p:spPr>
          <a:xfrm>
            <a:off x="990132" y="1409278"/>
            <a:ext cx="10165208" cy="4514439"/>
          </a:xfrm>
        </p:spPr>
        <p:txBody>
          <a:bodyPr/>
          <a:lstStyle/>
          <a:p>
            <a:pPr lvl="0"/>
            <a:endParaRPr lang="sv-SE" noProof="0" dirty="0"/>
          </a:p>
        </p:txBody>
      </p:sp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DB25E3DE-E648-4AD6-8D1E-092C09B8F215}" type="slidenum">
              <a:rPr lang="en-US"/>
              <a:pPr>
                <a:defRPr/>
              </a:pPr>
              <a:t>‹#›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933694279"/>
      </p:ext>
    </p:extLst>
  </p:cSld>
  <p:clrMapOvr>
    <a:masterClrMapping/>
  </p:clrMapOvr>
</p:sldLayout>
</file>

<file path=ppt/slideLayouts/slideLayout122.xml><?xml version="1.0" encoding="utf-8"?>
<p:sldLayout xmlns:a="http://schemas.openxmlformats.org/drawingml/2006/main" xmlns:r="http://schemas.openxmlformats.org/officeDocument/2006/relationships" xmlns:p="http://schemas.openxmlformats.org/presentationml/2006/main" type="twoObj" preserve="1">
  <p:cSld name="Two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/>
              <a:t>Click to edit Master title style</a:t>
            </a:r>
            <a:endParaRPr lang="sv-SE" dirty="0"/>
          </a:p>
        </p:txBody>
      </p:sp>
      <p:sp>
        <p:nvSpPr>
          <p:cNvPr id="3" name="Content Placeholder 2"/>
          <p:cNvSpPr>
            <a:spLocks noGrp="1"/>
          </p:cNvSpPr>
          <p:nvPr>
            <p:ph sz="half" idx="1"/>
          </p:nvPr>
        </p:nvSpPr>
        <p:spPr>
          <a:xfrm>
            <a:off x="990132" y="1409278"/>
            <a:ext cx="4980213" cy="4514439"/>
          </a:xfrm>
        </p:spPr>
        <p:txBody>
          <a:bodyPr/>
          <a:lstStyle>
            <a:lvl1pPr>
              <a:defRPr sz="2394"/>
            </a:lvl1pPr>
            <a:lvl2pPr>
              <a:defRPr sz="2195"/>
            </a:lvl2pPr>
            <a:lvl3pPr>
              <a:defRPr sz="1995"/>
            </a:lvl3pPr>
            <a:lvl4pPr>
              <a:defRPr sz="1795"/>
            </a:lvl4pPr>
            <a:lvl5pPr>
              <a:defRPr sz="1596"/>
            </a:lvl5pPr>
            <a:lvl6pPr>
              <a:defRPr sz="1795"/>
            </a:lvl6pPr>
            <a:lvl7pPr>
              <a:defRPr sz="1795"/>
            </a:lvl7pPr>
            <a:lvl8pPr>
              <a:defRPr sz="1795"/>
            </a:lvl8pPr>
            <a:lvl9pPr>
              <a:defRPr sz="1795"/>
            </a:lvl9pPr>
          </a:lstStyle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  <a:endParaRPr lang="sv-SE" dirty="0"/>
          </a:p>
        </p:txBody>
      </p:sp>
      <p:sp>
        <p:nvSpPr>
          <p:cNvPr id="4" name="Content Placeholder 3"/>
          <p:cNvSpPr>
            <a:spLocks noGrp="1"/>
          </p:cNvSpPr>
          <p:nvPr>
            <p:ph sz="half" idx="2"/>
          </p:nvPr>
        </p:nvSpPr>
        <p:spPr>
          <a:xfrm>
            <a:off x="6173016" y="1409278"/>
            <a:ext cx="4982325" cy="4514439"/>
          </a:xfrm>
        </p:spPr>
        <p:txBody>
          <a:bodyPr/>
          <a:lstStyle>
            <a:lvl1pPr>
              <a:defRPr sz="2394"/>
            </a:lvl1pPr>
            <a:lvl2pPr>
              <a:defRPr sz="2195"/>
            </a:lvl2pPr>
            <a:lvl3pPr>
              <a:defRPr sz="1995"/>
            </a:lvl3pPr>
            <a:lvl4pPr>
              <a:defRPr sz="1795"/>
            </a:lvl4pPr>
            <a:lvl5pPr>
              <a:defRPr sz="1596"/>
            </a:lvl5pPr>
            <a:lvl6pPr>
              <a:defRPr sz="1795"/>
            </a:lvl6pPr>
            <a:lvl7pPr>
              <a:defRPr sz="1795"/>
            </a:lvl7pPr>
            <a:lvl8pPr>
              <a:defRPr sz="1795"/>
            </a:lvl8pPr>
            <a:lvl9pPr>
              <a:defRPr sz="1795"/>
            </a:lvl9pPr>
          </a:lstStyle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  <a:endParaRPr lang="sv-SE" dirty="0"/>
          </a:p>
        </p:txBody>
      </p:sp>
      <p:sp>
        <p:nvSpPr>
          <p:cNvPr id="5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BE380A23-F6F0-446E-8C39-BD20CCEAA832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20502428"/>
      </p:ext>
    </p:extLst>
  </p:cSld>
  <p:clrMapOvr>
    <a:masterClrMapping/>
  </p:clrMapOvr>
</p:sldLayout>
</file>

<file path=ppt/slideLayouts/slideLayout123.xml><?xml version="1.0" encoding="utf-8"?>
<p:sldLayout xmlns:a="http://schemas.openxmlformats.org/drawingml/2006/main" xmlns:r="http://schemas.openxmlformats.org/officeDocument/2006/relationships" xmlns:p="http://schemas.openxmlformats.org/presentationml/2006/main" type="blank" preserve="1">
  <p:cSld name="Blan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361536B9-18D1-41A0-A8D4-2F6212A1CB4A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998871787"/>
      </p:ext>
    </p:extLst>
  </p:cSld>
  <p:clrMapOvr>
    <a:masterClrMapping/>
  </p:clrMapOvr>
</p:sldLayout>
</file>

<file path=ppt/slideLayouts/slideLayout124.xml><?xml version="1.0" encoding="utf-8"?>
<p:sldLayout xmlns:a="http://schemas.openxmlformats.org/drawingml/2006/main" xmlns:r="http://schemas.openxmlformats.org/officeDocument/2006/relationships" xmlns:p="http://schemas.openxmlformats.org/presentationml/2006/main" type="twoTxTwoObj" preserve="1">
  <p:cSld name="Comparis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608013" y="273939"/>
            <a:ext cx="10944225" cy="1140090"/>
          </a:xfrm>
        </p:spPr>
        <p:txBody>
          <a:bodyPr/>
          <a:lstStyle>
            <a:lvl1pPr>
              <a:defRPr/>
            </a:lvl1pPr>
          </a:lstStyle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608012" y="1531204"/>
            <a:ext cx="5372889" cy="638133"/>
          </a:xfrm>
        </p:spPr>
        <p:txBody>
          <a:bodyPr anchor="b"/>
          <a:lstStyle>
            <a:lvl1pPr marL="0" indent="0">
              <a:buNone/>
              <a:defRPr sz="2394" b="1"/>
            </a:lvl1pPr>
            <a:lvl2pPr marL="456057" indent="0">
              <a:buNone/>
              <a:defRPr sz="1995" b="1"/>
            </a:lvl2pPr>
            <a:lvl3pPr marL="912114" indent="0">
              <a:buNone/>
              <a:defRPr sz="1795" b="1"/>
            </a:lvl3pPr>
            <a:lvl4pPr marL="1368171" indent="0">
              <a:buNone/>
              <a:defRPr sz="1596" b="1"/>
            </a:lvl4pPr>
            <a:lvl5pPr marL="1824228" indent="0">
              <a:buNone/>
              <a:defRPr sz="1596" b="1"/>
            </a:lvl5pPr>
            <a:lvl6pPr marL="2280285" indent="0">
              <a:buNone/>
              <a:defRPr sz="1596" b="1"/>
            </a:lvl6pPr>
            <a:lvl7pPr marL="2736342" indent="0">
              <a:buNone/>
              <a:defRPr sz="1596" b="1"/>
            </a:lvl7pPr>
            <a:lvl8pPr marL="3192399" indent="0">
              <a:buNone/>
              <a:defRPr sz="1596" b="1"/>
            </a:lvl8pPr>
            <a:lvl9pPr marL="3648456" indent="0">
              <a:buNone/>
              <a:defRPr sz="1596" b="1"/>
            </a:lvl9pPr>
          </a:lstStyle>
          <a:p>
            <a:pPr lvl="0"/>
            <a:r>
              <a:rPr lang="en-US" dirty="0"/>
              <a:t>Click to edit Master text styles</a:t>
            </a:r>
          </a:p>
        </p:txBody>
      </p:sp>
      <p:sp>
        <p:nvSpPr>
          <p:cNvPr id="4" name="Content Placeholder 3"/>
          <p:cNvSpPr>
            <a:spLocks noGrp="1"/>
          </p:cNvSpPr>
          <p:nvPr>
            <p:ph sz="half" idx="2"/>
          </p:nvPr>
        </p:nvSpPr>
        <p:spPr>
          <a:xfrm>
            <a:off x="608012" y="2169337"/>
            <a:ext cx="5372889" cy="3941227"/>
          </a:xfrm>
        </p:spPr>
        <p:txBody>
          <a:bodyPr/>
          <a:lstStyle>
            <a:lvl1pPr>
              <a:defRPr sz="2394"/>
            </a:lvl1pPr>
            <a:lvl2pPr>
              <a:defRPr sz="1995"/>
            </a:lvl2pPr>
            <a:lvl3pPr>
              <a:defRPr sz="1795"/>
            </a:lvl3pPr>
            <a:lvl4pPr>
              <a:defRPr sz="1596"/>
            </a:lvl4pPr>
            <a:lvl5pPr>
              <a:defRPr sz="1596"/>
            </a:lvl5pPr>
            <a:lvl6pPr>
              <a:defRPr sz="1596"/>
            </a:lvl6pPr>
            <a:lvl7pPr>
              <a:defRPr sz="1596"/>
            </a:lvl7pPr>
            <a:lvl8pPr>
              <a:defRPr sz="1596"/>
            </a:lvl8pPr>
            <a:lvl9pPr>
              <a:defRPr sz="1596"/>
            </a:lvl9pPr>
          </a:lstStyle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  <a:endParaRPr lang="sv-SE" dirty="0"/>
          </a:p>
        </p:txBody>
      </p:sp>
      <p:sp>
        <p:nvSpPr>
          <p:cNvPr id="5" name="Text Placeholder 4"/>
          <p:cNvSpPr>
            <a:spLocks noGrp="1"/>
          </p:cNvSpPr>
          <p:nvPr>
            <p:ph type="body" sz="quarter" idx="3"/>
          </p:nvPr>
        </p:nvSpPr>
        <p:spPr>
          <a:xfrm>
            <a:off x="6177239" y="1531204"/>
            <a:ext cx="5374999" cy="638133"/>
          </a:xfrm>
        </p:spPr>
        <p:txBody>
          <a:bodyPr anchor="b"/>
          <a:lstStyle>
            <a:lvl1pPr marL="0" indent="0">
              <a:buNone/>
              <a:defRPr sz="2394" b="1"/>
            </a:lvl1pPr>
            <a:lvl2pPr marL="456057" indent="0">
              <a:buNone/>
              <a:defRPr sz="1995" b="1"/>
            </a:lvl2pPr>
            <a:lvl3pPr marL="912114" indent="0">
              <a:buNone/>
              <a:defRPr sz="1795" b="1"/>
            </a:lvl3pPr>
            <a:lvl4pPr marL="1368171" indent="0">
              <a:buNone/>
              <a:defRPr sz="1596" b="1"/>
            </a:lvl4pPr>
            <a:lvl5pPr marL="1824228" indent="0">
              <a:buNone/>
              <a:defRPr sz="1596" b="1"/>
            </a:lvl5pPr>
            <a:lvl6pPr marL="2280285" indent="0">
              <a:buNone/>
              <a:defRPr sz="1596" b="1"/>
            </a:lvl6pPr>
            <a:lvl7pPr marL="2736342" indent="0">
              <a:buNone/>
              <a:defRPr sz="1596" b="1"/>
            </a:lvl7pPr>
            <a:lvl8pPr marL="3192399" indent="0">
              <a:buNone/>
              <a:defRPr sz="1596" b="1"/>
            </a:lvl8pPr>
            <a:lvl9pPr marL="3648456" indent="0">
              <a:buNone/>
              <a:defRPr sz="1596" b="1"/>
            </a:lvl9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6" name="Content Placeholder 5"/>
          <p:cNvSpPr>
            <a:spLocks noGrp="1"/>
          </p:cNvSpPr>
          <p:nvPr>
            <p:ph sz="quarter" idx="4"/>
          </p:nvPr>
        </p:nvSpPr>
        <p:spPr>
          <a:xfrm>
            <a:off x="6177239" y="2169337"/>
            <a:ext cx="5374999" cy="3941227"/>
          </a:xfrm>
        </p:spPr>
        <p:txBody>
          <a:bodyPr/>
          <a:lstStyle>
            <a:lvl1pPr>
              <a:defRPr sz="2394"/>
            </a:lvl1pPr>
            <a:lvl2pPr>
              <a:defRPr sz="1995"/>
            </a:lvl2pPr>
            <a:lvl3pPr>
              <a:defRPr sz="1795"/>
            </a:lvl3pPr>
            <a:lvl4pPr>
              <a:defRPr sz="1596"/>
            </a:lvl4pPr>
            <a:lvl5pPr>
              <a:defRPr sz="1596"/>
            </a:lvl5pPr>
            <a:lvl6pPr>
              <a:defRPr sz="1596"/>
            </a:lvl6pPr>
            <a:lvl7pPr>
              <a:defRPr sz="1596"/>
            </a:lvl7pPr>
            <a:lvl8pPr>
              <a:defRPr sz="1596"/>
            </a:lvl8pPr>
            <a:lvl9pPr>
              <a:defRPr sz="1596"/>
            </a:lvl9pPr>
          </a:lstStyle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sv-SE"/>
          </a:p>
        </p:txBody>
      </p:sp>
      <p:sp>
        <p:nvSpPr>
          <p:cNvPr id="7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91774B16-7C05-4695-AE8A-7ED31AE3CCD9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471286827"/>
      </p:ext>
    </p:extLst>
  </p:cSld>
  <p:clrMapOvr>
    <a:masterClrMapping/>
  </p:clrMapOvr>
</p:sldLayout>
</file>

<file path=ppt/slideLayouts/slideLayout125.xml><?xml version="1.0" encoding="utf-8"?>
<p:sldLayout xmlns:a="http://schemas.openxmlformats.org/drawingml/2006/main" xmlns:r="http://schemas.openxmlformats.org/officeDocument/2006/relationships" xmlns:p="http://schemas.openxmlformats.org/presentationml/2006/main" type="objTx" preserve="1">
  <p:cSld name="Content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608013" y="272355"/>
            <a:ext cx="4000638" cy="1159091"/>
          </a:xfrm>
        </p:spPr>
        <p:txBody>
          <a:bodyPr anchor="b"/>
          <a:lstStyle>
            <a:lvl1pPr algn="l">
              <a:defRPr sz="1995" b="1"/>
            </a:lvl1pPr>
          </a:lstStyle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>
          <a:xfrm>
            <a:off x="4754320" y="272355"/>
            <a:ext cx="6797918" cy="5838210"/>
          </a:xfrm>
        </p:spPr>
        <p:txBody>
          <a:bodyPr/>
          <a:lstStyle>
            <a:lvl1pPr>
              <a:defRPr sz="3192"/>
            </a:lvl1pPr>
            <a:lvl2pPr>
              <a:defRPr sz="2793"/>
            </a:lvl2pPr>
            <a:lvl3pPr>
              <a:defRPr sz="2394"/>
            </a:lvl3pPr>
            <a:lvl4pPr>
              <a:defRPr sz="1995"/>
            </a:lvl4pPr>
            <a:lvl5pPr>
              <a:defRPr sz="1995"/>
            </a:lvl5pPr>
            <a:lvl6pPr>
              <a:defRPr sz="1995"/>
            </a:lvl6pPr>
            <a:lvl7pPr>
              <a:defRPr sz="1995"/>
            </a:lvl7pPr>
            <a:lvl8pPr>
              <a:defRPr sz="1995"/>
            </a:lvl8pPr>
            <a:lvl9pPr>
              <a:defRPr sz="1995"/>
            </a:lvl9pPr>
          </a:lstStyle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sv-SE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608013" y="1431446"/>
            <a:ext cx="4000638" cy="4679119"/>
          </a:xfrm>
        </p:spPr>
        <p:txBody>
          <a:bodyPr/>
          <a:lstStyle>
            <a:lvl1pPr marL="0" indent="0">
              <a:buNone/>
              <a:defRPr sz="1397"/>
            </a:lvl1pPr>
            <a:lvl2pPr marL="456057" indent="0">
              <a:buNone/>
              <a:defRPr sz="1197"/>
            </a:lvl2pPr>
            <a:lvl3pPr marL="912114" indent="0">
              <a:buNone/>
              <a:defRPr sz="998"/>
            </a:lvl3pPr>
            <a:lvl4pPr marL="1368171" indent="0">
              <a:buNone/>
              <a:defRPr sz="898"/>
            </a:lvl4pPr>
            <a:lvl5pPr marL="1824228" indent="0">
              <a:buNone/>
              <a:defRPr sz="898"/>
            </a:lvl5pPr>
            <a:lvl6pPr marL="2280285" indent="0">
              <a:buNone/>
              <a:defRPr sz="898"/>
            </a:lvl6pPr>
            <a:lvl7pPr marL="2736342" indent="0">
              <a:buNone/>
              <a:defRPr sz="898"/>
            </a:lvl7pPr>
            <a:lvl8pPr marL="3192399" indent="0">
              <a:buNone/>
              <a:defRPr sz="898"/>
            </a:lvl8pPr>
            <a:lvl9pPr marL="3648456" indent="0">
              <a:buNone/>
              <a:defRPr sz="898"/>
            </a:lvl9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5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851D41B7-97A0-474B-9458-8D867E68EFCA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1987558877"/>
      </p:ext>
    </p:extLst>
  </p:cSld>
  <p:clrMapOvr>
    <a:masterClrMapping/>
  </p:clrMapOvr>
</p:sldLayout>
</file>

<file path=ppt/slideLayouts/slideLayout126.xml><?xml version="1.0" encoding="utf-8"?>
<p:sldLayout xmlns:a="http://schemas.openxmlformats.org/drawingml/2006/main" xmlns:r="http://schemas.openxmlformats.org/officeDocument/2006/relationships" xmlns:p="http://schemas.openxmlformats.org/presentationml/2006/main" type="picTx" preserve="1">
  <p:cSld name="Picture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2383494" y="4788377"/>
            <a:ext cx="7296150" cy="565295"/>
          </a:xfrm>
        </p:spPr>
        <p:txBody>
          <a:bodyPr anchor="b"/>
          <a:lstStyle>
            <a:lvl1pPr algn="l">
              <a:defRPr sz="1995" b="1"/>
            </a:lvl1pPr>
          </a:lstStyle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Picture Placeholder 2"/>
          <p:cNvSpPr>
            <a:spLocks noGrp="1"/>
          </p:cNvSpPr>
          <p:nvPr>
            <p:ph type="pic" idx="1"/>
          </p:nvPr>
        </p:nvSpPr>
        <p:spPr>
          <a:xfrm>
            <a:off x="2383494" y="611215"/>
            <a:ext cx="7296150" cy="4104323"/>
          </a:xfrm>
        </p:spPr>
        <p:txBody>
          <a:bodyPr/>
          <a:lstStyle>
            <a:lvl1pPr marL="0" indent="0">
              <a:buNone/>
              <a:defRPr sz="3192"/>
            </a:lvl1pPr>
            <a:lvl2pPr marL="456057" indent="0">
              <a:buNone/>
              <a:defRPr sz="2793"/>
            </a:lvl2pPr>
            <a:lvl3pPr marL="912114" indent="0">
              <a:buNone/>
              <a:defRPr sz="2394"/>
            </a:lvl3pPr>
            <a:lvl4pPr marL="1368171" indent="0">
              <a:buNone/>
              <a:defRPr sz="1995"/>
            </a:lvl4pPr>
            <a:lvl5pPr marL="1824228" indent="0">
              <a:buNone/>
              <a:defRPr sz="1995"/>
            </a:lvl5pPr>
            <a:lvl6pPr marL="2280285" indent="0">
              <a:buNone/>
              <a:defRPr sz="1995"/>
            </a:lvl6pPr>
            <a:lvl7pPr marL="2736342" indent="0">
              <a:buNone/>
              <a:defRPr sz="1995"/>
            </a:lvl7pPr>
            <a:lvl8pPr marL="3192399" indent="0">
              <a:buNone/>
              <a:defRPr sz="1995"/>
            </a:lvl8pPr>
            <a:lvl9pPr marL="3648456" indent="0">
              <a:buNone/>
              <a:defRPr sz="1995"/>
            </a:lvl9pPr>
          </a:lstStyle>
          <a:p>
            <a:pPr lvl="0"/>
            <a:endParaRPr lang="sv-SE" noProof="0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2383494" y="5353671"/>
            <a:ext cx="7296150" cy="802813"/>
          </a:xfrm>
        </p:spPr>
        <p:txBody>
          <a:bodyPr/>
          <a:lstStyle>
            <a:lvl1pPr marL="0" indent="0">
              <a:buNone/>
              <a:defRPr sz="1397"/>
            </a:lvl1pPr>
            <a:lvl2pPr marL="456057" indent="0">
              <a:buNone/>
              <a:defRPr sz="1197"/>
            </a:lvl2pPr>
            <a:lvl3pPr marL="912114" indent="0">
              <a:buNone/>
              <a:defRPr sz="998"/>
            </a:lvl3pPr>
            <a:lvl4pPr marL="1368171" indent="0">
              <a:buNone/>
              <a:defRPr sz="898"/>
            </a:lvl4pPr>
            <a:lvl5pPr marL="1824228" indent="0">
              <a:buNone/>
              <a:defRPr sz="898"/>
            </a:lvl5pPr>
            <a:lvl6pPr marL="2280285" indent="0">
              <a:buNone/>
              <a:defRPr sz="898"/>
            </a:lvl6pPr>
            <a:lvl7pPr marL="2736342" indent="0">
              <a:buNone/>
              <a:defRPr sz="898"/>
            </a:lvl7pPr>
            <a:lvl8pPr marL="3192399" indent="0">
              <a:buNone/>
              <a:defRPr sz="898"/>
            </a:lvl8pPr>
            <a:lvl9pPr marL="3648456" indent="0">
              <a:buNone/>
              <a:defRPr sz="898"/>
            </a:lvl9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5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A25E23CE-5AD2-4830-9C5B-D6C1217F1EE0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491421371"/>
      </p:ext>
    </p:extLst>
  </p:cSld>
  <p:clrMapOvr>
    <a:masterClrMapping/>
  </p:clrMapOvr>
</p:sldLayout>
</file>

<file path=ppt/slideLayouts/slideLayout127.xml><?xml version="1.0" encoding="utf-8"?>
<p:sldLayout xmlns:a="http://schemas.openxmlformats.org/drawingml/2006/main" xmlns:r="http://schemas.openxmlformats.org/officeDocument/2006/relationships" xmlns:p="http://schemas.openxmlformats.org/presentationml/2006/main" type="vertTx" preserve="1">
  <p:cSld name="Title and Vertical Tex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Vertical Text Placeholder 2"/>
          <p:cNvSpPr>
            <a:spLocks noGrp="1"/>
          </p:cNvSpPr>
          <p:nvPr>
            <p:ph type="body" orient="vert" idx="1"/>
          </p:nvPr>
        </p:nvSpPr>
        <p:spPr/>
        <p:txBody>
          <a:bodyPr vert="eaVert"/>
          <a:lstStyle/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sv-SE"/>
          </a:p>
        </p:txBody>
      </p:sp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78B2ADF8-D34D-4207-BCA3-810F2E178781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1666888522"/>
      </p:ext>
    </p:extLst>
  </p:cSld>
  <p:clrMapOvr>
    <a:masterClrMapping/>
  </p:clrMapOvr>
</p:sldLayout>
</file>

<file path=ppt/slideLayouts/slideLayout128.xml><?xml version="1.0" encoding="utf-8"?>
<p:sldLayout xmlns:a="http://schemas.openxmlformats.org/drawingml/2006/main" xmlns:r="http://schemas.openxmlformats.org/officeDocument/2006/relationships" xmlns:p="http://schemas.openxmlformats.org/presentationml/2006/main" type="vertTitleAndTx" preserve="1">
  <p:cSld name="Vertical Title and Tex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Vertical Title 1"/>
          <p:cNvSpPr>
            <a:spLocks noGrp="1"/>
          </p:cNvSpPr>
          <p:nvPr>
            <p:ph type="title" orient="vert"/>
          </p:nvPr>
        </p:nvSpPr>
        <p:spPr>
          <a:xfrm>
            <a:off x="8816181" y="44337"/>
            <a:ext cx="2736056" cy="5879380"/>
          </a:xfrm>
        </p:spPr>
        <p:txBody>
          <a:bodyPr vert="eaVert"/>
          <a:lstStyle/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Vertical Text Placeholder 2"/>
          <p:cNvSpPr>
            <a:spLocks noGrp="1"/>
          </p:cNvSpPr>
          <p:nvPr>
            <p:ph type="body" orient="vert" idx="1"/>
          </p:nvPr>
        </p:nvSpPr>
        <p:spPr>
          <a:xfrm>
            <a:off x="608012" y="44337"/>
            <a:ext cx="8005498" cy="5879380"/>
          </a:xfrm>
        </p:spPr>
        <p:txBody>
          <a:bodyPr vert="eaVert"/>
          <a:lstStyle/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  <a:endParaRPr lang="sv-SE" dirty="0"/>
          </a:p>
        </p:txBody>
      </p:sp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7BD2082A-C6A4-4C06-AB8E-27AEAB034B16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775636879"/>
      </p:ext>
    </p:extLst>
  </p:cSld>
  <p:clrMapOvr>
    <a:masterClrMapping/>
  </p:clrMapOvr>
</p:sldLayout>
</file>

<file path=ppt/slideLayouts/slideLayout13.xml><?xml version="1.0" encoding="utf-8"?>
<p:sldLayout xmlns:a="http://schemas.openxmlformats.org/drawingml/2006/main" xmlns:r="http://schemas.openxmlformats.org/officeDocument/2006/relationships" xmlns:p="http://schemas.openxmlformats.org/presentationml/2006/main" type="vertTitleAndTx" preserve="1">
  <p:cSld name="Vertical Title and Tex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Vertical Title 1"/>
          <p:cNvSpPr>
            <a:spLocks noGrp="1"/>
          </p:cNvSpPr>
          <p:nvPr>
            <p:ph type="title" orient="vert"/>
          </p:nvPr>
        </p:nvSpPr>
        <p:spPr>
          <a:xfrm>
            <a:off x="8816182" y="44337"/>
            <a:ext cx="2736056" cy="5879380"/>
          </a:xfrm>
        </p:spPr>
        <p:txBody>
          <a:bodyPr vert="eaVert"/>
          <a:lstStyle/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Vertical Text Placeholder 2"/>
          <p:cNvSpPr>
            <a:spLocks noGrp="1"/>
          </p:cNvSpPr>
          <p:nvPr>
            <p:ph type="body" orient="vert" idx="1"/>
          </p:nvPr>
        </p:nvSpPr>
        <p:spPr>
          <a:xfrm>
            <a:off x="608013" y="44337"/>
            <a:ext cx="8005498" cy="5879380"/>
          </a:xfrm>
        </p:spPr>
        <p:txBody>
          <a:bodyPr vert="eaVert"/>
          <a:lstStyle/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  <a:endParaRPr lang="sv-SE" dirty="0"/>
          </a:p>
        </p:txBody>
      </p:sp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7BD2082A-C6A4-4C06-AB8E-27AEAB034B16}" type="slidenum">
              <a:rPr lang="en-US"/>
              <a:pPr>
                <a:defRPr/>
              </a:pPr>
              <a:t>‹#›</a:t>
            </a:fld>
            <a:endParaRPr lang="en-US" dirty="0"/>
          </a:p>
        </p:txBody>
      </p:sp>
    </p:spTree>
  </p:cSld>
  <p:clrMapOvr>
    <a:masterClrMapping/>
  </p:clrMapOvr>
</p:sldLayout>
</file>

<file path=ppt/slideLayouts/slideLayout14.xml><?xml version="1.0" encoding="utf-8"?>
<p:sldLayout xmlns:a="http://schemas.openxmlformats.org/drawingml/2006/main" xmlns:r="http://schemas.openxmlformats.org/officeDocument/2006/relationships" xmlns:p="http://schemas.openxmlformats.org/presentationml/2006/main" userDrawn="1">
  <p:cSld name="Endast rubri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9" name="Date Placeholder 4"/>
          <p:cNvSpPr>
            <a:spLocks noGrp="1"/>
          </p:cNvSpPr>
          <p:nvPr>
            <p:ph type="dt" sz="half" idx="10"/>
          </p:nvPr>
        </p:nvSpPr>
        <p:spPr>
          <a:xfrm>
            <a:off x="1124515" y="6293263"/>
            <a:ext cx="3016460" cy="364195"/>
          </a:xfrm>
          <a:prstGeom prst="rect">
            <a:avLst/>
          </a:prstGeom>
        </p:spPr>
        <p:txBody>
          <a:bodyPr/>
          <a:lstStyle>
            <a:lvl1pPr>
              <a:defRPr>
                <a:latin typeface="Gill Sans MT" pitchFamily="34" charset="0"/>
              </a:defRPr>
            </a:lvl1pPr>
          </a:lstStyle>
          <a:p>
            <a:fld id="{019AB47E-CEE9-4388-BA92-49C7AFC04FDA}" type="datetime1">
              <a:rPr lang="sv-SE" smtClean="0">
                <a:solidFill>
                  <a:srgbClr val="000000"/>
                </a:solidFill>
              </a:rPr>
              <a:pPr/>
              <a:t>2020-09-04</a:t>
            </a:fld>
            <a:endParaRPr lang="sv-SE" dirty="0">
              <a:solidFill>
                <a:srgbClr val="000000"/>
              </a:solidFill>
            </a:endParaRPr>
          </a:p>
        </p:txBody>
      </p:sp>
      <p:sp>
        <p:nvSpPr>
          <p:cNvPr id="10" name="Footer Placeholder 5"/>
          <p:cNvSpPr>
            <a:spLocks noGrp="1"/>
          </p:cNvSpPr>
          <p:nvPr>
            <p:ph type="ftr" sz="quarter" idx="11"/>
          </p:nvPr>
        </p:nvSpPr>
        <p:spPr>
          <a:xfrm>
            <a:off x="4316580" y="6293263"/>
            <a:ext cx="7007656" cy="364195"/>
          </a:xfrm>
          <a:prstGeom prst="rect">
            <a:avLst/>
          </a:prstGeom>
        </p:spPr>
        <p:txBody>
          <a:bodyPr/>
          <a:lstStyle>
            <a:lvl1pPr>
              <a:defRPr>
                <a:latin typeface="Gill Sans MT" pitchFamily="34" charset="0"/>
              </a:defRPr>
            </a:lvl1pPr>
          </a:lstStyle>
          <a:p>
            <a:pPr algn="r"/>
            <a:r>
              <a:rPr lang="sv-SE">
                <a:solidFill>
                  <a:srgbClr val="000000"/>
                </a:solidFill>
              </a:rPr>
              <a:t>Security Level: Confidential</a:t>
            </a:r>
            <a:endParaRPr lang="sv-SE" dirty="0">
              <a:solidFill>
                <a:srgbClr val="000000"/>
              </a:solidFill>
            </a:endParaRPr>
          </a:p>
        </p:txBody>
      </p:sp>
      <p:sp>
        <p:nvSpPr>
          <p:cNvPr id="5" name="Title 1">
            <a:extLst>
              <a:ext uri="{FF2B5EF4-FFF2-40B4-BE49-F238E27FC236}">
                <a16:creationId xmlns:a16="http://schemas.microsoft.com/office/drawing/2014/main" id="{CE971AAB-0FD2-4A2D-993A-6A594AE6B15E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335327" y="44337"/>
            <a:ext cx="11499478" cy="925200"/>
          </a:xfrm>
        </p:spPr>
        <p:txBody>
          <a:bodyPr/>
          <a:lstStyle/>
          <a:p>
            <a:r>
              <a:rPr lang="en-US" dirty="0"/>
              <a:t>Click to edit Master title style</a:t>
            </a:r>
            <a:endParaRPr lang="sv-SE" dirty="0"/>
          </a:p>
        </p:txBody>
      </p:sp>
    </p:spTree>
    <p:extLst>
      <p:ext uri="{BB962C8B-B14F-4D97-AF65-F5344CB8AC3E}">
        <p14:creationId xmlns:p14="http://schemas.microsoft.com/office/powerpoint/2010/main" val="1224978254"/>
      </p:ext>
    </p:extLst>
  </p:cSld>
  <p:clrMapOvr>
    <a:masterClrMapping/>
  </p:clrMapOvr>
</p:sldLayout>
</file>

<file path=ppt/slideLayouts/slideLayout15.xml><?xml version="1.0" encoding="utf-8"?>
<p:sldLayout xmlns:a="http://schemas.openxmlformats.org/drawingml/2006/main" xmlns:r="http://schemas.openxmlformats.org/officeDocument/2006/relationships" xmlns:p="http://schemas.openxmlformats.org/presentationml/2006/main" userDrawn="1">
  <p:cSld name="1_Section Header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799B104B-D8A0-46D2-B6A7-A719B33009F4}" type="slidenum">
              <a:rPr lang="en-US"/>
              <a:pPr>
                <a:defRPr/>
              </a:pPr>
              <a:t>‹#›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795073687"/>
      </p:ext>
    </p:extLst>
  </p:cSld>
  <p:clrMapOvr>
    <a:masterClrMapping/>
  </p:clrMapOvr>
</p:sldLayout>
</file>

<file path=ppt/slideLayouts/slideLayout16.xml><?xml version="1.0" encoding="utf-8"?>
<p:sldLayout xmlns:a="http://schemas.openxmlformats.org/drawingml/2006/main" xmlns:r="http://schemas.openxmlformats.org/officeDocument/2006/relationships" xmlns:p="http://schemas.openxmlformats.org/presentationml/2006/main" type="title" preserve="1">
  <p:cSld name="Title Slide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1520032" y="1119506"/>
            <a:ext cx="9120188" cy="2381521"/>
          </a:xfrm>
          <a:prstGeom prst="rect">
            <a:avLst/>
          </a:prstGeom>
        </p:spPr>
        <p:txBody>
          <a:bodyPr anchor="b"/>
          <a:lstStyle>
            <a:lvl1pPr algn="ctr">
              <a:defRPr sz="5493">
                <a:solidFill>
                  <a:schemeClr val="bg1"/>
                </a:solidFill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1520032" y="3592866"/>
            <a:ext cx="9120188" cy="1651546"/>
          </a:xfrm>
        </p:spPr>
        <p:txBody>
          <a:bodyPr/>
          <a:lstStyle>
            <a:lvl1pPr marL="0" indent="0" algn="ctr">
              <a:buNone/>
              <a:defRPr sz="2197">
                <a:solidFill>
                  <a:schemeClr val="bg1"/>
                </a:solidFill>
              </a:defRPr>
            </a:lvl1pPr>
            <a:lvl2pPr marL="418567" indent="0" algn="ctr">
              <a:buNone/>
              <a:defRPr sz="1831"/>
            </a:lvl2pPr>
            <a:lvl3pPr marL="837133" indent="0" algn="ctr">
              <a:buNone/>
              <a:defRPr sz="1648"/>
            </a:lvl3pPr>
            <a:lvl4pPr marL="1255700" indent="0" algn="ctr">
              <a:buNone/>
              <a:defRPr sz="1465"/>
            </a:lvl4pPr>
            <a:lvl5pPr marL="1674266" indent="0" algn="ctr">
              <a:buNone/>
              <a:defRPr sz="1465"/>
            </a:lvl5pPr>
            <a:lvl6pPr marL="2092833" indent="0" algn="ctr">
              <a:buNone/>
              <a:defRPr sz="1465"/>
            </a:lvl6pPr>
            <a:lvl7pPr marL="2511400" indent="0" algn="ctr">
              <a:buNone/>
              <a:defRPr sz="1465"/>
            </a:lvl7pPr>
            <a:lvl8pPr marL="2929966" indent="0" algn="ctr">
              <a:buNone/>
              <a:defRPr sz="1465"/>
            </a:lvl8pPr>
            <a:lvl9pPr marL="3348533" indent="0" algn="ctr">
              <a:buNone/>
              <a:defRPr sz="1465"/>
            </a:lvl9pPr>
          </a:lstStyle>
          <a:p>
            <a:r>
              <a:rPr lang="en-US"/>
              <a:t>Click to edit Master subtitle style</a:t>
            </a:r>
          </a:p>
        </p:txBody>
      </p:sp>
      <p:sp>
        <p:nvSpPr>
          <p:cNvPr id="7" name="Rectangle 6"/>
          <p:cNvSpPr/>
          <p:nvPr userDrawn="1"/>
        </p:nvSpPr>
        <p:spPr>
          <a:xfrm>
            <a:off x="1" y="6005956"/>
            <a:ext cx="12160250" cy="834582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</p:spTree>
    <p:extLst>
      <p:ext uri="{BB962C8B-B14F-4D97-AF65-F5344CB8AC3E}">
        <p14:creationId xmlns:p14="http://schemas.microsoft.com/office/powerpoint/2010/main" val="4293476046"/>
      </p:ext>
    </p:extLst>
  </p:cSld>
  <p:clrMapOvr>
    <a:masterClrMapping/>
  </p:clrMapOvr>
</p:sldLayout>
</file>

<file path=ppt/slideLayouts/slideLayout1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Insert Slide2">
    <p:bg>
      <p:bgPr>
        <a:solidFill>
          <a:srgbClr val="1E263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pSp>
        <p:nvGrpSpPr>
          <p:cNvPr id="9" name="Group 8"/>
          <p:cNvGrpSpPr/>
          <p:nvPr userDrawn="1"/>
        </p:nvGrpSpPr>
        <p:grpSpPr>
          <a:xfrm>
            <a:off x="1" y="1624654"/>
            <a:ext cx="12160250" cy="3437243"/>
            <a:chOff x="0" y="2106323"/>
            <a:chExt cx="12192000" cy="3446017"/>
          </a:xfrm>
          <a:gradFill flip="none" rotWithShape="1">
            <a:gsLst>
              <a:gs pos="0">
                <a:schemeClr val="bg1">
                  <a:alpha val="0"/>
                </a:schemeClr>
              </a:gs>
              <a:gs pos="100000">
                <a:schemeClr val="bg1">
                  <a:alpha val="0"/>
                </a:schemeClr>
              </a:gs>
              <a:gs pos="50000">
                <a:schemeClr val="bg1">
                  <a:alpha val="10000"/>
                </a:schemeClr>
              </a:gs>
            </a:gsLst>
            <a:lin ang="0" scaled="1"/>
            <a:tileRect/>
          </a:gradFill>
        </p:grpSpPr>
        <p:sp>
          <p:nvSpPr>
            <p:cNvPr id="10" name="Freeform 9"/>
            <p:cNvSpPr/>
            <p:nvPr/>
          </p:nvSpPr>
          <p:spPr>
            <a:xfrm>
              <a:off x="0" y="2106323"/>
              <a:ext cx="978558" cy="3290911"/>
            </a:xfrm>
            <a:custGeom>
              <a:avLst/>
              <a:gdLst>
                <a:gd name="connsiteX0" fmla="*/ 0 w 978558"/>
                <a:gd name="connsiteY0" fmla="*/ 0 h 3290911"/>
                <a:gd name="connsiteX1" fmla="*/ 184694 w 978558"/>
                <a:gd name="connsiteY1" fmla="*/ 62566 h 3290911"/>
                <a:gd name="connsiteX2" fmla="*/ 819139 w 978558"/>
                <a:gd name="connsiteY2" fmla="*/ 237924 h 3290911"/>
                <a:gd name="connsiteX3" fmla="*/ 978558 w 978558"/>
                <a:gd name="connsiteY3" fmla="*/ 274237 h 3290911"/>
                <a:gd name="connsiteX4" fmla="*/ 978558 w 978558"/>
                <a:gd name="connsiteY4" fmla="*/ 3041934 h 3290911"/>
                <a:gd name="connsiteX5" fmla="*/ 839159 w 978558"/>
                <a:gd name="connsiteY5" fmla="*/ 3070797 h 3290911"/>
                <a:gd name="connsiteX6" fmla="*/ 91357 w 978558"/>
                <a:gd name="connsiteY6" fmla="*/ 3261732 h 3290911"/>
                <a:gd name="connsiteX7" fmla="*/ 0 w 978558"/>
                <a:gd name="connsiteY7" fmla="*/ 3290911 h 3290911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</a:cxnLst>
              <a:rect l="l" t="t" r="r" b="b"/>
              <a:pathLst>
                <a:path w="978558" h="3290911">
                  <a:moveTo>
                    <a:pt x="0" y="0"/>
                  </a:moveTo>
                  <a:lnTo>
                    <a:pt x="184694" y="62566"/>
                  </a:lnTo>
                  <a:cubicBezTo>
                    <a:pt x="376858" y="124338"/>
                    <a:pt x="589012" y="182937"/>
                    <a:pt x="819139" y="237924"/>
                  </a:cubicBezTo>
                  <a:lnTo>
                    <a:pt x="978558" y="274237"/>
                  </a:lnTo>
                  <a:lnTo>
                    <a:pt x="978558" y="3041934"/>
                  </a:lnTo>
                  <a:lnTo>
                    <a:pt x="839159" y="3070797"/>
                  </a:lnTo>
                  <a:cubicBezTo>
                    <a:pt x="567038" y="3129894"/>
                    <a:pt x="316814" y="3193747"/>
                    <a:pt x="91357" y="3261732"/>
                  </a:cubicBezTo>
                  <a:lnTo>
                    <a:pt x="0" y="3290911"/>
                  </a:ln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  <p:sp>
          <p:nvSpPr>
            <p:cNvPr id="12" name="Freeform 11"/>
            <p:cNvSpPr/>
            <p:nvPr/>
          </p:nvSpPr>
          <p:spPr>
            <a:xfrm>
              <a:off x="11218355" y="2106323"/>
              <a:ext cx="973645" cy="3446017"/>
            </a:xfrm>
            <a:custGeom>
              <a:avLst/>
              <a:gdLst>
                <a:gd name="connsiteX0" fmla="*/ 973645 w 973645"/>
                <a:gd name="connsiteY0" fmla="*/ 0 h 3446017"/>
                <a:gd name="connsiteX1" fmla="*/ 973645 w 973645"/>
                <a:gd name="connsiteY1" fmla="*/ 3446017 h 3446017"/>
                <a:gd name="connsiteX2" fmla="*/ 950472 w 973645"/>
                <a:gd name="connsiteY2" fmla="*/ 3435811 h 3446017"/>
                <a:gd name="connsiteX3" fmla="*/ 162543 w 973645"/>
                <a:gd name="connsiteY3" fmla="*/ 3180739 h 3446017"/>
                <a:gd name="connsiteX4" fmla="*/ 0 w 973645"/>
                <a:gd name="connsiteY4" fmla="*/ 3139987 h 3446017"/>
                <a:gd name="connsiteX5" fmla="*/ 0 w 973645"/>
                <a:gd name="connsiteY5" fmla="*/ 273118 h 3446017"/>
                <a:gd name="connsiteX6" fmla="*/ 154506 w 973645"/>
                <a:gd name="connsiteY6" fmla="*/ 237924 h 3446017"/>
                <a:gd name="connsiteX7" fmla="*/ 788952 w 973645"/>
                <a:gd name="connsiteY7" fmla="*/ 62566 h 3446017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</a:cxnLst>
              <a:rect l="l" t="t" r="r" b="b"/>
              <a:pathLst>
                <a:path w="973645" h="3446017">
                  <a:moveTo>
                    <a:pt x="973645" y="0"/>
                  </a:moveTo>
                  <a:lnTo>
                    <a:pt x="973645" y="3446017"/>
                  </a:lnTo>
                  <a:lnTo>
                    <a:pt x="950472" y="3435811"/>
                  </a:lnTo>
                  <a:cubicBezTo>
                    <a:pt x="726574" y="3344993"/>
                    <a:pt x="462185" y="3259590"/>
                    <a:pt x="162543" y="3180739"/>
                  </a:cubicBezTo>
                  <a:lnTo>
                    <a:pt x="0" y="3139987"/>
                  </a:lnTo>
                  <a:lnTo>
                    <a:pt x="0" y="273118"/>
                  </a:lnTo>
                  <a:lnTo>
                    <a:pt x="154506" y="237924"/>
                  </a:lnTo>
                  <a:cubicBezTo>
                    <a:pt x="384633" y="182937"/>
                    <a:pt x="596787" y="124338"/>
                    <a:pt x="788952" y="62566"/>
                  </a:cubicBez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  <p:sp>
          <p:nvSpPr>
            <p:cNvPr id="13" name="Freeform 12"/>
            <p:cNvSpPr/>
            <p:nvPr/>
          </p:nvSpPr>
          <p:spPr>
            <a:xfrm>
              <a:off x="8112224" y="2455099"/>
              <a:ext cx="2746055" cy="2709076"/>
            </a:xfrm>
            <a:custGeom>
              <a:avLst/>
              <a:gdLst>
                <a:gd name="connsiteX0" fmla="*/ 2746055 w 2746055"/>
                <a:gd name="connsiteY0" fmla="*/ 0 h 2709076"/>
                <a:gd name="connsiteX1" fmla="*/ 2746055 w 2746055"/>
                <a:gd name="connsiteY1" fmla="*/ 2709076 h 2709076"/>
                <a:gd name="connsiteX2" fmla="*/ 2560991 w 2746055"/>
                <a:gd name="connsiteY2" fmla="*/ 2670758 h 2709076"/>
                <a:gd name="connsiteX3" fmla="*/ 218870 w 2746055"/>
                <a:gd name="connsiteY3" fmla="*/ 2362514 h 2709076"/>
                <a:gd name="connsiteX4" fmla="*/ 0 w 2746055"/>
                <a:gd name="connsiteY4" fmla="*/ 2346431 h 2709076"/>
                <a:gd name="connsiteX5" fmla="*/ 0 w 2746055"/>
                <a:gd name="connsiteY5" fmla="*/ 332549 h 2709076"/>
                <a:gd name="connsiteX6" fmla="*/ 103661 w 2746055"/>
                <a:gd name="connsiteY6" fmla="*/ 326760 h 2709076"/>
                <a:gd name="connsiteX7" fmla="*/ 2518350 w 2746055"/>
                <a:gd name="connsiteY7" fmla="*/ 42836 h 2709076"/>
                <a:gd name="connsiteX8" fmla="*/ 2746055 w 2746055"/>
                <a:gd name="connsiteY8" fmla="*/ 0 h 2709076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</a:cxnLst>
              <a:rect l="l" t="t" r="r" b="b"/>
              <a:pathLst>
                <a:path w="2746055" h="2709076">
                  <a:moveTo>
                    <a:pt x="2746055" y="0"/>
                  </a:moveTo>
                  <a:lnTo>
                    <a:pt x="2746055" y="2709076"/>
                  </a:lnTo>
                  <a:lnTo>
                    <a:pt x="2560991" y="2670758"/>
                  </a:lnTo>
                  <a:cubicBezTo>
                    <a:pt x="1885800" y="2537486"/>
                    <a:pt x="1092353" y="2431971"/>
                    <a:pt x="218870" y="2362514"/>
                  </a:cubicBezTo>
                  <a:lnTo>
                    <a:pt x="0" y="2346431"/>
                  </a:lnTo>
                  <a:lnTo>
                    <a:pt x="0" y="332549"/>
                  </a:lnTo>
                  <a:lnTo>
                    <a:pt x="103661" y="326760"/>
                  </a:lnTo>
                  <a:cubicBezTo>
                    <a:pt x="996555" y="266448"/>
                    <a:pt x="1814192" y="169039"/>
                    <a:pt x="2518350" y="42836"/>
                  </a:cubicBezTo>
                  <a:lnTo>
                    <a:pt x="2746055" y="0"/>
                  </a:ln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  <p:sp>
          <p:nvSpPr>
            <p:cNvPr id="14" name="Freeform 13"/>
            <p:cNvSpPr/>
            <p:nvPr/>
          </p:nvSpPr>
          <p:spPr>
            <a:xfrm>
              <a:off x="1333722" y="2455100"/>
              <a:ext cx="2746055" cy="2624295"/>
            </a:xfrm>
            <a:custGeom>
              <a:avLst/>
              <a:gdLst>
                <a:gd name="connsiteX0" fmla="*/ 0 w 2746055"/>
                <a:gd name="connsiteY0" fmla="*/ 0 h 2624295"/>
                <a:gd name="connsiteX1" fmla="*/ 227704 w 2746055"/>
                <a:gd name="connsiteY1" fmla="*/ 42836 h 2624295"/>
                <a:gd name="connsiteX2" fmla="*/ 2642393 w 2746055"/>
                <a:gd name="connsiteY2" fmla="*/ 326760 h 2624295"/>
                <a:gd name="connsiteX3" fmla="*/ 2746055 w 2746055"/>
                <a:gd name="connsiteY3" fmla="*/ 332549 h 2624295"/>
                <a:gd name="connsiteX4" fmla="*/ 2746055 w 2746055"/>
                <a:gd name="connsiteY4" fmla="*/ 2320322 h 2624295"/>
                <a:gd name="connsiteX5" fmla="*/ 2426369 w 2746055"/>
                <a:gd name="connsiteY5" fmla="*/ 2338174 h 2624295"/>
                <a:gd name="connsiteX6" fmla="*/ 11680 w 2746055"/>
                <a:gd name="connsiteY6" fmla="*/ 2622098 h 2624295"/>
                <a:gd name="connsiteX7" fmla="*/ 0 w 2746055"/>
                <a:gd name="connsiteY7" fmla="*/ 2624295 h 2624295"/>
                <a:gd name="connsiteX8" fmla="*/ 0 w 2746055"/>
                <a:gd name="connsiteY8" fmla="*/ 0 h 262429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</a:cxnLst>
              <a:rect l="l" t="t" r="r" b="b"/>
              <a:pathLst>
                <a:path w="2746055" h="2624295">
                  <a:moveTo>
                    <a:pt x="0" y="0"/>
                  </a:moveTo>
                  <a:lnTo>
                    <a:pt x="227704" y="42836"/>
                  </a:lnTo>
                  <a:cubicBezTo>
                    <a:pt x="931862" y="169039"/>
                    <a:pt x="1749499" y="266448"/>
                    <a:pt x="2642393" y="326760"/>
                  </a:cubicBezTo>
                  <a:lnTo>
                    <a:pt x="2746055" y="332549"/>
                  </a:lnTo>
                  <a:lnTo>
                    <a:pt x="2746055" y="2320322"/>
                  </a:lnTo>
                  <a:lnTo>
                    <a:pt x="2426369" y="2338174"/>
                  </a:lnTo>
                  <a:cubicBezTo>
                    <a:pt x="1533475" y="2398487"/>
                    <a:pt x="715838" y="2495895"/>
                    <a:pt x="11680" y="2622098"/>
                  </a:cubicBezTo>
                  <a:lnTo>
                    <a:pt x="0" y="2624295"/>
                  </a:lnTo>
                  <a:lnTo>
                    <a:pt x="0" y="0"/>
                  </a:ln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  <p:sp>
          <p:nvSpPr>
            <p:cNvPr id="15" name="Freeform 14"/>
            <p:cNvSpPr/>
            <p:nvPr/>
          </p:nvSpPr>
          <p:spPr>
            <a:xfrm>
              <a:off x="4434941" y="2807481"/>
              <a:ext cx="3322119" cy="1972235"/>
            </a:xfrm>
            <a:custGeom>
              <a:avLst/>
              <a:gdLst>
                <a:gd name="connsiteX0" fmla="*/ 3322119 w 3322119"/>
                <a:gd name="connsiteY0" fmla="*/ 0 h 1972235"/>
                <a:gd name="connsiteX1" fmla="*/ 3322119 w 3322119"/>
                <a:gd name="connsiteY1" fmla="*/ 1972235 h 1972235"/>
                <a:gd name="connsiteX2" fmla="*/ 2881735 w 3322119"/>
                <a:gd name="connsiteY2" fmla="*/ 1947643 h 1972235"/>
                <a:gd name="connsiteX3" fmla="*/ 1445035 w 3322119"/>
                <a:gd name="connsiteY3" fmla="*/ 1916190 h 1972235"/>
                <a:gd name="connsiteX4" fmla="*/ 8335 w 3322119"/>
                <a:gd name="connsiteY4" fmla="*/ 1947643 h 1972235"/>
                <a:gd name="connsiteX5" fmla="*/ 0 w 3322119"/>
                <a:gd name="connsiteY5" fmla="*/ 1948109 h 1972235"/>
                <a:gd name="connsiteX6" fmla="*/ 0 w 3322119"/>
                <a:gd name="connsiteY6" fmla="*/ 1 h 1972235"/>
                <a:gd name="connsiteX7" fmla="*/ 224359 w 3322119"/>
                <a:gd name="connsiteY7" fmla="*/ 12529 h 1972235"/>
                <a:gd name="connsiteX8" fmla="*/ 1661059 w 3322119"/>
                <a:gd name="connsiteY8" fmla="*/ 43982 h 1972235"/>
                <a:gd name="connsiteX9" fmla="*/ 3097759 w 3322119"/>
                <a:gd name="connsiteY9" fmla="*/ 12529 h 1972235"/>
                <a:gd name="connsiteX10" fmla="*/ 3322119 w 3322119"/>
                <a:gd name="connsiteY10" fmla="*/ 0 h 197223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</a:cxnLst>
              <a:rect l="l" t="t" r="r" b="b"/>
              <a:pathLst>
                <a:path w="3322119" h="1972235">
                  <a:moveTo>
                    <a:pt x="3322119" y="0"/>
                  </a:moveTo>
                  <a:lnTo>
                    <a:pt x="3322119" y="1972235"/>
                  </a:lnTo>
                  <a:lnTo>
                    <a:pt x="2881735" y="1947643"/>
                  </a:lnTo>
                  <a:cubicBezTo>
                    <a:pt x="2417668" y="1927020"/>
                    <a:pt x="1937176" y="1916190"/>
                    <a:pt x="1445035" y="1916190"/>
                  </a:cubicBezTo>
                  <a:cubicBezTo>
                    <a:pt x="952895" y="1916190"/>
                    <a:pt x="472402" y="1927020"/>
                    <a:pt x="8335" y="1947643"/>
                  </a:cubicBezTo>
                  <a:lnTo>
                    <a:pt x="0" y="1948109"/>
                  </a:lnTo>
                  <a:lnTo>
                    <a:pt x="0" y="1"/>
                  </a:lnTo>
                  <a:lnTo>
                    <a:pt x="224359" y="12529"/>
                  </a:lnTo>
                  <a:cubicBezTo>
                    <a:pt x="688426" y="33152"/>
                    <a:pt x="1168919" y="43982"/>
                    <a:pt x="1661059" y="43982"/>
                  </a:cubicBezTo>
                  <a:cubicBezTo>
                    <a:pt x="2153200" y="43982"/>
                    <a:pt x="2633692" y="33152"/>
                    <a:pt x="3097759" y="12529"/>
                  </a:cubicBezTo>
                  <a:lnTo>
                    <a:pt x="3322119" y="0"/>
                  </a:ln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</p:grpSp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1520032" y="1840127"/>
            <a:ext cx="10640219" cy="1660899"/>
          </a:xfrm>
          <a:prstGeom prst="rect">
            <a:avLst/>
          </a:prstGeom>
        </p:spPr>
        <p:txBody>
          <a:bodyPr anchor="b"/>
          <a:lstStyle>
            <a:lvl1pPr algn="l">
              <a:defRPr sz="5493">
                <a:solidFill>
                  <a:schemeClr val="bg1"/>
                </a:solidFill>
                <a:latin typeface="Gill Sans MT" panose="020B0502020104020203" pitchFamily="34" charset="0"/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1520032" y="3592866"/>
            <a:ext cx="10640219" cy="1651546"/>
          </a:xfrm>
        </p:spPr>
        <p:txBody>
          <a:bodyPr/>
          <a:lstStyle>
            <a:lvl1pPr marL="0" indent="0" algn="l">
              <a:buNone/>
              <a:defRPr sz="2197">
                <a:solidFill>
                  <a:schemeClr val="bg1"/>
                </a:solidFill>
                <a:latin typeface="Gill Sans MT" panose="020B0502020104020203" pitchFamily="34" charset="0"/>
              </a:defRPr>
            </a:lvl1pPr>
            <a:lvl2pPr marL="418567" indent="0" algn="ctr">
              <a:buNone/>
              <a:defRPr sz="1831"/>
            </a:lvl2pPr>
            <a:lvl3pPr marL="837133" indent="0" algn="ctr">
              <a:buNone/>
              <a:defRPr sz="1648"/>
            </a:lvl3pPr>
            <a:lvl4pPr marL="1255700" indent="0" algn="ctr">
              <a:buNone/>
              <a:defRPr sz="1465"/>
            </a:lvl4pPr>
            <a:lvl5pPr marL="1674266" indent="0" algn="ctr">
              <a:buNone/>
              <a:defRPr sz="1465"/>
            </a:lvl5pPr>
            <a:lvl6pPr marL="2092833" indent="0" algn="ctr">
              <a:buNone/>
              <a:defRPr sz="1465"/>
            </a:lvl6pPr>
            <a:lvl7pPr marL="2511400" indent="0" algn="ctr">
              <a:buNone/>
              <a:defRPr sz="1465"/>
            </a:lvl7pPr>
            <a:lvl8pPr marL="2929966" indent="0" algn="ctr">
              <a:buNone/>
              <a:defRPr sz="1465"/>
            </a:lvl8pPr>
            <a:lvl9pPr marL="3348533" indent="0" algn="ctr">
              <a:buNone/>
              <a:defRPr sz="1465"/>
            </a:lvl9pPr>
          </a:lstStyle>
          <a:p>
            <a:r>
              <a:rPr lang="en-US" dirty="0"/>
              <a:t>Click to edit Master subtitle style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>
            <a:lvl1pPr>
              <a:defRPr>
                <a:latin typeface="Gill Sans MT" panose="020B0502020104020203" pitchFamily="34" charset="0"/>
              </a:defRPr>
            </a:lvl1pPr>
          </a:lstStyle>
          <a:p>
            <a:endParaRPr lang="en-US" dirty="0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>
            <a:lvl1pPr>
              <a:defRPr>
                <a:latin typeface="Gill Sans MT" panose="020B0502020104020203" pitchFamily="34" charset="0"/>
              </a:defRPr>
            </a:lvl1pPr>
          </a:lstStyle>
          <a:p>
            <a:endParaRPr lang="en-US" dirty="0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>
            <a:lvl1pPr>
              <a:defRPr>
                <a:latin typeface="Gill Sans MT" panose="020B0502020104020203" pitchFamily="34" charset="0"/>
              </a:defRPr>
            </a:lvl1pPr>
          </a:lstStyle>
          <a:p>
            <a:fld id="{F68327C5-B821-4FE9-A59A-A60D9EB59A9A}" type="slidenum">
              <a:rPr lang="en-US" smtClean="0"/>
              <a:pPr/>
              <a:t>‹#›</a:t>
            </a:fld>
            <a:endParaRPr lang="en-US"/>
          </a:p>
        </p:txBody>
      </p:sp>
      <p:sp>
        <p:nvSpPr>
          <p:cNvPr id="11" name="Text Placeholder 10"/>
          <p:cNvSpPr>
            <a:spLocks noGrp="1"/>
          </p:cNvSpPr>
          <p:nvPr>
            <p:ph type="body" sz="quarter" idx="13" hasCustomPrompt="1"/>
          </p:nvPr>
        </p:nvSpPr>
        <p:spPr>
          <a:xfrm>
            <a:off x="1520032" y="403635"/>
            <a:ext cx="10640219" cy="1365089"/>
          </a:xfrm>
        </p:spPr>
        <p:txBody>
          <a:bodyPr>
            <a:noAutofit/>
          </a:bodyPr>
          <a:lstStyle>
            <a:lvl1pPr marL="0" indent="0">
              <a:buNone/>
              <a:defRPr sz="10528">
                <a:solidFill>
                  <a:schemeClr val="bg1"/>
                </a:solidFill>
                <a:latin typeface="Gill Sans MT" panose="020B0502020104020203" pitchFamily="34" charset="0"/>
              </a:defRPr>
            </a:lvl1pPr>
            <a:lvl2pPr marL="418567" indent="0">
              <a:buNone/>
              <a:defRPr>
                <a:solidFill>
                  <a:schemeClr val="bg1"/>
                </a:solidFill>
                <a:latin typeface="Arial Black" panose="020B0A04020102020204" pitchFamily="34" charset="0"/>
              </a:defRPr>
            </a:lvl2pPr>
            <a:lvl3pPr marL="837133" indent="0">
              <a:buNone/>
              <a:defRPr>
                <a:solidFill>
                  <a:schemeClr val="bg1"/>
                </a:solidFill>
                <a:latin typeface="Arial Black" panose="020B0A04020102020204" pitchFamily="34" charset="0"/>
              </a:defRPr>
            </a:lvl3pPr>
            <a:lvl4pPr marL="1255700" indent="0">
              <a:buNone/>
              <a:defRPr>
                <a:solidFill>
                  <a:schemeClr val="bg1"/>
                </a:solidFill>
                <a:latin typeface="Arial Black" panose="020B0A04020102020204" pitchFamily="34" charset="0"/>
              </a:defRPr>
            </a:lvl4pPr>
            <a:lvl5pPr marL="1674266" indent="0">
              <a:buNone/>
              <a:defRPr>
                <a:solidFill>
                  <a:schemeClr val="bg1"/>
                </a:solidFill>
                <a:latin typeface="Arial Black" panose="020B0A04020102020204" pitchFamily="34" charset="0"/>
              </a:defRPr>
            </a:lvl5pPr>
          </a:lstStyle>
          <a:p>
            <a:pPr lvl="0"/>
            <a:r>
              <a:rPr lang="en-US" dirty="0"/>
              <a:t>0#</a:t>
            </a:r>
          </a:p>
        </p:txBody>
      </p:sp>
    </p:spTree>
    <p:extLst>
      <p:ext uri="{BB962C8B-B14F-4D97-AF65-F5344CB8AC3E}">
        <p14:creationId xmlns:p14="http://schemas.microsoft.com/office/powerpoint/2010/main" val="230214232"/>
      </p:ext>
    </p:extLst>
  </p:cSld>
  <p:clrMapOvr>
    <a:masterClrMapping/>
  </p:clrMapOvr>
</p:sldLayout>
</file>

<file path=ppt/slideLayouts/slideLayout18.xml><?xml version="1.0" encoding="utf-8"?>
<p:sldLayout xmlns:a="http://schemas.openxmlformats.org/drawingml/2006/main" xmlns:r="http://schemas.openxmlformats.org/officeDocument/2006/relationships" xmlns:p="http://schemas.openxmlformats.org/presentationml/2006/main" userDrawn="1">
  <p:cSld name="Whit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2586082464"/>
      </p:ext>
    </p:extLst>
  </p:cSld>
  <p:clrMapOvr>
    <a:masterClrMapping/>
  </p:clrMapOvr>
</p:sldLayout>
</file>

<file path=ppt/slideLayouts/slideLayout1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Whit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1692268515"/>
      </p:ext>
    </p:extLst>
  </p:cSld>
  <p:clrMapOvr>
    <a:masterClrMapping/>
  </p:clrMapOvr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Section Header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799B104B-D8A0-46D2-B6A7-A719B33009F4}" type="slidenum">
              <a:rPr lang="en-US"/>
              <a:pPr>
                <a:defRPr/>
              </a:pPr>
              <a:t>‹#›</a:t>
            </a:fld>
            <a:endParaRPr lang="en-US" dirty="0"/>
          </a:p>
        </p:txBody>
      </p:sp>
      <p:sp>
        <p:nvSpPr>
          <p:cNvPr id="8" name="Rectangle 7">
            <a:extLst>
              <a:ext uri="{FF2B5EF4-FFF2-40B4-BE49-F238E27FC236}">
                <a16:creationId xmlns:a16="http://schemas.microsoft.com/office/drawing/2014/main" id="{F2AAE5A0-AC55-46F9-A32F-71A2AFC4D873}"/>
              </a:ext>
            </a:extLst>
          </p:cNvPr>
          <p:cNvSpPr/>
          <p:nvPr userDrawn="1"/>
        </p:nvSpPr>
        <p:spPr bwMode="auto">
          <a:xfrm>
            <a:off x="2409" y="4088875"/>
            <a:ext cx="12162306" cy="564542"/>
          </a:xfrm>
          <a:prstGeom prst="rect">
            <a:avLst/>
          </a:prstGeom>
          <a:solidFill>
            <a:srgbClr val="284F71">
              <a:alpha val="74000"/>
            </a:srgbClr>
          </a:solidFill>
          <a:ln w="9525" cap="flat" cmpd="sng" algn="ctr">
            <a:noFill/>
            <a:prstDash val="solid"/>
            <a:round/>
            <a:headEnd type="none" w="med" len="med"/>
            <a:tailEnd type="none" w="med" len="med"/>
          </a:ln>
          <a:effectLst/>
        </p:spPr>
        <p:txBody>
          <a:bodyPr vert="horz" wrap="square" lIns="91440" tIns="45720" rIns="91440" bIns="45720" numCol="1" rtlCol="0" anchor="ctr" anchorCtr="0" compatLnSpc="1">
            <a:prstTxWarp prst="textNoShape">
              <a:avLst/>
            </a:prstTxWarp>
          </a:bodyPr>
          <a:lstStyle/>
          <a:p>
            <a:pPr lvl="0" algn="r" fontAlgn="base">
              <a:spcBef>
                <a:spcPct val="0"/>
              </a:spcBef>
              <a:spcAft>
                <a:spcPct val="0"/>
              </a:spcAft>
              <a:defRPr/>
            </a:pPr>
            <a:endParaRPr lang="sv-SE" sz="3600" b="1" dirty="0">
              <a:solidFill>
                <a:srgbClr val="FFFFFF"/>
              </a:solidFill>
            </a:endParaRPr>
          </a:p>
        </p:txBody>
      </p:sp>
      <p:sp>
        <p:nvSpPr>
          <p:cNvPr id="9" name="Rectangle 2">
            <a:extLst>
              <a:ext uri="{FF2B5EF4-FFF2-40B4-BE49-F238E27FC236}">
                <a16:creationId xmlns:a16="http://schemas.microsoft.com/office/drawing/2014/main" id="{46735E95-7F84-4A3F-804B-43AAFCDCB31F}"/>
              </a:ext>
            </a:extLst>
          </p:cNvPr>
          <p:cNvSpPr>
            <a:spLocks noGrp="1" noChangeArrowheads="1"/>
          </p:cNvSpPr>
          <p:nvPr>
            <p:ph type="title"/>
          </p:nvPr>
        </p:nvSpPr>
        <p:spPr bwMode="auto">
          <a:xfrm>
            <a:off x="1194496" y="3792347"/>
            <a:ext cx="10944225" cy="114009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r">
              <a:defRPr sz="3300">
                <a:solidFill>
                  <a:schemeClr val="bg1"/>
                </a:solidFill>
              </a:defRPr>
            </a:lvl1pPr>
          </a:lstStyle>
          <a:p>
            <a:pPr lvl="0"/>
            <a:r>
              <a:rPr lang="en-US" dirty="0"/>
              <a:t>Click to edit Master title style</a:t>
            </a:r>
          </a:p>
        </p:txBody>
      </p:sp>
    </p:spTree>
  </p:cSld>
  <p:clrMapOvr>
    <a:masterClrMapping/>
  </p:clrMapOvr>
</p:sldLayout>
</file>

<file path=ppt/slideLayouts/slideLayout2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Blan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1532445923"/>
      </p:ext>
    </p:extLst>
  </p:cSld>
  <p:clrMapOvr>
    <a:masterClrMapping/>
  </p:clrMapOvr>
</p:sldLayout>
</file>

<file path=ppt/slideLayouts/slideLayout2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Righ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5" name="Rectangle 4">
            <a:extLst>
              <a:ext uri="{FF2B5EF4-FFF2-40B4-BE49-F238E27FC236}">
                <a16:creationId xmlns:a16="http://schemas.microsoft.com/office/drawing/2014/main" id="{83B2D156-96C5-44E5-B28A-6590282C712D}"/>
              </a:ext>
            </a:extLst>
          </p:cNvPr>
          <p:cNvSpPr txBox="1">
            <a:spLocks noChangeArrowheads="1"/>
          </p:cNvSpPr>
          <p:nvPr userDrawn="1"/>
        </p:nvSpPr>
        <p:spPr bwMode="auto">
          <a:xfrm>
            <a:off x="4644541" y="6392421"/>
            <a:ext cx="2837392" cy="47503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>
            <a:defPPr>
              <a:defRPr lang="sv-SE"/>
            </a:defPPr>
            <a:lvl1pPr marL="0" algn="ctr" defTabSz="914400" rtl="0" eaLnBrk="1" latinLnBrk="0" hangingPunct="1">
              <a:defRPr sz="1100" b="0" kern="1200">
                <a:solidFill>
                  <a:srgbClr val="5F5F5F"/>
                </a:solidFill>
                <a:latin typeface="Gill Sans MT" pitchFamily="34" charset="0"/>
                <a:ea typeface="+mn-ea"/>
                <a:cs typeface="+mn-cs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fld id="{7BD2082A-C6A4-4C06-AB8E-27AEAB034B16}" type="slidenum">
              <a:rPr kumimoji="0" lang="en-US" sz="1100" b="0" i="0" u="none" strike="noStrike" kern="1200" cap="none" spc="0" normalizeH="0" baseline="0" noProof="0" smtClean="0">
                <a:ln>
                  <a:noFill/>
                </a:ln>
                <a:solidFill>
                  <a:srgbClr val="5F5F5F"/>
                </a:solidFill>
                <a:effectLst/>
                <a:uLnTx/>
                <a:uFillTx/>
                <a:latin typeface="Gill Sans MT" pitchFamily="34" charset="0"/>
                <a:ea typeface="+mn-ea"/>
                <a:cs typeface="+mn-cs"/>
              </a:rPr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/>
              </a:pPr>
              <a:t>‹#›</a:t>
            </a:fld>
            <a:endParaRPr kumimoji="0" lang="en-US" sz="1100" b="0" i="0" u="none" strike="noStrike" kern="1200" cap="none" spc="0" normalizeH="0" baseline="0" noProof="0" dirty="0">
              <a:ln>
                <a:noFill/>
              </a:ln>
              <a:solidFill>
                <a:srgbClr val="5F5F5F"/>
              </a:solidFill>
              <a:effectLst/>
              <a:uLnTx/>
              <a:uFillTx/>
              <a:latin typeface="Gill Sans MT" pitchFamily="34" charset="0"/>
              <a:ea typeface="+mn-ea"/>
              <a:cs typeface="+mn-cs"/>
            </a:endParaRPr>
          </a:p>
        </p:txBody>
      </p:sp>
    </p:spTree>
    <p:extLst>
      <p:ext uri="{BB962C8B-B14F-4D97-AF65-F5344CB8AC3E}">
        <p14:creationId xmlns:p14="http://schemas.microsoft.com/office/powerpoint/2010/main" val="2659483895"/>
      </p:ext>
    </p:extLst>
  </p:cSld>
  <p:clrMapOvr>
    <a:masterClrMapping/>
  </p:clrMapOvr>
</p:sldLayout>
</file>

<file path=ppt/slideLayouts/slideLayout2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2" name="Rectangle 4">
            <a:extLst>
              <a:ext uri="{FF2B5EF4-FFF2-40B4-BE49-F238E27FC236}">
                <a16:creationId xmlns:a16="http://schemas.microsoft.com/office/drawing/2014/main" id="{A6F8FFC6-504D-4D5C-A15A-E3FD472B0D7B}"/>
              </a:ext>
            </a:extLst>
          </p:cNvPr>
          <p:cNvSpPr txBox="1">
            <a:spLocks noChangeArrowheads="1"/>
          </p:cNvSpPr>
          <p:nvPr userDrawn="1"/>
        </p:nvSpPr>
        <p:spPr bwMode="auto">
          <a:xfrm>
            <a:off x="4644541" y="6392421"/>
            <a:ext cx="2837392" cy="47503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>
            <a:defPPr>
              <a:defRPr lang="sv-SE"/>
            </a:defPPr>
            <a:lvl1pPr marL="0" algn="ctr" defTabSz="914400" rtl="0" eaLnBrk="1" latinLnBrk="0" hangingPunct="1">
              <a:defRPr sz="1100" b="0" kern="1200">
                <a:solidFill>
                  <a:srgbClr val="5F5F5F"/>
                </a:solidFill>
                <a:latin typeface="Gill Sans MT" pitchFamily="34" charset="0"/>
                <a:ea typeface="+mn-ea"/>
                <a:cs typeface="+mn-cs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fld id="{7BD2082A-C6A4-4C06-AB8E-27AEAB034B16}" type="slidenum">
              <a:rPr kumimoji="0" lang="en-US" sz="1100" b="0" i="0" u="none" strike="noStrike" kern="1200" cap="none" spc="0" normalizeH="0" baseline="0" noProof="0" smtClean="0">
                <a:ln>
                  <a:noFill/>
                </a:ln>
                <a:solidFill>
                  <a:srgbClr val="5F5F5F"/>
                </a:solidFill>
                <a:effectLst/>
                <a:uLnTx/>
                <a:uFillTx/>
                <a:latin typeface="Gill Sans MT" pitchFamily="34" charset="0"/>
                <a:ea typeface="+mn-ea"/>
                <a:cs typeface="+mn-cs"/>
              </a:rPr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/>
              </a:pPr>
              <a:t>‹#›</a:t>
            </a:fld>
            <a:endParaRPr kumimoji="0" lang="en-US" sz="1100" b="0" i="0" u="none" strike="noStrike" kern="1200" cap="none" spc="0" normalizeH="0" baseline="0" noProof="0" dirty="0">
              <a:ln>
                <a:noFill/>
              </a:ln>
              <a:solidFill>
                <a:srgbClr val="5F5F5F"/>
              </a:solidFill>
              <a:effectLst/>
              <a:uLnTx/>
              <a:uFillTx/>
              <a:latin typeface="Gill Sans MT" pitchFamily="34" charset="0"/>
              <a:ea typeface="+mn-ea"/>
              <a:cs typeface="+mn-cs"/>
            </a:endParaRPr>
          </a:p>
        </p:txBody>
      </p:sp>
    </p:spTree>
    <p:extLst>
      <p:ext uri="{BB962C8B-B14F-4D97-AF65-F5344CB8AC3E}">
        <p14:creationId xmlns:p14="http://schemas.microsoft.com/office/powerpoint/2010/main" val="3288041885"/>
      </p:ext>
    </p:extLst>
  </p:cSld>
  <p:clrMapOvr>
    <a:masterClrMapping/>
  </p:clrMapOvr>
</p:sldLayout>
</file>

<file path=ppt/slideLayouts/slideLayout2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" name="Rectangle 13">
            <a:extLst>
              <a:ext uri="{FF2B5EF4-FFF2-40B4-BE49-F238E27FC236}">
                <a16:creationId xmlns:a16="http://schemas.microsoft.com/office/drawing/2014/main" id="{41CFED3A-8587-405B-9925-2CE9C94850FD}"/>
              </a:ext>
            </a:extLst>
          </p:cNvPr>
          <p:cNvSpPr/>
          <p:nvPr userDrawn="1"/>
        </p:nvSpPr>
        <p:spPr>
          <a:xfrm>
            <a:off x="622263" y="1188022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0EA371E0-6DCB-42DD-BA2F-DC5D54769CFF}"/>
              </a:ext>
            </a:extLst>
          </p:cNvPr>
          <p:cNvSpPr/>
          <p:nvPr userDrawn="1"/>
        </p:nvSpPr>
        <p:spPr>
          <a:xfrm>
            <a:off x="622262" y="3785401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A300E705-B8FB-434B-8BEB-160D4749A55C}"/>
              </a:ext>
            </a:extLst>
          </p:cNvPr>
          <p:cNvSpPr/>
          <p:nvPr userDrawn="1"/>
        </p:nvSpPr>
        <p:spPr>
          <a:xfrm>
            <a:off x="6194127" y="1188022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id="{2EFC053F-01FF-4B23-BA10-E2E0C6949304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1188022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4361A155-2677-4F3E-8A0F-64B3009AB312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188022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2B3CAA5A-B565-4CE8-B353-21F179ACF976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3785401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4040292660"/>
      </p:ext>
    </p:extLst>
  </p:cSld>
  <p:clrMapOvr>
    <a:masterClrMapping/>
  </p:clrMapOvr>
</p:sldLayout>
</file>

<file path=ppt/slideLayouts/slideLayout2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" name="Rectangle 13">
            <a:extLst>
              <a:ext uri="{FF2B5EF4-FFF2-40B4-BE49-F238E27FC236}">
                <a16:creationId xmlns:a16="http://schemas.microsoft.com/office/drawing/2014/main" id="{41CFED3A-8587-405B-9925-2CE9C94850FD}"/>
              </a:ext>
            </a:extLst>
          </p:cNvPr>
          <p:cNvSpPr/>
          <p:nvPr userDrawn="1"/>
        </p:nvSpPr>
        <p:spPr>
          <a:xfrm>
            <a:off x="622263" y="1221898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0EA371E0-6DCB-42DD-BA2F-DC5D54769CFF}"/>
              </a:ext>
            </a:extLst>
          </p:cNvPr>
          <p:cNvSpPr/>
          <p:nvPr userDrawn="1"/>
        </p:nvSpPr>
        <p:spPr>
          <a:xfrm>
            <a:off x="622262" y="3819277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A300E705-B8FB-434B-8BEB-160D4749A55C}"/>
              </a:ext>
            </a:extLst>
          </p:cNvPr>
          <p:cNvSpPr/>
          <p:nvPr userDrawn="1"/>
        </p:nvSpPr>
        <p:spPr>
          <a:xfrm>
            <a:off x="6194127" y="1221898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id="{2EFC053F-01FF-4B23-BA10-E2E0C6949304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1668112"/>
            <a:ext cx="5344430" cy="1925173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4361A155-2677-4F3E-8A0F-64B3009AB312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668112"/>
            <a:ext cx="5344430" cy="1925173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2B3CAA5A-B565-4CE8-B353-21F179ACF976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3819277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DE1F82DD-99DB-419C-8CBF-2D2D0015B376}"/>
              </a:ext>
            </a:extLst>
          </p:cNvPr>
          <p:cNvSpPr/>
          <p:nvPr userDrawn="1"/>
        </p:nvSpPr>
        <p:spPr>
          <a:xfrm>
            <a:off x="622263" y="1188022"/>
            <a:ext cx="5343859" cy="482949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id="{777024A3-8609-4FA8-94FF-3790D3BA83F1}"/>
              </a:ext>
            </a:extLst>
          </p:cNvPr>
          <p:cNvSpPr/>
          <p:nvPr userDrawn="1"/>
        </p:nvSpPr>
        <p:spPr>
          <a:xfrm>
            <a:off x="6194127" y="1188022"/>
            <a:ext cx="5348612" cy="482949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9" name="Text Placeholder 4">
            <a:extLst>
              <a:ext uri="{FF2B5EF4-FFF2-40B4-BE49-F238E27FC236}">
                <a16:creationId xmlns:a16="http://schemas.microsoft.com/office/drawing/2014/main" id="{C93ED938-2040-4C33-8E29-8E8F7307700A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188021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id="{500ADF9F-9BEA-49DA-8141-ABB18C34B352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4127" y="1188021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2244590268"/>
      </p:ext>
    </p:extLst>
  </p:cSld>
  <p:clrMapOvr>
    <a:masterClrMapping/>
  </p:clrMapOvr>
</p:sldLayout>
</file>

<file path=ppt/slideLayouts/slideLayout2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3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Rectangle 9">
            <a:extLst>
              <a:ext uri="{FF2B5EF4-FFF2-40B4-BE49-F238E27FC236}">
                <a16:creationId xmlns:a16="http://schemas.microsoft.com/office/drawing/2014/main" id="{971D3F8B-5C23-4DFB-B383-57F106C28117}"/>
              </a:ext>
            </a:extLst>
          </p:cNvPr>
          <p:cNvSpPr/>
          <p:nvPr userDrawn="1"/>
        </p:nvSpPr>
        <p:spPr>
          <a:xfrm>
            <a:off x="622262" y="1188022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F2F52917-E438-49D4-A3EB-D22FB856CEAE}"/>
              </a:ext>
            </a:extLst>
          </p:cNvPr>
          <p:cNvSpPr/>
          <p:nvPr userDrawn="1"/>
        </p:nvSpPr>
        <p:spPr>
          <a:xfrm>
            <a:off x="622263" y="3785401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id="{BD9E819C-5C50-4149-AD24-CA936B023CE3}"/>
              </a:ext>
            </a:extLst>
          </p:cNvPr>
          <p:cNvSpPr/>
          <p:nvPr userDrawn="1"/>
        </p:nvSpPr>
        <p:spPr>
          <a:xfrm>
            <a:off x="6194127" y="3785401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4" name="Content Placeholder 4">
            <a:extLst>
              <a:ext uri="{FF2B5EF4-FFF2-40B4-BE49-F238E27FC236}">
                <a16:creationId xmlns:a16="http://schemas.microsoft.com/office/drawing/2014/main" id="{8E4BABE4-0F8C-4266-8736-3137E242185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785401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id="{F995D739-6EA4-4F96-BE92-FF9E81FC8F8D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785401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id="{5054519F-9821-44F4-86EC-5C970BC0DBAA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1188022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3450897261"/>
      </p:ext>
    </p:extLst>
  </p:cSld>
  <p:clrMapOvr>
    <a:masterClrMapping/>
  </p:clrMapOvr>
</p:sldLayout>
</file>

<file path=ppt/slideLayouts/slideLayout2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4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Rectangle 9">
            <a:extLst>
              <a:ext uri="{FF2B5EF4-FFF2-40B4-BE49-F238E27FC236}">
                <a16:creationId xmlns:a16="http://schemas.microsoft.com/office/drawing/2014/main" id="{971D3F8B-5C23-4DFB-B383-57F106C28117}"/>
              </a:ext>
            </a:extLst>
          </p:cNvPr>
          <p:cNvSpPr/>
          <p:nvPr userDrawn="1"/>
        </p:nvSpPr>
        <p:spPr>
          <a:xfrm>
            <a:off x="622262" y="1188022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F2F52917-E438-49D4-A3EB-D22FB856CEAE}"/>
              </a:ext>
            </a:extLst>
          </p:cNvPr>
          <p:cNvSpPr/>
          <p:nvPr userDrawn="1"/>
        </p:nvSpPr>
        <p:spPr>
          <a:xfrm>
            <a:off x="622263" y="3785401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id="{BD9E819C-5C50-4149-AD24-CA936B023CE3}"/>
              </a:ext>
            </a:extLst>
          </p:cNvPr>
          <p:cNvSpPr/>
          <p:nvPr userDrawn="1"/>
        </p:nvSpPr>
        <p:spPr>
          <a:xfrm>
            <a:off x="6194127" y="3785401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4" name="Content Placeholder 4">
            <a:extLst>
              <a:ext uri="{FF2B5EF4-FFF2-40B4-BE49-F238E27FC236}">
                <a16:creationId xmlns:a16="http://schemas.microsoft.com/office/drawing/2014/main" id="{8E4BABE4-0F8C-4266-8736-3137E242185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4265489"/>
            <a:ext cx="5344430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id="{F995D739-6EA4-4F96-BE92-FF9E81FC8F8D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4265489"/>
            <a:ext cx="5344430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id="{5054519F-9821-44F4-86EC-5C970BC0DBAA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1188022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id="{BD27C14C-9042-4AF0-992D-124873C3AC5C}"/>
              </a:ext>
            </a:extLst>
          </p:cNvPr>
          <p:cNvSpPr/>
          <p:nvPr userDrawn="1"/>
        </p:nvSpPr>
        <p:spPr>
          <a:xfrm>
            <a:off x="622263" y="3785401"/>
            <a:ext cx="5343859" cy="482949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1FDDC479-D4C9-43C3-B0D5-C62D6FC6900B}"/>
              </a:ext>
            </a:extLst>
          </p:cNvPr>
          <p:cNvSpPr/>
          <p:nvPr userDrawn="1"/>
        </p:nvSpPr>
        <p:spPr>
          <a:xfrm>
            <a:off x="6194127" y="3785401"/>
            <a:ext cx="5348612" cy="482949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1" name="Text Placeholder 4">
            <a:extLst>
              <a:ext uri="{FF2B5EF4-FFF2-40B4-BE49-F238E27FC236}">
                <a16:creationId xmlns:a16="http://schemas.microsoft.com/office/drawing/2014/main" id="{B1BDBC9C-1AFC-4AD0-9548-A79C07FBBF21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3785401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2" name="Text Placeholder 4">
            <a:extLst>
              <a:ext uri="{FF2B5EF4-FFF2-40B4-BE49-F238E27FC236}">
                <a16:creationId xmlns:a16="http://schemas.microsoft.com/office/drawing/2014/main" id="{43E8A295-DABE-4F70-B1CC-6332F1D43A47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4127" y="3785401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2619281138"/>
      </p:ext>
    </p:extLst>
  </p:cSld>
  <p:clrMapOvr>
    <a:masterClrMapping/>
  </p:clrMapOvr>
</p:sldLayout>
</file>

<file path=ppt/slideLayouts/slideLayout2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5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Rectangle 9">
            <a:extLst>
              <a:ext uri="{FF2B5EF4-FFF2-40B4-BE49-F238E27FC236}">
                <a16:creationId xmlns:a16="http://schemas.microsoft.com/office/drawing/2014/main" id="{971D3F8B-5C23-4DFB-B383-57F106C28117}"/>
              </a:ext>
            </a:extLst>
          </p:cNvPr>
          <p:cNvSpPr/>
          <p:nvPr userDrawn="1"/>
        </p:nvSpPr>
        <p:spPr>
          <a:xfrm>
            <a:off x="622262" y="1188022"/>
            <a:ext cx="10920477" cy="278861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id="{5054519F-9821-44F4-86EC-5C970BC0DBAA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1188022"/>
            <a:ext cx="10916865" cy="278861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id="{D3D0E518-01C3-41D2-8442-EAA24D432552}"/>
              </a:ext>
            </a:extLst>
          </p:cNvPr>
          <p:cNvSpPr/>
          <p:nvPr userDrawn="1"/>
        </p:nvSpPr>
        <p:spPr>
          <a:xfrm>
            <a:off x="622262" y="4204658"/>
            <a:ext cx="3483912" cy="195212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id="{81D1C6D6-C7E4-4006-9327-7FBEF4CB487A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4204658"/>
            <a:ext cx="3483912" cy="195212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id="{463C3990-79D5-4E54-8A21-AC1BAEEB2F10}"/>
              </a:ext>
            </a:extLst>
          </p:cNvPr>
          <p:cNvSpPr/>
          <p:nvPr userDrawn="1"/>
        </p:nvSpPr>
        <p:spPr>
          <a:xfrm>
            <a:off x="4338169" y="4204656"/>
            <a:ext cx="1627169" cy="195213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73CB76FD-A8CB-415E-AF87-6DCA659EEDFC}"/>
              </a:ext>
            </a:extLst>
          </p:cNvPr>
          <p:cNvSpPr>
            <a:spLocks noGrp="1"/>
          </p:cNvSpPr>
          <p:nvPr>
            <p:ph sz="quarter" idx="21"/>
          </p:nvPr>
        </p:nvSpPr>
        <p:spPr>
          <a:xfrm>
            <a:off x="4338169" y="4204656"/>
            <a:ext cx="1627169" cy="195213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Rectangle 22">
            <a:extLst>
              <a:ext uri="{FF2B5EF4-FFF2-40B4-BE49-F238E27FC236}">
                <a16:creationId xmlns:a16="http://schemas.microsoft.com/office/drawing/2014/main" id="{AE06D271-430F-4227-9EEF-88AF51F6E639}"/>
              </a:ext>
            </a:extLst>
          </p:cNvPr>
          <p:cNvSpPr/>
          <p:nvPr userDrawn="1"/>
        </p:nvSpPr>
        <p:spPr>
          <a:xfrm>
            <a:off x="6195719" y="4204656"/>
            <a:ext cx="1627169" cy="195213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5B379D51-6EF4-4464-92F8-61B474171E3B}"/>
              </a:ext>
            </a:extLst>
          </p:cNvPr>
          <p:cNvSpPr>
            <a:spLocks noGrp="1"/>
          </p:cNvSpPr>
          <p:nvPr>
            <p:ph sz="quarter" idx="22"/>
          </p:nvPr>
        </p:nvSpPr>
        <p:spPr>
          <a:xfrm>
            <a:off x="6195719" y="4204656"/>
            <a:ext cx="1627169" cy="195213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id="{02310BBA-E341-43C2-B932-7AFEE0220564}"/>
              </a:ext>
            </a:extLst>
          </p:cNvPr>
          <p:cNvSpPr/>
          <p:nvPr userDrawn="1"/>
        </p:nvSpPr>
        <p:spPr>
          <a:xfrm>
            <a:off x="8053270" y="4204656"/>
            <a:ext cx="1627169" cy="195213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Content Placeholder 4">
            <a:extLst>
              <a:ext uri="{FF2B5EF4-FFF2-40B4-BE49-F238E27FC236}">
                <a16:creationId xmlns:a16="http://schemas.microsoft.com/office/drawing/2014/main" id="{B11564D9-D93A-476A-83C3-FA4599649C4D}"/>
              </a:ext>
            </a:extLst>
          </p:cNvPr>
          <p:cNvSpPr>
            <a:spLocks noGrp="1"/>
          </p:cNvSpPr>
          <p:nvPr>
            <p:ph sz="quarter" idx="23"/>
          </p:nvPr>
        </p:nvSpPr>
        <p:spPr>
          <a:xfrm>
            <a:off x="8053270" y="4204656"/>
            <a:ext cx="1627169" cy="195213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7" name="Rectangle 26">
            <a:extLst>
              <a:ext uri="{FF2B5EF4-FFF2-40B4-BE49-F238E27FC236}">
                <a16:creationId xmlns:a16="http://schemas.microsoft.com/office/drawing/2014/main" id="{EA623964-F407-4E6F-ADE2-55DF20EF3426}"/>
              </a:ext>
            </a:extLst>
          </p:cNvPr>
          <p:cNvSpPr/>
          <p:nvPr userDrawn="1"/>
        </p:nvSpPr>
        <p:spPr>
          <a:xfrm>
            <a:off x="9910819" y="4204656"/>
            <a:ext cx="1627169" cy="195213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id="{3CD8263C-AE6D-4449-B470-CEEC34D53F31}"/>
              </a:ext>
            </a:extLst>
          </p:cNvPr>
          <p:cNvSpPr>
            <a:spLocks noGrp="1"/>
          </p:cNvSpPr>
          <p:nvPr>
            <p:ph sz="quarter" idx="24"/>
          </p:nvPr>
        </p:nvSpPr>
        <p:spPr>
          <a:xfrm>
            <a:off x="9910819" y="4204656"/>
            <a:ext cx="1627169" cy="195213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853898964"/>
      </p:ext>
    </p:extLst>
  </p:cSld>
  <p:clrMapOvr>
    <a:masterClrMapping/>
  </p:clrMapOvr>
</p:sldLayout>
</file>

<file path=ppt/slideLayouts/slideLayout2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6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" name="Rectangle 13">
            <a:extLst>
              <a:ext uri="{FF2B5EF4-FFF2-40B4-BE49-F238E27FC236}">
                <a16:creationId xmlns:a16="http://schemas.microsoft.com/office/drawing/2014/main" id="{F6977C3D-59B1-4681-B589-40B1AB7FDDD7}"/>
              </a:ext>
            </a:extLst>
          </p:cNvPr>
          <p:cNvSpPr/>
          <p:nvPr userDrawn="1"/>
        </p:nvSpPr>
        <p:spPr>
          <a:xfrm>
            <a:off x="62226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62F73853-C423-4A6E-8443-3C97A400D4BE}"/>
              </a:ext>
            </a:extLst>
          </p:cNvPr>
          <p:cNvSpPr/>
          <p:nvPr userDrawn="1"/>
        </p:nvSpPr>
        <p:spPr>
          <a:xfrm>
            <a:off x="622262" y="3785401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2DCA63EC-EFDE-42DF-B716-16C4896C70B1}"/>
              </a:ext>
            </a:extLst>
          </p:cNvPr>
          <p:cNvSpPr/>
          <p:nvPr userDrawn="1"/>
        </p:nvSpPr>
        <p:spPr>
          <a:xfrm>
            <a:off x="8049323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id="{C7272F76-6229-4AB7-B40B-CD1A14C82D14}"/>
              </a:ext>
            </a:extLst>
          </p:cNvPr>
          <p:cNvSpPr/>
          <p:nvPr userDrawn="1"/>
        </p:nvSpPr>
        <p:spPr>
          <a:xfrm>
            <a:off x="433579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55CF129-63E2-4AF5-939A-27542032971B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3785401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id="{5CCBA8B0-E653-4DE6-867E-29C867BD724D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A996796C-9DD5-4A56-9580-CC188BA17789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2277AFA2-4091-4E0E-92DB-9D27F2D9A6C1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321304497"/>
      </p:ext>
    </p:extLst>
  </p:cSld>
  <p:clrMapOvr>
    <a:masterClrMapping/>
  </p:clrMapOvr>
</p:sldLayout>
</file>

<file path=ppt/slideLayouts/slideLayout2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7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6" name="Rectangle 15">
            <a:extLst>
              <a:ext uri="{FF2B5EF4-FFF2-40B4-BE49-F238E27FC236}">
                <a16:creationId xmlns:a16="http://schemas.microsoft.com/office/drawing/2014/main" id="{2DCA63EC-EFDE-42DF-B716-16C4896C70B1}"/>
              </a:ext>
            </a:extLst>
          </p:cNvPr>
          <p:cNvSpPr/>
          <p:nvPr userDrawn="1"/>
        </p:nvSpPr>
        <p:spPr>
          <a:xfrm>
            <a:off x="8039031" y="1221898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2D8650DE-D982-40EF-BC92-E71FD0DB8C25}"/>
              </a:ext>
            </a:extLst>
          </p:cNvPr>
          <p:cNvSpPr/>
          <p:nvPr userDrawn="1"/>
        </p:nvSpPr>
        <p:spPr>
          <a:xfrm>
            <a:off x="8039031" y="1188022"/>
            <a:ext cx="3486638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id="{F6977C3D-59B1-4681-B589-40B1AB7FDDD7}"/>
              </a:ext>
            </a:extLst>
          </p:cNvPr>
          <p:cNvSpPr/>
          <p:nvPr userDrawn="1"/>
        </p:nvSpPr>
        <p:spPr>
          <a:xfrm>
            <a:off x="611970" y="1221898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id="{C7272F76-6229-4AB7-B40B-CD1A14C82D14}"/>
              </a:ext>
            </a:extLst>
          </p:cNvPr>
          <p:cNvSpPr/>
          <p:nvPr userDrawn="1"/>
        </p:nvSpPr>
        <p:spPr>
          <a:xfrm>
            <a:off x="4325500" y="1221898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7840B59B-E188-4D05-ADF6-6EECA9D686A9}"/>
              </a:ext>
            </a:extLst>
          </p:cNvPr>
          <p:cNvSpPr/>
          <p:nvPr userDrawn="1"/>
        </p:nvSpPr>
        <p:spPr>
          <a:xfrm>
            <a:off x="611972" y="1188022"/>
            <a:ext cx="3483539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id="{484721C1-A0FA-48D7-8ED7-CC7511D724B8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8039031" y="1188021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0" name="Text Placeholder 4">
            <a:extLst>
              <a:ext uri="{FF2B5EF4-FFF2-40B4-BE49-F238E27FC236}">
                <a16:creationId xmlns:a16="http://schemas.microsoft.com/office/drawing/2014/main" id="{5128A6AF-9FFA-4142-AC98-3B5F4D1D5D87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611970" y="1188021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id="{5FE2CE56-D0E2-460E-84E4-A5656675CA1E}"/>
              </a:ext>
            </a:extLst>
          </p:cNvPr>
          <p:cNvSpPr/>
          <p:nvPr userDrawn="1"/>
        </p:nvSpPr>
        <p:spPr>
          <a:xfrm>
            <a:off x="4325501" y="1188022"/>
            <a:ext cx="3486638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lvl="0" algn="ctr"/>
            <a:endParaRPr lang="en-US" sz="1648"/>
          </a:p>
        </p:txBody>
      </p:sp>
      <p:sp>
        <p:nvSpPr>
          <p:cNvPr id="22" name="Text Placeholder 4">
            <a:extLst>
              <a:ext uri="{FF2B5EF4-FFF2-40B4-BE49-F238E27FC236}">
                <a16:creationId xmlns:a16="http://schemas.microsoft.com/office/drawing/2014/main" id="{0B678A93-5834-47C6-9C0B-4C960F3562FD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4325500" y="1188021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62F73853-C423-4A6E-8443-3C97A400D4BE}"/>
              </a:ext>
            </a:extLst>
          </p:cNvPr>
          <p:cNvSpPr/>
          <p:nvPr userDrawn="1"/>
        </p:nvSpPr>
        <p:spPr>
          <a:xfrm>
            <a:off x="622262" y="3819277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55CF129-63E2-4AF5-939A-27542032971B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3819277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id="{5CCBA8B0-E653-4DE6-867E-29C867BD724D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668110"/>
            <a:ext cx="3483912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A996796C-9DD5-4A56-9580-CC188BA17789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668110"/>
            <a:ext cx="3483912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2277AFA2-4091-4E0E-92DB-9D27F2D9A6C1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668110"/>
            <a:ext cx="3483912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3461640068"/>
      </p:ext>
    </p:extLst>
  </p:cSld>
  <p:clrMapOvr>
    <a:masterClrMapping/>
  </p:clrMapOvr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type="obj" preserve="1">
  <p:cSld name="Title and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/>
              <a:t>Click to edit Master title style</a:t>
            </a:r>
            <a:endParaRPr lang="sv-SE" dirty="0"/>
          </a:p>
        </p:txBody>
      </p:sp>
      <p:sp>
        <p:nvSpPr>
          <p:cNvPr id="3" name="Content Placeholder 2"/>
          <p:cNvSpPr>
            <a:spLocks noGrp="1"/>
          </p:cNvSpPr>
          <p:nvPr>
            <p:ph idx="1" hasCustomPrompt="1"/>
          </p:nvPr>
        </p:nvSpPr>
        <p:spPr>
          <a:xfrm>
            <a:off x="330509" y="1409281"/>
            <a:ext cx="11499478" cy="4514439"/>
          </a:xfrm>
        </p:spPr>
        <p:txBody>
          <a:bodyPr numCol="2" spcCol="360000"/>
          <a:lstStyle>
            <a:lvl1pPr marL="0" indent="0">
              <a:buFontTx/>
              <a:buNone/>
              <a:defRPr/>
            </a:lvl1pPr>
          </a:lstStyle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  <a:endParaRPr lang="sv-SE" dirty="0"/>
          </a:p>
        </p:txBody>
      </p:sp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387138E1-C6B1-43EE-9512-E5D4DC39776B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</p:cSld>
  <p:clrMapOvr>
    <a:masterClrMapping/>
  </p:clrMapOvr>
</p:sldLayout>
</file>

<file path=ppt/slideLayouts/slideLayout3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8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5" name="Rectangle 24">
            <a:extLst>
              <a:ext uri="{FF2B5EF4-FFF2-40B4-BE49-F238E27FC236}">
                <a16:creationId xmlns:a16="http://schemas.microsoft.com/office/drawing/2014/main" id="{7903B4D6-61D0-401E-8AAB-B93D653951DE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E9D54AD0-79E8-4AC0-976E-9A557D8320D4}"/>
              </a:ext>
            </a:extLst>
          </p:cNvPr>
          <p:cNvSpPr/>
          <p:nvPr userDrawn="1"/>
        </p:nvSpPr>
        <p:spPr>
          <a:xfrm>
            <a:off x="8049323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B05DBC73-80AB-4FB3-B6B5-358E62341D55}"/>
              </a:ext>
            </a:extLst>
          </p:cNvPr>
          <p:cNvSpPr/>
          <p:nvPr userDrawn="1"/>
        </p:nvSpPr>
        <p:spPr>
          <a:xfrm>
            <a:off x="622262" y="1188022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id="{B111D420-3349-46BD-A7AF-C3B93BFCC139}"/>
              </a:ext>
            </a:extLst>
          </p:cNvPr>
          <p:cNvSpPr/>
          <p:nvPr userDrawn="1"/>
        </p:nvSpPr>
        <p:spPr>
          <a:xfrm>
            <a:off x="433579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id="{66D14774-4DD0-4A5D-B1A1-46F877DB4CA8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EED8EFA1-D2A6-47F6-8FB9-52D60DB051EB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2D9B31D9-077B-47E8-B243-872C8189D908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id="{176C91DE-799B-4EF0-8670-86B75AC74F68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1188022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114709342"/>
      </p:ext>
    </p:extLst>
  </p:cSld>
  <p:clrMapOvr>
    <a:masterClrMapping/>
  </p:clrMapOvr>
</p:sldLayout>
</file>

<file path=ppt/slideLayouts/slideLayout3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9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5" name="Rectangle 24">
            <a:extLst>
              <a:ext uri="{FF2B5EF4-FFF2-40B4-BE49-F238E27FC236}">
                <a16:creationId xmlns:a16="http://schemas.microsoft.com/office/drawing/2014/main" id="{7903B4D6-61D0-401E-8AAB-B93D653951DE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E9D54AD0-79E8-4AC0-976E-9A557D8320D4}"/>
              </a:ext>
            </a:extLst>
          </p:cNvPr>
          <p:cNvSpPr/>
          <p:nvPr userDrawn="1"/>
        </p:nvSpPr>
        <p:spPr>
          <a:xfrm>
            <a:off x="8049323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B05DBC73-80AB-4FB3-B6B5-358E62341D55}"/>
              </a:ext>
            </a:extLst>
          </p:cNvPr>
          <p:cNvSpPr/>
          <p:nvPr userDrawn="1"/>
        </p:nvSpPr>
        <p:spPr>
          <a:xfrm>
            <a:off x="622262" y="1188022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id="{B111D420-3349-46BD-A7AF-C3B93BFCC139}"/>
              </a:ext>
            </a:extLst>
          </p:cNvPr>
          <p:cNvSpPr/>
          <p:nvPr userDrawn="1"/>
        </p:nvSpPr>
        <p:spPr>
          <a:xfrm>
            <a:off x="433579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id="{66D14774-4DD0-4A5D-B1A1-46F877DB4CA8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4265489"/>
            <a:ext cx="3483912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EED8EFA1-D2A6-47F6-8FB9-52D60DB051EB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4265489"/>
            <a:ext cx="3483912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2D9B31D9-077B-47E8-B243-872C8189D908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4265489"/>
            <a:ext cx="3483912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id="{176C91DE-799B-4EF0-8670-86B75AC74F68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1188022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802207A1-997A-47E5-81A4-1CE40CE354E4}"/>
              </a:ext>
            </a:extLst>
          </p:cNvPr>
          <p:cNvSpPr/>
          <p:nvPr userDrawn="1"/>
        </p:nvSpPr>
        <p:spPr>
          <a:xfrm>
            <a:off x="622264" y="3785401"/>
            <a:ext cx="3483539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id="{B5011B26-4FEB-4B8C-ACE0-D4404C849E77}"/>
              </a:ext>
            </a:extLst>
          </p:cNvPr>
          <p:cNvSpPr/>
          <p:nvPr userDrawn="1"/>
        </p:nvSpPr>
        <p:spPr>
          <a:xfrm>
            <a:off x="4338169" y="3785401"/>
            <a:ext cx="3486638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37ABE3EF-7E74-4487-9B66-4D45D785E1B0}"/>
              </a:ext>
            </a:extLst>
          </p:cNvPr>
          <p:cNvSpPr/>
          <p:nvPr userDrawn="1"/>
        </p:nvSpPr>
        <p:spPr>
          <a:xfrm>
            <a:off x="8049323" y="3785401"/>
            <a:ext cx="3486638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lvl="0" algn="ctr"/>
            <a:endParaRPr lang="en-US" sz="1648"/>
          </a:p>
        </p:txBody>
      </p:sp>
      <p:sp>
        <p:nvSpPr>
          <p:cNvPr id="24" name="Text Placeholder 4">
            <a:extLst>
              <a:ext uri="{FF2B5EF4-FFF2-40B4-BE49-F238E27FC236}">
                <a16:creationId xmlns:a16="http://schemas.microsoft.com/office/drawing/2014/main" id="{5FE3CCA9-33EA-4B01-ACB3-13758441FA9B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22262" y="3785401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id="{860383A9-6511-46DA-A153-B43831442A3D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4338170" y="3785401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8" name="Text Placeholder 4">
            <a:extLst>
              <a:ext uri="{FF2B5EF4-FFF2-40B4-BE49-F238E27FC236}">
                <a16:creationId xmlns:a16="http://schemas.microsoft.com/office/drawing/2014/main" id="{AC392816-E2ED-403B-8EE9-7797AAE560B1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8049323" y="3785401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2301491515"/>
      </p:ext>
    </p:extLst>
  </p:cSld>
  <p:clrMapOvr>
    <a:masterClrMapping/>
  </p:clrMapOvr>
</p:sldLayout>
</file>

<file path=ppt/slideLayouts/slideLayout3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0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3" name="Rectangle 32">
            <a:extLst>
              <a:ext uri="{FF2B5EF4-FFF2-40B4-BE49-F238E27FC236}">
                <a16:creationId xmlns:a16="http://schemas.microsoft.com/office/drawing/2014/main" id="{B640791D-37F4-4248-A081-EBBD54CF1D4C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4" name="Rectangle 33">
            <a:extLst>
              <a:ext uri="{FF2B5EF4-FFF2-40B4-BE49-F238E27FC236}">
                <a16:creationId xmlns:a16="http://schemas.microsoft.com/office/drawing/2014/main" id="{583A9FBE-4F6E-4BFB-BF00-EAAC1A3CAB3B}"/>
              </a:ext>
            </a:extLst>
          </p:cNvPr>
          <p:cNvSpPr/>
          <p:nvPr userDrawn="1"/>
        </p:nvSpPr>
        <p:spPr>
          <a:xfrm>
            <a:off x="8049323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id="{F67391B7-7117-4A24-AF5A-A7C4FCBE2643}"/>
              </a:ext>
            </a:extLst>
          </p:cNvPr>
          <p:cNvSpPr/>
          <p:nvPr userDrawn="1"/>
        </p:nvSpPr>
        <p:spPr>
          <a:xfrm>
            <a:off x="433579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0" name="Rectangle 29">
            <a:extLst>
              <a:ext uri="{FF2B5EF4-FFF2-40B4-BE49-F238E27FC236}">
                <a16:creationId xmlns:a16="http://schemas.microsoft.com/office/drawing/2014/main" id="{E894ADEE-AB8C-4487-B659-DE87552ABF54}"/>
              </a:ext>
            </a:extLst>
          </p:cNvPr>
          <p:cNvSpPr/>
          <p:nvPr userDrawn="1"/>
        </p:nvSpPr>
        <p:spPr>
          <a:xfrm>
            <a:off x="62226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1" name="Rectangle 30">
            <a:extLst>
              <a:ext uri="{FF2B5EF4-FFF2-40B4-BE49-F238E27FC236}">
                <a16:creationId xmlns:a16="http://schemas.microsoft.com/office/drawing/2014/main" id="{39784598-42FA-4804-BCD0-F2A7D7FE00A9}"/>
              </a:ext>
            </a:extLst>
          </p:cNvPr>
          <p:cNvSpPr/>
          <p:nvPr userDrawn="1"/>
        </p:nvSpPr>
        <p:spPr>
          <a:xfrm>
            <a:off x="8049323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2" name="Rectangle 31">
            <a:extLst>
              <a:ext uri="{FF2B5EF4-FFF2-40B4-BE49-F238E27FC236}">
                <a16:creationId xmlns:a16="http://schemas.microsoft.com/office/drawing/2014/main" id="{71053E8D-9E0B-4917-B751-FC2951F95EF6}"/>
              </a:ext>
            </a:extLst>
          </p:cNvPr>
          <p:cNvSpPr/>
          <p:nvPr userDrawn="1"/>
        </p:nvSpPr>
        <p:spPr>
          <a:xfrm>
            <a:off x="433579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id="{EA6927E7-B0BE-477A-97F0-ECD427DB5CC4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3A004D0F-7810-41D8-A483-EBD0DF9C587C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ACD708D3-0E27-4E41-839F-66FBFBC0AB82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id="{ECB372D6-A8A3-4AA1-A274-CB03162E1DA8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887371A5-C515-4DB1-869E-D64B2C4D8BAA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433579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993D0C5A-2D7B-4909-9ACA-A13FB31FFAD8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8049323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255266590"/>
      </p:ext>
    </p:extLst>
  </p:cSld>
  <p:clrMapOvr>
    <a:masterClrMapping/>
  </p:clrMapOvr>
</p:sldLayout>
</file>

<file path=ppt/slideLayouts/slideLayout3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1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3" name="Rectangle 32">
            <a:extLst>
              <a:ext uri="{FF2B5EF4-FFF2-40B4-BE49-F238E27FC236}">
                <a16:creationId xmlns:a16="http://schemas.microsoft.com/office/drawing/2014/main" id="{B640791D-37F4-4248-A081-EBBD54CF1D4C}"/>
              </a:ext>
            </a:extLst>
          </p:cNvPr>
          <p:cNvSpPr/>
          <p:nvPr userDrawn="1"/>
        </p:nvSpPr>
        <p:spPr>
          <a:xfrm>
            <a:off x="622262" y="3819277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4" name="Rectangle 33">
            <a:extLst>
              <a:ext uri="{FF2B5EF4-FFF2-40B4-BE49-F238E27FC236}">
                <a16:creationId xmlns:a16="http://schemas.microsoft.com/office/drawing/2014/main" id="{583A9FBE-4F6E-4BFB-BF00-EAAC1A3CAB3B}"/>
              </a:ext>
            </a:extLst>
          </p:cNvPr>
          <p:cNvSpPr/>
          <p:nvPr userDrawn="1"/>
        </p:nvSpPr>
        <p:spPr>
          <a:xfrm>
            <a:off x="8049323" y="3819277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id="{F67391B7-7117-4A24-AF5A-A7C4FCBE2643}"/>
              </a:ext>
            </a:extLst>
          </p:cNvPr>
          <p:cNvSpPr/>
          <p:nvPr userDrawn="1"/>
        </p:nvSpPr>
        <p:spPr>
          <a:xfrm>
            <a:off x="4335792" y="3819277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id="{ECB372D6-A8A3-4AA1-A274-CB03162E1DA8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819277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887371A5-C515-4DB1-869E-D64B2C4D8BAA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4335792" y="3819277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993D0C5A-2D7B-4909-9ACA-A13FB31FFAD8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8049323" y="3819277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id="{9CB724EA-EDD4-48D2-8BB6-24D4E1E39A21}"/>
              </a:ext>
            </a:extLst>
          </p:cNvPr>
          <p:cNvSpPr/>
          <p:nvPr userDrawn="1"/>
        </p:nvSpPr>
        <p:spPr>
          <a:xfrm>
            <a:off x="622263" y="1188021"/>
            <a:ext cx="534385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6A6CAC46-8B73-42D1-AEC8-5CD972D69380}"/>
              </a:ext>
            </a:extLst>
          </p:cNvPr>
          <p:cNvSpPr/>
          <p:nvPr userDrawn="1"/>
        </p:nvSpPr>
        <p:spPr>
          <a:xfrm>
            <a:off x="6194127" y="1188021"/>
            <a:ext cx="5348612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id="{08EEE1E9-C961-4C36-A232-78BFB51031AC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18802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8" name="Text Placeholder 4">
            <a:extLst>
              <a:ext uri="{FF2B5EF4-FFF2-40B4-BE49-F238E27FC236}">
                <a16:creationId xmlns:a16="http://schemas.microsoft.com/office/drawing/2014/main" id="{26918597-662D-419A-8938-EEBABB331027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4127" y="118802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9" name="Rectangle 28">
            <a:extLst>
              <a:ext uri="{FF2B5EF4-FFF2-40B4-BE49-F238E27FC236}">
                <a16:creationId xmlns:a16="http://schemas.microsoft.com/office/drawing/2014/main" id="{55513D60-2B48-4A5C-90C6-7D13B43784D5}"/>
              </a:ext>
            </a:extLst>
          </p:cNvPr>
          <p:cNvSpPr/>
          <p:nvPr userDrawn="1"/>
        </p:nvSpPr>
        <p:spPr>
          <a:xfrm>
            <a:off x="622263" y="2083795"/>
            <a:ext cx="534385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6" name="Rectangle 35">
            <a:extLst>
              <a:ext uri="{FF2B5EF4-FFF2-40B4-BE49-F238E27FC236}">
                <a16:creationId xmlns:a16="http://schemas.microsoft.com/office/drawing/2014/main" id="{BBD3A038-82B2-43CD-A22B-68DD3AACB992}"/>
              </a:ext>
            </a:extLst>
          </p:cNvPr>
          <p:cNvSpPr/>
          <p:nvPr userDrawn="1"/>
        </p:nvSpPr>
        <p:spPr>
          <a:xfrm>
            <a:off x="6194127" y="2083795"/>
            <a:ext cx="5348612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7" name="Content Placeholder 4">
            <a:extLst>
              <a:ext uri="{FF2B5EF4-FFF2-40B4-BE49-F238E27FC236}">
                <a16:creationId xmlns:a16="http://schemas.microsoft.com/office/drawing/2014/main" id="{CB58671B-195E-4D80-9C94-57FC6FE1F29A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2083795"/>
            <a:ext cx="5344430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8" name="Content Placeholder 4">
            <a:extLst>
              <a:ext uri="{FF2B5EF4-FFF2-40B4-BE49-F238E27FC236}">
                <a16:creationId xmlns:a16="http://schemas.microsoft.com/office/drawing/2014/main" id="{A07E6BCB-7ABF-414F-8528-3781EFCE6A85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2083795"/>
            <a:ext cx="5344430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95796070"/>
      </p:ext>
    </p:extLst>
  </p:cSld>
  <p:clrMapOvr>
    <a:masterClrMapping/>
  </p:clrMapOvr>
</p:sldLayout>
</file>

<file path=ppt/slideLayouts/slideLayout3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2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5" name="Rectangle 24">
            <a:extLst>
              <a:ext uri="{FF2B5EF4-FFF2-40B4-BE49-F238E27FC236}">
                <a16:creationId xmlns:a16="http://schemas.microsoft.com/office/drawing/2014/main" id="{523AACC4-F51C-4600-AC70-58FFDE9B1C34}"/>
              </a:ext>
            </a:extLst>
          </p:cNvPr>
          <p:cNvSpPr/>
          <p:nvPr userDrawn="1"/>
        </p:nvSpPr>
        <p:spPr>
          <a:xfrm>
            <a:off x="8049323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B75E8426-25ED-4BB8-900A-300F4E187AFA}"/>
              </a:ext>
            </a:extLst>
          </p:cNvPr>
          <p:cNvSpPr/>
          <p:nvPr userDrawn="1"/>
        </p:nvSpPr>
        <p:spPr>
          <a:xfrm>
            <a:off x="433579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Rectangle 26">
            <a:extLst>
              <a:ext uri="{FF2B5EF4-FFF2-40B4-BE49-F238E27FC236}">
                <a16:creationId xmlns:a16="http://schemas.microsoft.com/office/drawing/2014/main" id="{85B5D1B9-1B41-492A-9FF2-3F640F61AEB7}"/>
              </a:ext>
            </a:extLst>
          </p:cNvPr>
          <p:cNvSpPr/>
          <p:nvPr userDrawn="1"/>
        </p:nvSpPr>
        <p:spPr>
          <a:xfrm>
            <a:off x="8049323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id="{846E1297-3124-4AF4-A506-D29092D6B38A}"/>
              </a:ext>
            </a:extLst>
          </p:cNvPr>
          <p:cNvSpPr/>
          <p:nvPr userDrawn="1"/>
        </p:nvSpPr>
        <p:spPr>
          <a:xfrm>
            <a:off x="433579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9" name="Rectangle 28">
            <a:extLst>
              <a:ext uri="{FF2B5EF4-FFF2-40B4-BE49-F238E27FC236}">
                <a16:creationId xmlns:a16="http://schemas.microsoft.com/office/drawing/2014/main" id="{AF825C4A-3E03-4C09-9D78-D8E1AAF54D66}"/>
              </a:ext>
            </a:extLst>
          </p:cNvPr>
          <p:cNvSpPr/>
          <p:nvPr userDrawn="1"/>
        </p:nvSpPr>
        <p:spPr>
          <a:xfrm>
            <a:off x="622262" y="1188021"/>
            <a:ext cx="348391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BD57538-90B8-4FA8-9BF9-F3F13AE0EC27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188022"/>
            <a:ext cx="3483912" cy="2371387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63D1088C-3555-4CE7-8808-5C37472E4692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188022"/>
            <a:ext cx="3483912" cy="2371387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AAE48BFE-9765-4024-A4B9-354F7D82C95C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4335792" y="3785401"/>
            <a:ext cx="3483912" cy="2371387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Content Placeholder 4">
            <a:extLst>
              <a:ext uri="{FF2B5EF4-FFF2-40B4-BE49-F238E27FC236}">
                <a16:creationId xmlns:a16="http://schemas.microsoft.com/office/drawing/2014/main" id="{5251B243-F3CD-4150-8BE0-B0550B6806DB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3785401"/>
            <a:ext cx="3483912" cy="2371387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1" name="Content Placeholder 4">
            <a:extLst>
              <a:ext uri="{FF2B5EF4-FFF2-40B4-BE49-F238E27FC236}">
                <a16:creationId xmlns:a16="http://schemas.microsoft.com/office/drawing/2014/main" id="{3054926C-FDD8-4B57-A04D-7B9043465D1C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622262" y="1188022"/>
            <a:ext cx="3483912" cy="4970791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536464426"/>
      </p:ext>
    </p:extLst>
  </p:cSld>
  <p:clrMapOvr>
    <a:masterClrMapping/>
  </p:clrMapOvr>
</p:sldLayout>
</file>

<file path=ppt/slideLayouts/slideLayout3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3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3" name="Rectangle 22">
            <a:extLst>
              <a:ext uri="{FF2B5EF4-FFF2-40B4-BE49-F238E27FC236}">
                <a16:creationId xmlns:a16="http://schemas.microsoft.com/office/drawing/2014/main" id="{A8AF1E73-35F0-4C34-9FDB-117D39068C6F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7F2CF73C-4231-4954-B850-304598BFEB06}"/>
              </a:ext>
            </a:extLst>
          </p:cNvPr>
          <p:cNvSpPr/>
          <p:nvPr userDrawn="1"/>
        </p:nvSpPr>
        <p:spPr>
          <a:xfrm>
            <a:off x="433579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Rectangle 26">
            <a:extLst>
              <a:ext uri="{FF2B5EF4-FFF2-40B4-BE49-F238E27FC236}">
                <a16:creationId xmlns:a16="http://schemas.microsoft.com/office/drawing/2014/main" id="{B2BB6E5C-6CDC-4496-9F5F-2AB57CA5EA9D}"/>
              </a:ext>
            </a:extLst>
          </p:cNvPr>
          <p:cNvSpPr/>
          <p:nvPr userDrawn="1"/>
        </p:nvSpPr>
        <p:spPr>
          <a:xfrm>
            <a:off x="62226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id="{75F3BAB6-5147-48F0-A0B6-6AC9C4AFC053}"/>
              </a:ext>
            </a:extLst>
          </p:cNvPr>
          <p:cNvSpPr/>
          <p:nvPr userDrawn="1"/>
        </p:nvSpPr>
        <p:spPr>
          <a:xfrm>
            <a:off x="8049323" y="1188021"/>
            <a:ext cx="348391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>
              <a:spcAft>
                <a:spcPts val="1648"/>
              </a:spcAft>
            </a:pPr>
            <a:endParaRPr lang="en-US" sz="1465"/>
          </a:p>
        </p:txBody>
      </p:sp>
      <p:sp>
        <p:nvSpPr>
          <p:cNvPr id="29" name="Rectangle 28">
            <a:extLst>
              <a:ext uri="{FF2B5EF4-FFF2-40B4-BE49-F238E27FC236}">
                <a16:creationId xmlns:a16="http://schemas.microsoft.com/office/drawing/2014/main" id="{CFD405EA-E9E3-439E-9FE8-18BFE5609E2F}"/>
              </a:ext>
            </a:extLst>
          </p:cNvPr>
          <p:cNvSpPr/>
          <p:nvPr userDrawn="1"/>
        </p:nvSpPr>
        <p:spPr>
          <a:xfrm>
            <a:off x="433579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id="{2D9EFBDD-6F58-497D-BA8D-0294B22B7238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id="{406BF27F-6A50-46CF-8555-B5ECF805DD4D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8D60F4DC-828F-4933-9679-396B0FB6CA98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9D86DEE2-9BFA-4B9E-844C-BC262AC833E2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433579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FA6EE4E3-92B9-4A26-A132-C58E81BC6EE2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1188022"/>
            <a:ext cx="3483912" cy="4970791"/>
          </a:xfrm>
        </p:spPr>
        <p:txBody>
          <a:bodyPr vert="horz" lIns="91440" tIns="45720" rIns="91440" bIns="45720" rtlCol="0">
            <a:normAutofit/>
          </a:bodyPr>
          <a:lstStyle>
            <a:lvl1pPr>
              <a:spcAft>
                <a:spcPts val="1648"/>
              </a:spcAft>
              <a:defRPr lang="en-US" sz="2197"/>
            </a:lvl1pPr>
            <a:lvl2pPr>
              <a:spcAft>
                <a:spcPts val="1648"/>
              </a:spcAft>
              <a:defRPr lang="en-US" sz="1831"/>
            </a:lvl2pPr>
            <a:lvl3pPr>
              <a:spcAft>
                <a:spcPts val="1648"/>
              </a:spcAft>
              <a:defRPr lang="en-US" sz="1648"/>
            </a:lvl3pPr>
            <a:lvl4pPr>
              <a:spcAft>
                <a:spcPts val="1648"/>
              </a:spcAft>
              <a:defRPr lang="en-US" sz="1465"/>
            </a:lvl4pPr>
            <a:lvl5pPr>
              <a:spcAft>
                <a:spcPts val="1648"/>
              </a:spcAft>
              <a:defRPr lang="en-US"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968109497"/>
      </p:ext>
    </p:extLst>
  </p:cSld>
  <p:clrMapOvr>
    <a:masterClrMapping/>
  </p:clrMapOvr>
</p:sldLayout>
</file>

<file path=ppt/slideLayouts/slideLayout3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4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1" name="Rectangle 30">
            <a:extLst>
              <a:ext uri="{FF2B5EF4-FFF2-40B4-BE49-F238E27FC236}">
                <a16:creationId xmlns:a16="http://schemas.microsoft.com/office/drawing/2014/main" id="{D1CB32C2-7B25-444F-8318-06B0BC33DC45}"/>
              </a:ext>
            </a:extLst>
          </p:cNvPr>
          <p:cNvSpPr/>
          <p:nvPr userDrawn="1"/>
        </p:nvSpPr>
        <p:spPr>
          <a:xfrm>
            <a:off x="4338171" y="1188021"/>
            <a:ext cx="3483539" cy="669780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id="{191A4CBC-F020-49AB-BFDA-A5319E9E31CA}"/>
              </a:ext>
            </a:extLst>
          </p:cNvPr>
          <p:cNvSpPr/>
          <p:nvPr userDrawn="1"/>
        </p:nvSpPr>
        <p:spPr>
          <a:xfrm>
            <a:off x="8049696" y="1188021"/>
            <a:ext cx="3483539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2" name="Text Placeholder 4">
            <a:extLst>
              <a:ext uri="{FF2B5EF4-FFF2-40B4-BE49-F238E27FC236}">
                <a16:creationId xmlns:a16="http://schemas.microsoft.com/office/drawing/2014/main" id="{5958061D-A034-415B-8669-B67A26F0C19D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4338170" y="1188021"/>
            <a:ext cx="348391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6" name="Text Placeholder 4">
            <a:extLst>
              <a:ext uri="{FF2B5EF4-FFF2-40B4-BE49-F238E27FC236}">
                <a16:creationId xmlns:a16="http://schemas.microsoft.com/office/drawing/2014/main" id="{CB3629B4-3A0F-43C8-913D-87D18864A4B2}"/>
              </a:ext>
            </a:extLst>
          </p:cNvPr>
          <p:cNvSpPr>
            <a:spLocks noGrp="1"/>
          </p:cNvSpPr>
          <p:nvPr>
            <p:ph type="body" sz="quarter" idx="23"/>
          </p:nvPr>
        </p:nvSpPr>
        <p:spPr>
          <a:xfrm>
            <a:off x="8049323" y="1188021"/>
            <a:ext cx="348391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3" name="Rectangle 12"/>
          <p:cNvSpPr/>
          <p:nvPr userDrawn="1"/>
        </p:nvSpPr>
        <p:spPr>
          <a:xfrm>
            <a:off x="10495364" y="95615"/>
            <a:ext cx="1589345" cy="718247"/>
          </a:xfrm>
          <a:prstGeom prst="rect">
            <a:avLst/>
          </a:prstGeom>
          <a:solidFill>
            <a:schemeClr val="tx1">
              <a:lumMod val="20000"/>
              <a:lumOff val="80000"/>
              <a:alpha val="60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3" name="Rectangle 22">
            <a:extLst>
              <a:ext uri="{FF2B5EF4-FFF2-40B4-BE49-F238E27FC236}">
                <a16:creationId xmlns:a16="http://schemas.microsoft.com/office/drawing/2014/main" id="{A8AF1E73-35F0-4C34-9FDB-117D39068C6F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7F2CF73C-4231-4954-B850-304598BFEB06}"/>
              </a:ext>
            </a:extLst>
          </p:cNvPr>
          <p:cNvSpPr/>
          <p:nvPr userDrawn="1"/>
        </p:nvSpPr>
        <p:spPr>
          <a:xfrm>
            <a:off x="433579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id="{75F3BAB6-5147-48F0-A0B6-6AC9C4AFC053}"/>
              </a:ext>
            </a:extLst>
          </p:cNvPr>
          <p:cNvSpPr/>
          <p:nvPr userDrawn="1"/>
        </p:nvSpPr>
        <p:spPr>
          <a:xfrm>
            <a:off x="8049323" y="2049568"/>
            <a:ext cx="3483912" cy="4107218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>
              <a:spcAft>
                <a:spcPts val="1648"/>
              </a:spcAft>
            </a:pPr>
            <a:endParaRPr lang="en-US" sz="1465"/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8D60F4DC-828F-4933-9679-396B0FB6CA98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9D86DEE2-9BFA-4B9E-844C-BC262AC833E2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433579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FA6EE4E3-92B9-4A26-A132-C58E81BC6EE2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2049920"/>
            <a:ext cx="3483912" cy="4108893"/>
          </a:xfrm>
        </p:spPr>
        <p:txBody>
          <a:bodyPr vert="horz" lIns="91440" tIns="45720" rIns="91440" bIns="45720" rtlCol="0">
            <a:normAutofit/>
          </a:bodyPr>
          <a:lstStyle>
            <a:lvl1pPr>
              <a:spcAft>
                <a:spcPts val="1648"/>
              </a:spcAft>
              <a:defRPr lang="en-US" sz="2197"/>
            </a:lvl1pPr>
            <a:lvl2pPr>
              <a:spcAft>
                <a:spcPts val="1648"/>
              </a:spcAft>
              <a:defRPr lang="en-US" sz="1831"/>
            </a:lvl2pPr>
            <a:lvl3pPr>
              <a:spcAft>
                <a:spcPts val="1648"/>
              </a:spcAft>
              <a:defRPr lang="en-US" sz="1648"/>
            </a:lvl3pPr>
            <a:lvl4pPr>
              <a:spcAft>
                <a:spcPts val="1648"/>
              </a:spcAft>
              <a:defRPr lang="en-US" sz="1465"/>
            </a:lvl4pPr>
            <a:lvl5pPr>
              <a:spcAft>
                <a:spcPts val="1648"/>
              </a:spcAft>
              <a:defRPr lang="en-US"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8F363CD9-89D2-4AD6-912C-4E7F9A162721}"/>
              </a:ext>
            </a:extLst>
          </p:cNvPr>
          <p:cNvSpPr/>
          <p:nvPr userDrawn="1"/>
        </p:nvSpPr>
        <p:spPr>
          <a:xfrm>
            <a:off x="622264" y="1188021"/>
            <a:ext cx="348353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Text Placeholder 4">
            <a:extLst>
              <a:ext uri="{FF2B5EF4-FFF2-40B4-BE49-F238E27FC236}">
                <a16:creationId xmlns:a16="http://schemas.microsoft.com/office/drawing/2014/main" id="{96D41E77-BA7B-4000-BE8D-0E4FDA516E1F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622262" y="1188021"/>
            <a:ext cx="348391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id="{32626456-A61D-4026-B61B-B01BBF8B93E3}"/>
              </a:ext>
            </a:extLst>
          </p:cNvPr>
          <p:cNvSpPr/>
          <p:nvPr userDrawn="1"/>
        </p:nvSpPr>
        <p:spPr>
          <a:xfrm>
            <a:off x="622264" y="2049919"/>
            <a:ext cx="348353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0" name="Content Placeholder 4">
            <a:extLst>
              <a:ext uri="{FF2B5EF4-FFF2-40B4-BE49-F238E27FC236}">
                <a16:creationId xmlns:a16="http://schemas.microsoft.com/office/drawing/2014/main" id="{10EFAF31-A380-4A55-BB7E-AAEEAC7D2627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2049919"/>
            <a:ext cx="3483912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3" name="Rectangle 32">
            <a:extLst>
              <a:ext uri="{FF2B5EF4-FFF2-40B4-BE49-F238E27FC236}">
                <a16:creationId xmlns:a16="http://schemas.microsoft.com/office/drawing/2014/main" id="{1A0D1680-CF3D-4F99-9CB4-6288CCB08CA6}"/>
              </a:ext>
            </a:extLst>
          </p:cNvPr>
          <p:cNvSpPr/>
          <p:nvPr userDrawn="1"/>
        </p:nvSpPr>
        <p:spPr>
          <a:xfrm>
            <a:off x="4338171" y="2049919"/>
            <a:ext cx="348353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4" name="Content Placeholder 4">
            <a:extLst>
              <a:ext uri="{FF2B5EF4-FFF2-40B4-BE49-F238E27FC236}">
                <a16:creationId xmlns:a16="http://schemas.microsoft.com/office/drawing/2014/main" id="{37159E6D-503E-4F6A-B3B4-DE53CBE8FD60}"/>
              </a:ext>
            </a:extLst>
          </p:cNvPr>
          <p:cNvSpPr>
            <a:spLocks noGrp="1"/>
          </p:cNvSpPr>
          <p:nvPr>
            <p:ph sz="quarter" idx="22"/>
          </p:nvPr>
        </p:nvSpPr>
        <p:spPr>
          <a:xfrm>
            <a:off x="4338170" y="2049919"/>
            <a:ext cx="3483912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420951703"/>
      </p:ext>
    </p:extLst>
  </p:cSld>
  <p:clrMapOvr>
    <a:masterClrMapping/>
  </p:clrMapOvr>
</p:sldLayout>
</file>

<file path=ppt/slideLayouts/slideLayout3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5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4" name="Rectangle 23">
            <a:extLst>
              <a:ext uri="{FF2B5EF4-FFF2-40B4-BE49-F238E27FC236}">
                <a16:creationId xmlns:a16="http://schemas.microsoft.com/office/drawing/2014/main" id="{AD3843EE-B679-41AF-95C0-45AA3E0BE56F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id="{912478CC-D3C2-48C6-9288-212851CB34FF}"/>
              </a:ext>
            </a:extLst>
          </p:cNvPr>
          <p:cNvSpPr/>
          <p:nvPr userDrawn="1"/>
        </p:nvSpPr>
        <p:spPr>
          <a:xfrm>
            <a:off x="8049323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Rectangle 26">
            <a:extLst>
              <a:ext uri="{FF2B5EF4-FFF2-40B4-BE49-F238E27FC236}">
                <a16:creationId xmlns:a16="http://schemas.microsoft.com/office/drawing/2014/main" id="{A7BF4548-1BA4-488A-9B1A-74A7B2B6BE2F}"/>
              </a:ext>
            </a:extLst>
          </p:cNvPr>
          <p:cNvSpPr/>
          <p:nvPr userDrawn="1"/>
        </p:nvSpPr>
        <p:spPr>
          <a:xfrm>
            <a:off x="62226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id="{4A44F820-EEAD-4176-8C6B-AEE68BECC728}"/>
              </a:ext>
            </a:extLst>
          </p:cNvPr>
          <p:cNvSpPr/>
          <p:nvPr userDrawn="1"/>
        </p:nvSpPr>
        <p:spPr>
          <a:xfrm>
            <a:off x="8049323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9" name="Rectangle 28">
            <a:extLst>
              <a:ext uri="{FF2B5EF4-FFF2-40B4-BE49-F238E27FC236}">
                <a16:creationId xmlns:a16="http://schemas.microsoft.com/office/drawing/2014/main" id="{E3402147-A570-4E9F-A07D-58F2D4BE66A3}"/>
              </a:ext>
            </a:extLst>
          </p:cNvPr>
          <p:cNvSpPr/>
          <p:nvPr userDrawn="1"/>
        </p:nvSpPr>
        <p:spPr>
          <a:xfrm>
            <a:off x="4335792" y="1188021"/>
            <a:ext cx="348391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id="{2E6F114B-5C63-4BEE-9B51-542762579462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D5860336-D0C2-4A14-919D-9AA74609B234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DA803C37-22EE-4BC4-8B8F-719E52F42A92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6" name="Content Placeholder 4">
            <a:extLst>
              <a:ext uri="{FF2B5EF4-FFF2-40B4-BE49-F238E27FC236}">
                <a16:creationId xmlns:a16="http://schemas.microsoft.com/office/drawing/2014/main" id="{864D3BB4-B236-47D2-9E88-1E5658E8F71B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Content Placeholder 4">
            <a:extLst>
              <a:ext uri="{FF2B5EF4-FFF2-40B4-BE49-F238E27FC236}">
                <a16:creationId xmlns:a16="http://schemas.microsoft.com/office/drawing/2014/main" id="{86B3A108-095D-4915-91BF-8888DB4E659B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188022"/>
            <a:ext cx="3483912" cy="497079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585691515"/>
      </p:ext>
    </p:extLst>
  </p:cSld>
  <p:clrMapOvr>
    <a:masterClrMapping/>
  </p:clrMapOvr>
</p:sldLayout>
</file>

<file path=ppt/slideLayouts/slideLayout3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6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id="{E22BC7F7-8437-44B2-AAD1-E9F60E2EDF08}"/>
              </a:ext>
            </a:extLst>
          </p:cNvPr>
          <p:cNvSpPr/>
          <p:nvPr userDrawn="1"/>
        </p:nvSpPr>
        <p:spPr>
          <a:xfrm>
            <a:off x="622262" y="1188023"/>
            <a:ext cx="719744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id="{8DFA6E8B-829F-49F0-BDD1-033A6E25B6F7}"/>
              </a:ext>
            </a:extLst>
          </p:cNvPr>
          <p:cNvSpPr/>
          <p:nvPr userDrawn="1"/>
        </p:nvSpPr>
        <p:spPr>
          <a:xfrm>
            <a:off x="8049323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96193D20-0CEF-4423-B678-6C6DE8EBC21C}"/>
              </a:ext>
            </a:extLst>
          </p:cNvPr>
          <p:cNvSpPr/>
          <p:nvPr userDrawn="1"/>
        </p:nvSpPr>
        <p:spPr>
          <a:xfrm>
            <a:off x="8049323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id="{C679916C-1899-4337-8068-85B956D4D21B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id="{E65558E4-2355-4B29-AF03-988800C1DA53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4D6F77D6-7AF6-4A56-8E79-A5A25FD19D75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622262" y="1188022"/>
            <a:ext cx="7195828" cy="497079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959548656"/>
      </p:ext>
    </p:extLst>
  </p:cSld>
  <p:clrMapOvr>
    <a:masterClrMapping/>
  </p:clrMapOvr>
</p:sldLayout>
</file>

<file path=ppt/slideLayouts/slideLayout3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7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id="{AB973E34-A63C-4747-8D5D-054897CAF7C1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5B106A9-4225-47E4-9E8E-C310DE6B6B08}"/>
              </a:ext>
            </a:extLst>
          </p:cNvPr>
          <p:cNvSpPr/>
          <p:nvPr userDrawn="1"/>
        </p:nvSpPr>
        <p:spPr>
          <a:xfrm>
            <a:off x="4335792" y="1188023"/>
            <a:ext cx="719744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id="{656B6028-81FF-4AFE-8C09-67009E4F0B79}"/>
              </a:ext>
            </a:extLst>
          </p:cNvPr>
          <p:cNvSpPr/>
          <p:nvPr userDrawn="1"/>
        </p:nvSpPr>
        <p:spPr>
          <a:xfrm>
            <a:off x="62226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id="{2EC9403A-4C2F-41D3-8DF9-0A90FD01154A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D9B54352-B7DB-4073-8C9B-31875895D62F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188022"/>
            <a:ext cx="7195828" cy="497079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424373304"/>
      </p:ext>
    </p:extLst>
  </p:cSld>
  <p:clrMapOvr>
    <a:masterClrMapping/>
  </p:clrMapOvr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Only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335327" y="44337"/>
            <a:ext cx="11499478" cy="925200"/>
          </a:xfrm>
        </p:spPr>
        <p:txBody>
          <a:bodyPr/>
          <a:lstStyle/>
          <a:p>
            <a:r>
              <a:rPr lang="en-US" dirty="0"/>
              <a:t>Click to edit Master title style</a:t>
            </a:r>
            <a:endParaRPr lang="sv-SE" dirty="0"/>
          </a:p>
        </p:txBody>
      </p:sp>
      <p:sp>
        <p:nvSpPr>
          <p:cNvPr id="3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ED558FB1-14E4-4010-8C59-18540580AB70}" type="slidenum">
              <a:rPr lang="en-US"/>
              <a:pPr>
                <a:defRPr/>
              </a:pPr>
              <a:t>‹#›</a:t>
            </a:fld>
            <a:endParaRPr lang="en-US" dirty="0"/>
          </a:p>
        </p:txBody>
      </p:sp>
    </p:spTree>
  </p:cSld>
  <p:clrMapOvr>
    <a:masterClrMapping/>
  </p:clrMapOvr>
</p:sldLayout>
</file>

<file path=ppt/slideLayouts/slideLayout4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8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id="{AB973E34-A63C-4747-8D5D-054897CAF7C1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5B106A9-4225-47E4-9E8E-C310DE6B6B08}"/>
              </a:ext>
            </a:extLst>
          </p:cNvPr>
          <p:cNvSpPr/>
          <p:nvPr userDrawn="1"/>
        </p:nvSpPr>
        <p:spPr>
          <a:xfrm>
            <a:off x="4335792" y="1188023"/>
            <a:ext cx="719744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D9B54352-B7DB-4073-8C9B-31875895D62F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188022"/>
            <a:ext cx="7195828" cy="497079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id="{979ECA9D-E0F3-4022-AE88-CF7C48E02E65}"/>
              </a:ext>
            </a:extLst>
          </p:cNvPr>
          <p:cNvSpPr/>
          <p:nvPr userDrawn="1"/>
        </p:nvSpPr>
        <p:spPr>
          <a:xfrm>
            <a:off x="622264" y="1188021"/>
            <a:ext cx="348353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5" name="Text Placeholder 4">
            <a:extLst>
              <a:ext uri="{FF2B5EF4-FFF2-40B4-BE49-F238E27FC236}">
                <a16:creationId xmlns:a16="http://schemas.microsoft.com/office/drawing/2014/main" id="{DD922CD2-282C-49C1-9BC9-5C14025DB3CD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188021"/>
            <a:ext cx="348391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C9028163-56BE-4269-9E9C-C6A13E56BDCF}"/>
              </a:ext>
            </a:extLst>
          </p:cNvPr>
          <p:cNvSpPr/>
          <p:nvPr userDrawn="1"/>
        </p:nvSpPr>
        <p:spPr>
          <a:xfrm>
            <a:off x="622264" y="2049919"/>
            <a:ext cx="348353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id="{BB4701E4-FAEE-4B90-A183-DE3A0C2E0A9E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2049919"/>
            <a:ext cx="3483912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882036527"/>
      </p:ext>
    </p:extLst>
  </p:cSld>
  <p:clrMapOvr>
    <a:masterClrMapping/>
  </p:clrMapOvr>
</p:sldLayout>
</file>

<file path=ppt/slideLayouts/slideLayout4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9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id="{AB973E34-A63C-4747-8D5D-054897CAF7C1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5B106A9-4225-47E4-9E8E-C310DE6B6B08}"/>
              </a:ext>
            </a:extLst>
          </p:cNvPr>
          <p:cNvSpPr/>
          <p:nvPr userDrawn="1"/>
        </p:nvSpPr>
        <p:spPr>
          <a:xfrm>
            <a:off x="4335792" y="1188023"/>
            <a:ext cx="7197442" cy="337438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id="{656B6028-81FF-4AFE-8C09-67009E4F0B79}"/>
              </a:ext>
            </a:extLst>
          </p:cNvPr>
          <p:cNvSpPr/>
          <p:nvPr userDrawn="1"/>
        </p:nvSpPr>
        <p:spPr>
          <a:xfrm>
            <a:off x="62226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id="{2EC9403A-4C2F-41D3-8DF9-0A90FD01154A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id="{0AE06B5F-A340-4AE3-B0FC-15480008E99A}"/>
              </a:ext>
            </a:extLst>
          </p:cNvPr>
          <p:cNvSpPr/>
          <p:nvPr userDrawn="1"/>
        </p:nvSpPr>
        <p:spPr>
          <a:xfrm>
            <a:off x="4338170" y="4789391"/>
            <a:ext cx="3483912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id="{814B2729-534D-4F8C-A107-61ACD0B50E06}"/>
              </a:ext>
            </a:extLst>
          </p:cNvPr>
          <p:cNvSpPr>
            <a:spLocks noGrp="1"/>
          </p:cNvSpPr>
          <p:nvPr>
            <p:ph sz="quarter" idx="21"/>
          </p:nvPr>
        </p:nvSpPr>
        <p:spPr>
          <a:xfrm>
            <a:off x="4338170" y="4789391"/>
            <a:ext cx="3483912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Rectangle 29">
            <a:extLst>
              <a:ext uri="{FF2B5EF4-FFF2-40B4-BE49-F238E27FC236}">
                <a16:creationId xmlns:a16="http://schemas.microsoft.com/office/drawing/2014/main" id="{5A22BE6A-C530-4CC2-B554-2D83B36DDB3E}"/>
              </a:ext>
            </a:extLst>
          </p:cNvPr>
          <p:cNvSpPr/>
          <p:nvPr userDrawn="1"/>
        </p:nvSpPr>
        <p:spPr>
          <a:xfrm>
            <a:off x="8050893" y="4789391"/>
            <a:ext cx="3487096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1" name="Content Placeholder 4">
            <a:extLst>
              <a:ext uri="{FF2B5EF4-FFF2-40B4-BE49-F238E27FC236}">
                <a16:creationId xmlns:a16="http://schemas.microsoft.com/office/drawing/2014/main" id="{9DD832D7-BC76-4AB2-97F0-A19A86D6C7FC}"/>
              </a:ext>
            </a:extLst>
          </p:cNvPr>
          <p:cNvSpPr>
            <a:spLocks noGrp="1"/>
          </p:cNvSpPr>
          <p:nvPr>
            <p:ph sz="quarter" idx="24"/>
          </p:nvPr>
        </p:nvSpPr>
        <p:spPr>
          <a:xfrm>
            <a:off x="8050893" y="4789391"/>
            <a:ext cx="3487096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45639152-5C81-409E-833C-E37CF68261A8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188022"/>
            <a:ext cx="7195828" cy="337466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197067117"/>
      </p:ext>
    </p:extLst>
  </p:cSld>
  <p:clrMapOvr>
    <a:masterClrMapping/>
  </p:clrMapOvr>
</p:sldLayout>
</file>

<file path=ppt/slideLayouts/slideLayout4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0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id="{AB973E34-A63C-4747-8D5D-054897CAF7C1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5B106A9-4225-47E4-9E8E-C310DE6B6B08}"/>
              </a:ext>
            </a:extLst>
          </p:cNvPr>
          <p:cNvSpPr/>
          <p:nvPr userDrawn="1"/>
        </p:nvSpPr>
        <p:spPr>
          <a:xfrm>
            <a:off x="4335792" y="1188023"/>
            <a:ext cx="7197442" cy="337438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id="{656B6028-81FF-4AFE-8C09-67009E4F0B79}"/>
              </a:ext>
            </a:extLst>
          </p:cNvPr>
          <p:cNvSpPr/>
          <p:nvPr userDrawn="1"/>
        </p:nvSpPr>
        <p:spPr>
          <a:xfrm>
            <a:off x="62226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id="{2EC9403A-4C2F-41D3-8DF9-0A90FD01154A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D9B54352-B7DB-4073-8C9B-31875895D62F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188022"/>
            <a:ext cx="7195828" cy="337576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id="{0AE06B5F-A340-4AE3-B0FC-15480008E99A}"/>
              </a:ext>
            </a:extLst>
          </p:cNvPr>
          <p:cNvSpPr/>
          <p:nvPr userDrawn="1"/>
        </p:nvSpPr>
        <p:spPr>
          <a:xfrm>
            <a:off x="4338169" y="4789391"/>
            <a:ext cx="2246351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id="{814B2729-534D-4F8C-A107-61ACD0B50E06}"/>
              </a:ext>
            </a:extLst>
          </p:cNvPr>
          <p:cNvSpPr>
            <a:spLocks noGrp="1"/>
          </p:cNvSpPr>
          <p:nvPr>
            <p:ph sz="quarter" idx="21"/>
          </p:nvPr>
        </p:nvSpPr>
        <p:spPr>
          <a:xfrm>
            <a:off x="4338169" y="4789391"/>
            <a:ext cx="2246351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E1E32BB1-2EA7-4DFA-B789-9539111727AF}"/>
              </a:ext>
            </a:extLst>
          </p:cNvPr>
          <p:cNvSpPr/>
          <p:nvPr userDrawn="1"/>
        </p:nvSpPr>
        <p:spPr>
          <a:xfrm>
            <a:off x="6812526" y="4789391"/>
            <a:ext cx="224872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Content Placeholder 4">
            <a:extLst>
              <a:ext uri="{FF2B5EF4-FFF2-40B4-BE49-F238E27FC236}">
                <a16:creationId xmlns:a16="http://schemas.microsoft.com/office/drawing/2014/main" id="{D2F1745C-5430-4AA1-AA21-8D58ED873285}"/>
              </a:ext>
            </a:extLst>
          </p:cNvPr>
          <p:cNvSpPr>
            <a:spLocks noGrp="1"/>
          </p:cNvSpPr>
          <p:nvPr>
            <p:ph sz="quarter" idx="22"/>
          </p:nvPr>
        </p:nvSpPr>
        <p:spPr>
          <a:xfrm>
            <a:off x="6812526" y="4789391"/>
            <a:ext cx="224872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Rectangle 29">
            <a:extLst>
              <a:ext uri="{FF2B5EF4-FFF2-40B4-BE49-F238E27FC236}">
                <a16:creationId xmlns:a16="http://schemas.microsoft.com/office/drawing/2014/main" id="{5A22BE6A-C530-4CC2-B554-2D83B36DDB3E}"/>
              </a:ext>
            </a:extLst>
          </p:cNvPr>
          <p:cNvSpPr/>
          <p:nvPr userDrawn="1"/>
        </p:nvSpPr>
        <p:spPr>
          <a:xfrm>
            <a:off x="9289261" y="4789391"/>
            <a:ext cx="224872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1" name="Content Placeholder 4">
            <a:extLst>
              <a:ext uri="{FF2B5EF4-FFF2-40B4-BE49-F238E27FC236}">
                <a16:creationId xmlns:a16="http://schemas.microsoft.com/office/drawing/2014/main" id="{9DD832D7-BC76-4AB2-97F0-A19A86D6C7FC}"/>
              </a:ext>
            </a:extLst>
          </p:cNvPr>
          <p:cNvSpPr>
            <a:spLocks noGrp="1"/>
          </p:cNvSpPr>
          <p:nvPr>
            <p:ph sz="quarter" idx="24"/>
          </p:nvPr>
        </p:nvSpPr>
        <p:spPr>
          <a:xfrm>
            <a:off x="9289261" y="4789391"/>
            <a:ext cx="224872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231259809"/>
      </p:ext>
    </p:extLst>
  </p:cSld>
  <p:clrMapOvr>
    <a:masterClrMapping/>
  </p:clrMapOvr>
</p:sldLayout>
</file>

<file path=ppt/slideLayouts/slideLayout4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1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id="{AB973E34-A63C-4747-8D5D-054897CAF7C1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5B106A9-4225-47E4-9E8E-C310DE6B6B08}"/>
              </a:ext>
            </a:extLst>
          </p:cNvPr>
          <p:cNvSpPr/>
          <p:nvPr userDrawn="1"/>
        </p:nvSpPr>
        <p:spPr>
          <a:xfrm>
            <a:off x="4335792" y="1188023"/>
            <a:ext cx="7197442" cy="337438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id="{656B6028-81FF-4AFE-8C09-67009E4F0B79}"/>
              </a:ext>
            </a:extLst>
          </p:cNvPr>
          <p:cNvSpPr/>
          <p:nvPr userDrawn="1"/>
        </p:nvSpPr>
        <p:spPr>
          <a:xfrm>
            <a:off x="62226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id="{2EC9403A-4C2F-41D3-8DF9-0A90FD01154A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D9B54352-B7DB-4073-8C9B-31875895D62F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188022"/>
            <a:ext cx="7195828" cy="337576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id="{0AE06B5F-A340-4AE3-B0FC-15480008E99A}"/>
              </a:ext>
            </a:extLst>
          </p:cNvPr>
          <p:cNvSpPr/>
          <p:nvPr userDrawn="1"/>
        </p:nvSpPr>
        <p:spPr>
          <a:xfrm>
            <a:off x="4338169" y="4789391"/>
            <a:ext cx="162716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id="{814B2729-534D-4F8C-A107-61ACD0B50E06}"/>
              </a:ext>
            </a:extLst>
          </p:cNvPr>
          <p:cNvSpPr>
            <a:spLocks noGrp="1"/>
          </p:cNvSpPr>
          <p:nvPr>
            <p:ph sz="quarter" idx="21"/>
          </p:nvPr>
        </p:nvSpPr>
        <p:spPr>
          <a:xfrm>
            <a:off x="4338169" y="4789391"/>
            <a:ext cx="162716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E1E32BB1-2EA7-4DFA-B789-9539111727AF}"/>
              </a:ext>
            </a:extLst>
          </p:cNvPr>
          <p:cNvSpPr/>
          <p:nvPr userDrawn="1"/>
        </p:nvSpPr>
        <p:spPr>
          <a:xfrm>
            <a:off x="6195719" y="4789391"/>
            <a:ext cx="162716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Content Placeholder 4">
            <a:extLst>
              <a:ext uri="{FF2B5EF4-FFF2-40B4-BE49-F238E27FC236}">
                <a16:creationId xmlns:a16="http://schemas.microsoft.com/office/drawing/2014/main" id="{D2F1745C-5430-4AA1-AA21-8D58ED873285}"/>
              </a:ext>
            </a:extLst>
          </p:cNvPr>
          <p:cNvSpPr>
            <a:spLocks noGrp="1"/>
          </p:cNvSpPr>
          <p:nvPr>
            <p:ph sz="quarter" idx="22"/>
          </p:nvPr>
        </p:nvSpPr>
        <p:spPr>
          <a:xfrm>
            <a:off x="6195719" y="4789391"/>
            <a:ext cx="162716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id="{2E162C9D-B2CC-442E-B9EE-E63555F92BAC}"/>
              </a:ext>
            </a:extLst>
          </p:cNvPr>
          <p:cNvSpPr/>
          <p:nvPr userDrawn="1"/>
        </p:nvSpPr>
        <p:spPr>
          <a:xfrm>
            <a:off x="8053270" y="4789391"/>
            <a:ext cx="162716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id="{74C33417-6F4F-4D47-8B6D-0FF00633EB4D}"/>
              </a:ext>
            </a:extLst>
          </p:cNvPr>
          <p:cNvSpPr>
            <a:spLocks noGrp="1"/>
          </p:cNvSpPr>
          <p:nvPr>
            <p:ph sz="quarter" idx="23"/>
          </p:nvPr>
        </p:nvSpPr>
        <p:spPr>
          <a:xfrm>
            <a:off x="8053270" y="4789391"/>
            <a:ext cx="162716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Rectangle 29">
            <a:extLst>
              <a:ext uri="{FF2B5EF4-FFF2-40B4-BE49-F238E27FC236}">
                <a16:creationId xmlns:a16="http://schemas.microsoft.com/office/drawing/2014/main" id="{5A22BE6A-C530-4CC2-B554-2D83B36DDB3E}"/>
              </a:ext>
            </a:extLst>
          </p:cNvPr>
          <p:cNvSpPr/>
          <p:nvPr userDrawn="1"/>
        </p:nvSpPr>
        <p:spPr>
          <a:xfrm>
            <a:off x="9910819" y="4789391"/>
            <a:ext cx="162716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1" name="Content Placeholder 4">
            <a:extLst>
              <a:ext uri="{FF2B5EF4-FFF2-40B4-BE49-F238E27FC236}">
                <a16:creationId xmlns:a16="http://schemas.microsoft.com/office/drawing/2014/main" id="{9DD832D7-BC76-4AB2-97F0-A19A86D6C7FC}"/>
              </a:ext>
            </a:extLst>
          </p:cNvPr>
          <p:cNvSpPr>
            <a:spLocks noGrp="1"/>
          </p:cNvSpPr>
          <p:nvPr>
            <p:ph sz="quarter" idx="24"/>
          </p:nvPr>
        </p:nvSpPr>
        <p:spPr>
          <a:xfrm>
            <a:off x="9910819" y="4789391"/>
            <a:ext cx="162716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069196333"/>
      </p:ext>
    </p:extLst>
  </p:cSld>
  <p:clrMapOvr>
    <a:masterClrMapping/>
  </p:clrMapOvr>
</p:sldLayout>
</file>

<file path=ppt/slideLayouts/slideLayout4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2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" name="Rectangle 19">
            <a:extLst>
              <a:ext uri="{FF2B5EF4-FFF2-40B4-BE49-F238E27FC236}">
                <a16:creationId xmlns:a16="http://schemas.microsoft.com/office/drawing/2014/main" id="{779F99D8-18C5-4456-AB87-6D8B2471D358}"/>
              </a:ext>
            </a:extLst>
          </p:cNvPr>
          <p:cNvSpPr/>
          <p:nvPr userDrawn="1"/>
        </p:nvSpPr>
        <p:spPr>
          <a:xfrm>
            <a:off x="622263" y="3785401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id="{0E2733D8-97D4-4FD8-ABCA-D2085F62237E}"/>
              </a:ext>
            </a:extLst>
          </p:cNvPr>
          <p:cNvSpPr/>
          <p:nvPr userDrawn="1"/>
        </p:nvSpPr>
        <p:spPr>
          <a:xfrm>
            <a:off x="6194127" y="3785401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4" name="Rectangle 23">
            <a:extLst>
              <a:ext uri="{FF2B5EF4-FFF2-40B4-BE49-F238E27FC236}">
                <a16:creationId xmlns:a16="http://schemas.microsoft.com/office/drawing/2014/main" id="{DDCCFA9C-3626-499F-AA9C-BFC4ABA2B515}"/>
              </a:ext>
            </a:extLst>
          </p:cNvPr>
          <p:cNvSpPr/>
          <p:nvPr userDrawn="1"/>
        </p:nvSpPr>
        <p:spPr>
          <a:xfrm>
            <a:off x="622263" y="1188022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id="{5DAE0A65-3ABF-4A77-A776-B9112047CEFA}"/>
              </a:ext>
            </a:extLst>
          </p:cNvPr>
          <p:cNvSpPr/>
          <p:nvPr userDrawn="1"/>
        </p:nvSpPr>
        <p:spPr>
          <a:xfrm>
            <a:off x="6194127" y="1188022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785401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785401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id="{93982917-C122-4344-AF37-E982F60662D5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1188022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id="{8349A71C-A959-4B1A-8910-00DA69E3AC86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1188022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327264133"/>
      </p:ext>
    </p:extLst>
  </p:cSld>
  <p:clrMapOvr>
    <a:masterClrMapping/>
  </p:clrMapOvr>
</p:sldLayout>
</file>

<file path=ppt/slideLayouts/slideLayout4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3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2" name="Rectangle 31">
            <a:extLst>
              <a:ext uri="{FF2B5EF4-FFF2-40B4-BE49-F238E27FC236}">
                <a16:creationId xmlns:a16="http://schemas.microsoft.com/office/drawing/2014/main" id="{C89812D6-FA56-47E1-AD7E-F1DF00A1CF9C}"/>
              </a:ext>
            </a:extLst>
          </p:cNvPr>
          <p:cNvSpPr/>
          <p:nvPr userDrawn="1"/>
        </p:nvSpPr>
        <p:spPr>
          <a:xfrm>
            <a:off x="6194127" y="3819277"/>
            <a:ext cx="5348612" cy="482949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13B65BE3-8A3B-41E7-90C0-5AFBF6326D4A}"/>
              </a:ext>
            </a:extLst>
          </p:cNvPr>
          <p:cNvSpPr/>
          <p:nvPr userDrawn="1"/>
        </p:nvSpPr>
        <p:spPr>
          <a:xfrm>
            <a:off x="6194127" y="3819277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3" name="Rectangle 22">
            <a:extLst>
              <a:ext uri="{FF2B5EF4-FFF2-40B4-BE49-F238E27FC236}">
                <a16:creationId xmlns:a16="http://schemas.microsoft.com/office/drawing/2014/main" id="{131B93B8-802F-4A25-9CED-2BA60502CB60}"/>
              </a:ext>
            </a:extLst>
          </p:cNvPr>
          <p:cNvSpPr/>
          <p:nvPr userDrawn="1"/>
        </p:nvSpPr>
        <p:spPr>
          <a:xfrm>
            <a:off x="622263" y="3819277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id="{5DAE0A65-3ABF-4A77-A776-B9112047CEFA}"/>
              </a:ext>
            </a:extLst>
          </p:cNvPr>
          <p:cNvSpPr/>
          <p:nvPr userDrawn="1"/>
        </p:nvSpPr>
        <p:spPr>
          <a:xfrm>
            <a:off x="6194127" y="1221898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4" name="Rectangle 23">
            <a:extLst>
              <a:ext uri="{FF2B5EF4-FFF2-40B4-BE49-F238E27FC236}">
                <a16:creationId xmlns:a16="http://schemas.microsoft.com/office/drawing/2014/main" id="{DDCCFA9C-3626-499F-AA9C-BFC4ABA2B515}"/>
              </a:ext>
            </a:extLst>
          </p:cNvPr>
          <p:cNvSpPr/>
          <p:nvPr userDrawn="1"/>
        </p:nvSpPr>
        <p:spPr>
          <a:xfrm>
            <a:off x="622263" y="1221898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E6A32A5E-6A6B-4E18-9425-6F690050E563}"/>
              </a:ext>
            </a:extLst>
          </p:cNvPr>
          <p:cNvSpPr/>
          <p:nvPr userDrawn="1"/>
        </p:nvSpPr>
        <p:spPr>
          <a:xfrm>
            <a:off x="622263" y="1188022"/>
            <a:ext cx="5343859" cy="482949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64CEC716-E329-4EC4-A719-2156EF37A042}"/>
              </a:ext>
            </a:extLst>
          </p:cNvPr>
          <p:cNvSpPr/>
          <p:nvPr userDrawn="1"/>
        </p:nvSpPr>
        <p:spPr>
          <a:xfrm>
            <a:off x="6194127" y="1188022"/>
            <a:ext cx="5348612" cy="482949"/>
          </a:xfrm>
          <a:prstGeom prst="rect">
            <a:avLst/>
          </a:prstGeom>
          <a:solidFill>
            <a:schemeClr val="tx2"/>
          </a:solidFill>
          <a:ln>
            <a:solidFill>
              <a:schemeClr val="tx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1" name="Rectangle 30">
            <a:extLst>
              <a:ext uri="{FF2B5EF4-FFF2-40B4-BE49-F238E27FC236}">
                <a16:creationId xmlns:a16="http://schemas.microsoft.com/office/drawing/2014/main" id="{D48FB4C8-2A36-4F3C-9470-8CEDA4257CD0}"/>
              </a:ext>
            </a:extLst>
          </p:cNvPr>
          <p:cNvSpPr/>
          <p:nvPr userDrawn="1"/>
        </p:nvSpPr>
        <p:spPr>
          <a:xfrm>
            <a:off x="622263" y="3819277"/>
            <a:ext cx="5343859" cy="482949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id="{DD7611C7-877A-42E6-A47D-F66E14E43721}"/>
              </a:ext>
            </a:extLst>
          </p:cNvPr>
          <p:cNvSpPr/>
          <p:nvPr userDrawn="1"/>
        </p:nvSpPr>
        <p:spPr>
          <a:xfrm>
            <a:off x="6194127" y="3819277"/>
            <a:ext cx="5348612" cy="482949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6" name="Text Placeholder 4">
            <a:extLst>
              <a:ext uri="{FF2B5EF4-FFF2-40B4-BE49-F238E27FC236}">
                <a16:creationId xmlns:a16="http://schemas.microsoft.com/office/drawing/2014/main" id="{E5243727-D5C5-4D96-951D-0F4FB175092E}"/>
              </a:ext>
            </a:extLst>
          </p:cNvPr>
          <p:cNvSpPr>
            <a:spLocks noGrp="1"/>
          </p:cNvSpPr>
          <p:nvPr>
            <p:ph type="body" sz="quarter" idx="24"/>
          </p:nvPr>
        </p:nvSpPr>
        <p:spPr>
          <a:xfrm>
            <a:off x="6194127" y="3819277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7" name="Text Placeholder 4">
            <a:extLst>
              <a:ext uri="{FF2B5EF4-FFF2-40B4-BE49-F238E27FC236}">
                <a16:creationId xmlns:a16="http://schemas.microsoft.com/office/drawing/2014/main" id="{B8BACD28-BEEC-44E5-A6AB-8BDC17C8CE5B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188021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2" name="Text Placeholder 4">
            <a:extLst>
              <a:ext uri="{FF2B5EF4-FFF2-40B4-BE49-F238E27FC236}">
                <a16:creationId xmlns:a16="http://schemas.microsoft.com/office/drawing/2014/main" id="{C7D77C84-2EAD-496E-B1AD-55318F415AB9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4127" y="1188021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3" name="Text Placeholder 4">
            <a:extLst>
              <a:ext uri="{FF2B5EF4-FFF2-40B4-BE49-F238E27FC236}">
                <a16:creationId xmlns:a16="http://schemas.microsoft.com/office/drawing/2014/main" id="{D265C90E-7A3B-4C8E-AC62-7F1574DB4C1C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622262" y="3819277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id="{93982917-C122-4344-AF37-E982F60662D5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1668110"/>
            <a:ext cx="5344430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id="{8349A71C-A959-4B1A-8910-00DA69E3AC86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1668110"/>
            <a:ext cx="5344430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7" name="Content Placeholder 4">
            <a:extLst>
              <a:ext uri="{FF2B5EF4-FFF2-40B4-BE49-F238E27FC236}">
                <a16:creationId xmlns:a16="http://schemas.microsoft.com/office/drawing/2014/main" id="{0DE44814-075F-4317-8772-233370C4AE84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4299365"/>
            <a:ext cx="5344430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Content Placeholder 4">
            <a:extLst>
              <a:ext uri="{FF2B5EF4-FFF2-40B4-BE49-F238E27FC236}">
                <a16:creationId xmlns:a16="http://schemas.microsoft.com/office/drawing/2014/main" id="{32CE52D5-7211-4430-A684-AEAE90FF5D4B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4299365"/>
            <a:ext cx="5344430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4212492581"/>
      </p:ext>
    </p:extLst>
  </p:cSld>
  <p:clrMapOvr>
    <a:masterClrMapping/>
  </p:clrMapOvr>
</p:sldLayout>
</file>

<file path=ppt/slideLayouts/slideLayout4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4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5" name="Rectangle 14">
            <a:extLst>
              <a:ext uri="{FF2B5EF4-FFF2-40B4-BE49-F238E27FC236}">
                <a16:creationId xmlns:a16="http://schemas.microsoft.com/office/drawing/2014/main" id="{1AB8A607-C055-4261-8DFA-858DAF9CD3DD}"/>
              </a:ext>
            </a:extLst>
          </p:cNvPr>
          <p:cNvSpPr/>
          <p:nvPr userDrawn="1"/>
        </p:nvSpPr>
        <p:spPr>
          <a:xfrm>
            <a:off x="622263" y="1188021"/>
            <a:ext cx="534385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A7F8060B-80F8-4BD8-BF75-63AA11A9900C}"/>
              </a:ext>
            </a:extLst>
          </p:cNvPr>
          <p:cNvSpPr/>
          <p:nvPr userDrawn="1"/>
        </p:nvSpPr>
        <p:spPr>
          <a:xfrm>
            <a:off x="6194127" y="1188021"/>
            <a:ext cx="5348612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5" name="Text Placeholder 4">
            <a:extLst>
              <a:ext uri="{FF2B5EF4-FFF2-40B4-BE49-F238E27FC236}">
                <a16:creationId xmlns:a16="http://schemas.microsoft.com/office/drawing/2014/main" id="{E86A54C2-0B0F-4EDF-906D-3AF313A798AE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18802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id="{32D3807D-2CBD-4EB4-8343-BCE381F1F7B5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6194127" y="118802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79F99D8-18C5-4456-AB87-6D8B2471D358}"/>
              </a:ext>
            </a:extLst>
          </p:cNvPr>
          <p:cNvSpPr/>
          <p:nvPr userDrawn="1"/>
        </p:nvSpPr>
        <p:spPr>
          <a:xfrm>
            <a:off x="622263" y="3819277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id="{0E2733D8-97D4-4FD8-ABCA-D2085F62237E}"/>
              </a:ext>
            </a:extLst>
          </p:cNvPr>
          <p:cNvSpPr/>
          <p:nvPr userDrawn="1"/>
        </p:nvSpPr>
        <p:spPr>
          <a:xfrm>
            <a:off x="6194127" y="3819277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4" name="Rectangle 23">
            <a:extLst>
              <a:ext uri="{FF2B5EF4-FFF2-40B4-BE49-F238E27FC236}">
                <a16:creationId xmlns:a16="http://schemas.microsoft.com/office/drawing/2014/main" id="{DDCCFA9C-3626-499F-AA9C-BFC4ABA2B515}"/>
              </a:ext>
            </a:extLst>
          </p:cNvPr>
          <p:cNvSpPr/>
          <p:nvPr userDrawn="1"/>
        </p:nvSpPr>
        <p:spPr>
          <a:xfrm>
            <a:off x="622263" y="2083795"/>
            <a:ext cx="534385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id="{5DAE0A65-3ABF-4A77-A776-B9112047CEFA}"/>
              </a:ext>
            </a:extLst>
          </p:cNvPr>
          <p:cNvSpPr/>
          <p:nvPr userDrawn="1"/>
        </p:nvSpPr>
        <p:spPr>
          <a:xfrm>
            <a:off x="6194127" y="2083795"/>
            <a:ext cx="5348612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819277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819277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id="{93982917-C122-4344-AF37-E982F60662D5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2083795"/>
            <a:ext cx="5344430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id="{8349A71C-A959-4B1A-8910-00DA69E3AC86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2083795"/>
            <a:ext cx="5344430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565177118"/>
      </p:ext>
    </p:extLst>
  </p:cSld>
  <p:clrMapOvr>
    <a:masterClrMapping/>
  </p:clrMapOvr>
</p:sldLayout>
</file>

<file path=ppt/slideLayouts/slideLayout4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5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2" name="Rectangle 21">
            <a:extLst>
              <a:ext uri="{FF2B5EF4-FFF2-40B4-BE49-F238E27FC236}">
                <a16:creationId xmlns:a16="http://schemas.microsoft.com/office/drawing/2014/main" id="{B60AD9D7-EF36-41FA-9E85-0DD933FB611A}"/>
              </a:ext>
            </a:extLst>
          </p:cNvPr>
          <p:cNvSpPr/>
          <p:nvPr userDrawn="1"/>
        </p:nvSpPr>
        <p:spPr>
          <a:xfrm>
            <a:off x="621693" y="2039676"/>
            <a:ext cx="5343859" cy="669780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29543B8A-433A-4FC3-868D-C290CC4C9F81}"/>
              </a:ext>
            </a:extLst>
          </p:cNvPr>
          <p:cNvSpPr/>
          <p:nvPr userDrawn="1"/>
        </p:nvSpPr>
        <p:spPr>
          <a:xfrm>
            <a:off x="6193556" y="2039676"/>
            <a:ext cx="5348612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id="{FCDF3F1A-9E8F-408C-98BF-87FA18475362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21693" y="2039676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0" name="Text Placeholder 4">
            <a:extLst>
              <a:ext uri="{FF2B5EF4-FFF2-40B4-BE49-F238E27FC236}">
                <a16:creationId xmlns:a16="http://schemas.microsoft.com/office/drawing/2014/main" id="{7F2F9D68-2191-4164-990A-3B95664EBC93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6193556" y="2039676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1AB8A607-C055-4261-8DFA-858DAF9CD3DD}"/>
              </a:ext>
            </a:extLst>
          </p:cNvPr>
          <p:cNvSpPr/>
          <p:nvPr userDrawn="1"/>
        </p:nvSpPr>
        <p:spPr>
          <a:xfrm>
            <a:off x="622263" y="1188021"/>
            <a:ext cx="534385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A7F8060B-80F8-4BD8-BF75-63AA11A9900C}"/>
              </a:ext>
            </a:extLst>
          </p:cNvPr>
          <p:cNvSpPr/>
          <p:nvPr userDrawn="1"/>
        </p:nvSpPr>
        <p:spPr>
          <a:xfrm>
            <a:off x="6194127" y="1188021"/>
            <a:ext cx="5348612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5" name="Text Placeholder 4">
            <a:extLst>
              <a:ext uri="{FF2B5EF4-FFF2-40B4-BE49-F238E27FC236}">
                <a16:creationId xmlns:a16="http://schemas.microsoft.com/office/drawing/2014/main" id="{E86A54C2-0B0F-4EDF-906D-3AF313A798AE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18802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id="{32D3807D-2CBD-4EB4-8343-BCE381F1F7B5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6194127" y="118802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4" name="Rectangle 23">
            <a:extLst>
              <a:ext uri="{FF2B5EF4-FFF2-40B4-BE49-F238E27FC236}">
                <a16:creationId xmlns:a16="http://schemas.microsoft.com/office/drawing/2014/main" id="{1048F265-4383-4BBB-BF05-0186D74C56E4}"/>
              </a:ext>
            </a:extLst>
          </p:cNvPr>
          <p:cNvSpPr/>
          <p:nvPr userDrawn="1"/>
        </p:nvSpPr>
        <p:spPr>
          <a:xfrm>
            <a:off x="622263" y="2887363"/>
            <a:ext cx="5343859" cy="330330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id="{EEB5719D-2B47-4172-B92E-70A3E701AAF0}"/>
              </a:ext>
            </a:extLst>
          </p:cNvPr>
          <p:cNvSpPr/>
          <p:nvPr userDrawn="1"/>
        </p:nvSpPr>
        <p:spPr>
          <a:xfrm>
            <a:off x="6194127" y="2887363"/>
            <a:ext cx="5348612" cy="330330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id="{3DDF3CD4-2912-4D2E-A619-63AE85FB2E42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2887363"/>
            <a:ext cx="5344430" cy="330330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id="{2505824D-727D-4E62-B0C5-F1C6D4CACB88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2887363"/>
            <a:ext cx="5344430" cy="330330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63412451"/>
      </p:ext>
    </p:extLst>
  </p:cSld>
  <p:clrMapOvr>
    <a:masterClrMapping/>
  </p:clrMapOvr>
</p:sldLayout>
</file>

<file path=ppt/slideLayouts/slideLayout4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6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2" name="Rectangle 21">
            <a:extLst>
              <a:ext uri="{FF2B5EF4-FFF2-40B4-BE49-F238E27FC236}">
                <a16:creationId xmlns:a16="http://schemas.microsoft.com/office/drawing/2014/main" id="{B60AD9D7-EF36-41FA-9E85-0DD933FB611A}"/>
              </a:ext>
            </a:extLst>
          </p:cNvPr>
          <p:cNvSpPr/>
          <p:nvPr userDrawn="1"/>
        </p:nvSpPr>
        <p:spPr>
          <a:xfrm>
            <a:off x="621693" y="2039676"/>
            <a:ext cx="5343859" cy="669780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29543B8A-433A-4FC3-868D-C290CC4C9F81}"/>
              </a:ext>
            </a:extLst>
          </p:cNvPr>
          <p:cNvSpPr/>
          <p:nvPr userDrawn="1"/>
        </p:nvSpPr>
        <p:spPr>
          <a:xfrm>
            <a:off x="6193556" y="2039676"/>
            <a:ext cx="5348612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1" name="Rectangle 30">
            <a:extLst>
              <a:ext uri="{FF2B5EF4-FFF2-40B4-BE49-F238E27FC236}">
                <a16:creationId xmlns:a16="http://schemas.microsoft.com/office/drawing/2014/main" id="{215B66F6-C3AE-4E8D-863E-9BA98392C3B3}"/>
              </a:ext>
            </a:extLst>
          </p:cNvPr>
          <p:cNvSpPr/>
          <p:nvPr userDrawn="1"/>
        </p:nvSpPr>
        <p:spPr>
          <a:xfrm>
            <a:off x="621693" y="2887363"/>
            <a:ext cx="5343859" cy="669780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2" name="Rectangle 31">
            <a:extLst>
              <a:ext uri="{FF2B5EF4-FFF2-40B4-BE49-F238E27FC236}">
                <a16:creationId xmlns:a16="http://schemas.microsoft.com/office/drawing/2014/main" id="{6AB478C6-42D8-48D8-BC5E-B6B0B4A793D3}"/>
              </a:ext>
            </a:extLst>
          </p:cNvPr>
          <p:cNvSpPr/>
          <p:nvPr userDrawn="1"/>
        </p:nvSpPr>
        <p:spPr>
          <a:xfrm>
            <a:off x="6193556" y="2887363"/>
            <a:ext cx="5348612" cy="669780"/>
          </a:xfrm>
          <a:prstGeom prst="rect">
            <a:avLst/>
          </a:prstGeom>
          <a:solidFill>
            <a:schemeClr val="accent6"/>
          </a:solidFill>
          <a:ln>
            <a:solidFill>
              <a:schemeClr val="accent6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id="{FCDF3F1A-9E8F-408C-98BF-87FA18475362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21693" y="2039676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30" name="Text Placeholder 4">
            <a:extLst>
              <a:ext uri="{FF2B5EF4-FFF2-40B4-BE49-F238E27FC236}">
                <a16:creationId xmlns:a16="http://schemas.microsoft.com/office/drawing/2014/main" id="{7F2F9D68-2191-4164-990A-3B95664EBC93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6193556" y="2039676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3" name="Text Placeholder 4">
            <a:extLst>
              <a:ext uri="{FF2B5EF4-FFF2-40B4-BE49-F238E27FC236}">
                <a16:creationId xmlns:a16="http://schemas.microsoft.com/office/drawing/2014/main" id="{9172D9EA-FBC5-430B-80DB-77DDC20C31C6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21693" y="2887363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34" name="Text Placeholder 4">
            <a:extLst>
              <a:ext uri="{FF2B5EF4-FFF2-40B4-BE49-F238E27FC236}">
                <a16:creationId xmlns:a16="http://schemas.microsoft.com/office/drawing/2014/main" id="{71FD477D-623A-47E3-8FBC-AD09471439F8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6193556" y="2887363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1AB8A607-C055-4261-8DFA-858DAF9CD3DD}"/>
              </a:ext>
            </a:extLst>
          </p:cNvPr>
          <p:cNvSpPr/>
          <p:nvPr userDrawn="1"/>
        </p:nvSpPr>
        <p:spPr>
          <a:xfrm>
            <a:off x="622263" y="1188021"/>
            <a:ext cx="534385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A7F8060B-80F8-4BD8-BF75-63AA11A9900C}"/>
              </a:ext>
            </a:extLst>
          </p:cNvPr>
          <p:cNvSpPr/>
          <p:nvPr userDrawn="1"/>
        </p:nvSpPr>
        <p:spPr>
          <a:xfrm>
            <a:off x="6194127" y="1188021"/>
            <a:ext cx="5348612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5" name="Text Placeholder 4">
            <a:extLst>
              <a:ext uri="{FF2B5EF4-FFF2-40B4-BE49-F238E27FC236}">
                <a16:creationId xmlns:a16="http://schemas.microsoft.com/office/drawing/2014/main" id="{E86A54C2-0B0F-4EDF-906D-3AF313A798AE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18802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id="{32D3807D-2CBD-4EB4-8343-BCE381F1F7B5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6194127" y="118802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79F99D8-18C5-4456-AB87-6D8B2471D358}"/>
              </a:ext>
            </a:extLst>
          </p:cNvPr>
          <p:cNvSpPr/>
          <p:nvPr userDrawn="1"/>
        </p:nvSpPr>
        <p:spPr>
          <a:xfrm>
            <a:off x="622263" y="3819277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id="{0E2733D8-97D4-4FD8-ABCA-D2085F62237E}"/>
              </a:ext>
            </a:extLst>
          </p:cNvPr>
          <p:cNvSpPr/>
          <p:nvPr userDrawn="1"/>
        </p:nvSpPr>
        <p:spPr>
          <a:xfrm>
            <a:off x="6194127" y="3819277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819277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819277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064133437"/>
      </p:ext>
    </p:extLst>
  </p:cSld>
  <p:clrMapOvr>
    <a:masterClrMapping/>
  </p:clrMapOvr>
</p:sldLayout>
</file>

<file path=ppt/slideLayouts/slideLayout4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7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" name="Rectangle 19">
            <a:extLst>
              <a:ext uri="{FF2B5EF4-FFF2-40B4-BE49-F238E27FC236}">
                <a16:creationId xmlns:a16="http://schemas.microsoft.com/office/drawing/2014/main" id="{779F99D8-18C5-4456-AB87-6D8B2471D358}"/>
              </a:ext>
            </a:extLst>
          </p:cNvPr>
          <p:cNvSpPr/>
          <p:nvPr userDrawn="1"/>
        </p:nvSpPr>
        <p:spPr>
          <a:xfrm>
            <a:off x="622263" y="3785982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id="{0E2733D8-97D4-4FD8-ABCA-D2085F62237E}"/>
              </a:ext>
            </a:extLst>
          </p:cNvPr>
          <p:cNvSpPr/>
          <p:nvPr userDrawn="1"/>
        </p:nvSpPr>
        <p:spPr>
          <a:xfrm>
            <a:off x="6194127" y="3785982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785982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785982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id="{CCFE8898-F19A-408E-85A7-D86D81C1FCE4}"/>
              </a:ext>
            </a:extLst>
          </p:cNvPr>
          <p:cNvSpPr/>
          <p:nvPr userDrawn="1"/>
        </p:nvSpPr>
        <p:spPr>
          <a:xfrm>
            <a:off x="6194127" y="1188603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6" name="Content Placeholder 4">
            <a:extLst>
              <a:ext uri="{FF2B5EF4-FFF2-40B4-BE49-F238E27FC236}">
                <a16:creationId xmlns:a16="http://schemas.microsoft.com/office/drawing/2014/main" id="{3E058BEA-6455-4F2B-A6F0-4B8A301B542F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1188603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7" name="Rectangle 36">
            <a:extLst>
              <a:ext uri="{FF2B5EF4-FFF2-40B4-BE49-F238E27FC236}">
                <a16:creationId xmlns:a16="http://schemas.microsoft.com/office/drawing/2014/main" id="{36289E9F-6976-49FE-853B-AC42ECA16350}"/>
              </a:ext>
            </a:extLst>
          </p:cNvPr>
          <p:cNvSpPr/>
          <p:nvPr userDrawn="1"/>
        </p:nvSpPr>
        <p:spPr>
          <a:xfrm>
            <a:off x="623397" y="2039676"/>
            <a:ext cx="2558509" cy="669780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8" name="Rectangle 37">
            <a:extLst>
              <a:ext uri="{FF2B5EF4-FFF2-40B4-BE49-F238E27FC236}">
                <a16:creationId xmlns:a16="http://schemas.microsoft.com/office/drawing/2014/main" id="{C09988AC-B469-4777-B7F9-7953F4ADBD4D}"/>
              </a:ext>
            </a:extLst>
          </p:cNvPr>
          <p:cNvSpPr/>
          <p:nvPr userDrawn="1"/>
        </p:nvSpPr>
        <p:spPr>
          <a:xfrm>
            <a:off x="3407436" y="2039676"/>
            <a:ext cx="2558509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9" name="Rectangle 38">
            <a:extLst>
              <a:ext uri="{FF2B5EF4-FFF2-40B4-BE49-F238E27FC236}">
                <a16:creationId xmlns:a16="http://schemas.microsoft.com/office/drawing/2014/main" id="{3440C4B9-CE81-4067-9BD8-E22C50926031}"/>
              </a:ext>
            </a:extLst>
          </p:cNvPr>
          <p:cNvSpPr/>
          <p:nvPr userDrawn="1"/>
        </p:nvSpPr>
        <p:spPr>
          <a:xfrm>
            <a:off x="623397" y="2887363"/>
            <a:ext cx="2558509" cy="669780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40" name="Rectangle 39">
            <a:extLst>
              <a:ext uri="{FF2B5EF4-FFF2-40B4-BE49-F238E27FC236}">
                <a16:creationId xmlns:a16="http://schemas.microsoft.com/office/drawing/2014/main" id="{9AB947CA-E92D-4019-98B9-27C1F9757054}"/>
              </a:ext>
            </a:extLst>
          </p:cNvPr>
          <p:cNvSpPr/>
          <p:nvPr userDrawn="1"/>
        </p:nvSpPr>
        <p:spPr>
          <a:xfrm>
            <a:off x="3407436" y="2887363"/>
            <a:ext cx="2558509" cy="669780"/>
          </a:xfrm>
          <a:prstGeom prst="rect">
            <a:avLst/>
          </a:prstGeom>
          <a:solidFill>
            <a:schemeClr val="accent6"/>
          </a:solidFill>
          <a:ln>
            <a:solidFill>
              <a:schemeClr val="accent6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41" name="Text Placeholder 4">
            <a:extLst>
              <a:ext uri="{FF2B5EF4-FFF2-40B4-BE49-F238E27FC236}">
                <a16:creationId xmlns:a16="http://schemas.microsoft.com/office/drawing/2014/main" id="{6F16C5B9-7109-4207-8AAD-5FA402464235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23397" y="2039676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2" name="Text Placeholder 4">
            <a:extLst>
              <a:ext uri="{FF2B5EF4-FFF2-40B4-BE49-F238E27FC236}">
                <a16:creationId xmlns:a16="http://schemas.microsoft.com/office/drawing/2014/main" id="{8973B100-E403-47D9-AF86-17E3DAE1F7FD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3409615" y="2039676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3" name="Text Placeholder 4">
            <a:extLst>
              <a:ext uri="{FF2B5EF4-FFF2-40B4-BE49-F238E27FC236}">
                <a16:creationId xmlns:a16="http://schemas.microsoft.com/office/drawing/2014/main" id="{6EFFC589-6AF8-4BC6-ACBF-EC3F20A32F6E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23397" y="2887363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4" name="Text Placeholder 4">
            <a:extLst>
              <a:ext uri="{FF2B5EF4-FFF2-40B4-BE49-F238E27FC236}">
                <a16:creationId xmlns:a16="http://schemas.microsoft.com/office/drawing/2014/main" id="{94E9523C-356A-4DD0-BA9E-D39709FB54AE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3409615" y="2887363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5" name="Rectangle 44">
            <a:extLst>
              <a:ext uri="{FF2B5EF4-FFF2-40B4-BE49-F238E27FC236}">
                <a16:creationId xmlns:a16="http://schemas.microsoft.com/office/drawing/2014/main" id="{2DBDCD53-0982-4FF3-95B8-1A372A9C9A6D}"/>
              </a:ext>
            </a:extLst>
          </p:cNvPr>
          <p:cNvSpPr/>
          <p:nvPr userDrawn="1"/>
        </p:nvSpPr>
        <p:spPr>
          <a:xfrm>
            <a:off x="623968" y="1188021"/>
            <a:ext cx="255850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46" name="Rectangle 45">
            <a:extLst>
              <a:ext uri="{FF2B5EF4-FFF2-40B4-BE49-F238E27FC236}">
                <a16:creationId xmlns:a16="http://schemas.microsoft.com/office/drawing/2014/main" id="{4DF13C1F-EA27-4913-AA74-4CDC1A8E8F96}"/>
              </a:ext>
            </a:extLst>
          </p:cNvPr>
          <p:cNvSpPr/>
          <p:nvPr userDrawn="1"/>
        </p:nvSpPr>
        <p:spPr>
          <a:xfrm>
            <a:off x="3408007" y="1188021"/>
            <a:ext cx="2558509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47" name="Text Placeholder 4">
            <a:extLst>
              <a:ext uri="{FF2B5EF4-FFF2-40B4-BE49-F238E27FC236}">
                <a16:creationId xmlns:a16="http://schemas.microsoft.com/office/drawing/2014/main" id="{437973F6-B98A-4333-9BC7-CF4ABF102E6A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3967" y="1188021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8" name="Text Placeholder 4">
            <a:extLst>
              <a:ext uri="{FF2B5EF4-FFF2-40B4-BE49-F238E27FC236}">
                <a16:creationId xmlns:a16="http://schemas.microsoft.com/office/drawing/2014/main" id="{F8AD8728-B7E5-41D0-B7D3-4F12A4BA1F06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3410185" y="1188021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2168221627"/>
      </p:ext>
    </p:extLst>
  </p:cSld>
  <p:clrMapOvr>
    <a:masterClrMapping/>
  </p:clrMapOvr>
</p:sldLayout>
</file>

<file path=ppt/slideLayouts/slideLayout5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1_Title Only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ED558FB1-14E4-4010-8C59-18540580AB70}" type="slidenum">
              <a:rPr lang="en-US"/>
              <a:pPr>
                <a:defRPr/>
              </a:pPr>
              <a:t>‹#›</a:t>
            </a:fld>
            <a:endParaRPr lang="en-US" dirty="0"/>
          </a:p>
        </p:txBody>
      </p:sp>
      <p:sp>
        <p:nvSpPr>
          <p:cNvPr id="4" name="Rectangle 3"/>
          <p:cNvSpPr>
            <a:spLocks noChangeArrowheads="1"/>
          </p:cNvSpPr>
          <p:nvPr userDrawn="1"/>
        </p:nvSpPr>
        <p:spPr bwMode="auto">
          <a:xfrm rot="16200000" flipV="1">
            <a:off x="7271608" y="3700952"/>
            <a:ext cx="4560359" cy="48557"/>
          </a:xfrm>
          <a:prstGeom prst="rect">
            <a:avLst/>
          </a:prstGeom>
          <a:gradFill rotWithShape="1">
            <a:gsLst>
              <a:gs pos="0">
                <a:srgbClr val="224768"/>
              </a:gs>
              <a:gs pos="100000">
                <a:srgbClr val="86AED6"/>
              </a:gs>
            </a:gsLst>
            <a:lin ang="0" scaled="1"/>
          </a:gradFill>
          <a:ln w="9525">
            <a:noFill/>
            <a:miter lim="800000"/>
            <a:headEnd/>
            <a:tailEnd/>
          </a:ln>
          <a:effectLst/>
        </p:spPr>
        <p:txBody>
          <a:bodyPr wrap="none" anchor="ctr"/>
          <a:lstStyle/>
          <a:p>
            <a:pPr>
              <a:defRPr/>
            </a:pPr>
            <a:endParaRPr lang="sv-SE" sz="1800">
              <a:solidFill>
                <a:srgbClr val="000000"/>
              </a:solidFill>
            </a:endParaRPr>
          </a:p>
        </p:txBody>
      </p:sp>
    </p:spTree>
  </p:cSld>
  <p:clrMapOvr>
    <a:masterClrMapping/>
  </p:clrMapOvr>
</p:sldLayout>
</file>

<file path=ppt/slideLayouts/slideLayout5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8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2" name="Rectangle 21">
            <a:extLst>
              <a:ext uri="{FF2B5EF4-FFF2-40B4-BE49-F238E27FC236}">
                <a16:creationId xmlns:a16="http://schemas.microsoft.com/office/drawing/2014/main" id="{B60AD9D7-EF36-41FA-9E85-0DD933FB611A}"/>
              </a:ext>
            </a:extLst>
          </p:cNvPr>
          <p:cNvSpPr/>
          <p:nvPr userDrawn="1"/>
        </p:nvSpPr>
        <p:spPr>
          <a:xfrm>
            <a:off x="6195261" y="2039676"/>
            <a:ext cx="2558509" cy="669780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29543B8A-433A-4FC3-868D-C290CC4C9F81}"/>
              </a:ext>
            </a:extLst>
          </p:cNvPr>
          <p:cNvSpPr/>
          <p:nvPr userDrawn="1"/>
        </p:nvSpPr>
        <p:spPr>
          <a:xfrm>
            <a:off x="8979300" y="2039676"/>
            <a:ext cx="2558509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1" name="Rectangle 30">
            <a:extLst>
              <a:ext uri="{FF2B5EF4-FFF2-40B4-BE49-F238E27FC236}">
                <a16:creationId xmlns:a16="http://schemas.microsoft.com/office/drawing/2014/main" id="{215B66F6-C3AE-4E8D-863E-9BA98392C3B3}"/>
              </a:ext>
            </a:extLst>
          </p:cNvPr>
          <p:cNvSpPr/>
          <p:nvPr userDrawn="1"/>
        </p:nvSpPr>
        <p:spPr>
          <a:xfrm>
            <a:off x="6195261" y="2887363"/>
            <a:ext cx="2558509" cy="669780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2" name="Rectangle 31">
            <a:extLst>
              <a:ext uri="{FF2B5EF4-FFF2-40B4-BE49-F238E27FC236}">
                <a16:creationId xmlns:a16="http://schemas.microsoft.com/office/drawing/2014/main" id="{6AB478C6-42D8-48D8-BC5E-B6B0B4A793D3}"/>
              </a:ext>
            </a:extLst>
          </p:cNvPr>
          <p:cNvSpPr/>
          <p:nvPr userDrawn="1"/>
        </p:nvSpPr>
        <p:spPr>
          <a:xfrm>
            <a:off x="8979300" y="2887363"/>
            <a:ext cx="2558509" cy="669780"/>
          </a:xfrm>
          <a:prstGeom prst="rect">
            <a:avLst/>
          </a:prstGeom>
          <a:solidFill>
            <a:schemeClr val="accent6"/>
          </a:solidFill>
          <a:ln>
            <a:solidFill>
              <a:schemeClr val="accent6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id="{FCDF3F1A-9E8F-408C-98BF-87FA18475362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195261" y="2039676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0" name="Text Placeholder 4">
            <a:extLst>
              <a:ext uri="{FF2B5EF4-FFF2-40B4-BE49-F238E27FC236}">
                <a16:creationId xmlns:a16="http://schemas.microsoft.com/office/drawing/2014/main" id="{7F2F9D68-2191-4164-990A-3B95664EBC93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8981478" y="2039676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3" name="Text Placeholder 4">
            <a:extLst>
              <a:ext uri="{FF2B5EF4-FFF2-40B4-BE49-F238E27FC236}">
                <a16:creationId xmlns:a16="http://schemas.microsoft.com/office/drawing/2014/main" id="{9172D9EA-FBC5-430B-80DB-77DDC20C31C6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5261" y="2887363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4" name="Text Placeholder 4">
            <a:extLst>
              <a:ext uri="{FF2B5EF4-FFF2-40B4-BE49-F238E27FC236}">
                <a16:creationId xmlns:a16="http://schemas.microsoft.com/office/drawing/2014/main" id="{71FD477D-623A-47E3-8FBC-AD09471439F8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8981478" y="2887363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1AB8A607-C055-4261-8DFA-858DAF9CD3DD}"/>
              </a:ext>
            </a:extLst>
          </p:cNvPr>
          <p:cNvSpPr/>
          <p:nvPr userDrawn="1"/>
        </p:nvSpPr>
        <p:spPr>
          <a:xfrm>
            <a:off x="6195832" y="1188021"/>
            <a:ext cx="255850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A7F8060B-80F8-4BD8-BF75-63AA11A9900C}"/>
              </a:ext>
            </a:extLst>
          </p:cNvPr>
          <p:cNvSpPr/>
          <p:nvPr userDrawn="1"/>
        </p:nvSpPr>
        <p:spPr>
          <a:xfrm>
            <a:off x="8979871" y="1188021"/>
            <a:ext cx="2558509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5" name="Text Placeholder 4">
            <a:extLst>
              <a:ext uri="{FF2B5EF4-FFF2-40B4-BE49-F238E27FC236}">
                <a16:creationId xmlns:a16="http://schemas.microsoft.com/office/drawing/2014/main" id="{E86A54C2-0B0F-4EDF-906D-3AF313A798AE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195832" y="1188021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id="{32D3807D-2CBD-4EB4-8343-BCE381F1F7B5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8982049" y="1188021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79F99D8-18C5-4456-AB87-6D8B2471D358}"/>
              </a:ext>
            </a:extLst>
          </p:cNvPr>
          <p:cNvSpPr/>
          <p:nvPr userDrawn="1"/>
        </p:nvSpPr>
        <p:spPr>
          <a:xfrm>
            <a:off x="622263" y="3785982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id="{0E2733D8-97D4-4FD8-ABCA-D2085F62237E}"/>
              </a:ext>
            </a:extLst>
          </p:cNvPr>
          <p:cNvSpPr/>
          <p:nvPr userDrawn="1"/>
        </p:nvSpPr>
        <p:spPr>
          <a:xfrm>
            <a:off x="6194127" y="3785982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785982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785982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id="{CCFE8898-F19A-408E-85A7-D86D81C1FCE4}"/>
              </a:ext>
            </a:extLst>
          </p:cNvPr>
          <p:cNvSpPr/>
          <p:nvPr userDrawn="1"/>
        </p:nvSpPr>
        <p:spPr>
          <a:xfrm>
            <a:off x="617510" y="1188603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6" name="Content Placeholder 4">
            <a:extLst>
              <a:ext uri="{FF2B5EF4-FFF2-40B4-BE49-F238E27FC236}">
                <a16:creationId xmlns:a16="http://schemas.microsoft.com/office/drawing/2014/main" id="{3E058BEA-6455-4F2B-A6F0-4B8A301B542F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3151" y="1188603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3764824993"/>
      </p:ext>
    </p:extLst>
  </p:cSld>
  <p:clrMapOvr>
    <a:masterClrMapping/>
  </p:clrMapOvr>
</p:sldLayout>
</file>

<file path=ppt/slideLayouts/slideLayout5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Right (dark)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2487597729"/>
      </p:ext>
    </p:extLst>
  </p:cSld>
  <p:clrMapOvr>
    <a:masterClrMapping/>
  </p:clrMapOvr>
</p:sldLayout>
</file>

<file path=ppt/slideLayouts/slideLayout5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(dark)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3358137115"/>
      </p:ext>
    </p:extLst>
  </p:cSld>
  <p:clrMapOvr>
    <a:masterClrMapping/>
  </p:clrMapOvr>
</p:sldLayout>
</file>

<file path=ppt/slideLayouts/slideLayout5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Title - Left (dark)">
    <p:bg>
      <p:bgPr>
        <a:solidFill>
          <a:schemeClr val="tx1">
            <a:lumMod val="75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3960884992"/>
      </p:ext>
    </p:extLst>
  </p:cSld>
  <p:clrMapOvr>
    <a:masterClrMapping/>
  </p:clrMapOvr>
</p:sldLayout>
</file>

<file path=ppt/slideLayouts/slideLayout5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Blan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3317723068"/>
      </p:ext>
    </p:extLst>
  </p:cSld>
  <p:clrMapOvr>
    <a:masterClrMapping/>
  </p:clrMapOvr>
</p:sldLayout>
</file>

<file path=ppt/slideLayouts/slideLayout5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ver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Rectangle 6"/>
          <p:cNvSpPr/>
          <p:nvPr userDrawn="1"/>
        </p:nvSpPr>
        <p:spPr>
          <a:xfrm>
            <a:off x="1" y="6005956"/>
            <a:ext cx="12160250" cy="834582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237"/>
          </a:p>
        </p:txBody>
      </p:sp>
      <p:pic>
        <p:nvPicPr>
          <p:cNvPr id="4" name="Picture 3"/>
          <p:cNvPicPr>
            <a:picLocks noChangeAspect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126055" y="1422836"/>
            <a:ext cx="6321966" cy="5225409"/>
          </a:xfrm>
          <a:prstGeom prst="rect">
            <a:avLst/>
          </a:prstGeom>
          <a:effectLst>
            <a:reflection blurRad="6350" stA="52000" endA="300" endPos="35000" dir="5400000" sy="-100000" algn="bl" rotWithShape="0"/>
          </a:effectLst>
        </p:spPr>
      </p:pic>
      <p:sp>
        <p:nvSpPr>
          <p:cNvPr id="9" name="Picture Placeholder 8"/>
          <p:cNvSpPr>
            <a:spLocks noGrp="1"/>
          </p:cNvSpPr>
          <p:nvPr>
            <p:ph type="pic" sz="quarter" idx="10"/>
          </p:nvPr>
        </p:nvSpPr>
        <p:spPr>
          <a:xfrm>
            <a:off x="1486064" y="1696481"/>
            <a:ext cx="5601948" cy="3159988"/>
          </a:xfrm>
        </p:spPr>
        <p:txBody>
          <a:bodyPr/>
          <a:lstStyle>
            <a:lvl1pPr>
              <a:defRPr>
                <a:solidFill>
                  <a:schemeClr val="bg1"/>
                </a:solidFill>
              </a:defRPr>
            </a:lvl1pPr>
          </a:lstStyle>
          <a:p>
            <a:endParaRPr lang="en-US" dirty="0"/>
          </a:p>
        </p:txBody>
      </p:sp>
      <p:sp>
        <p:nvSpPr>
          <p:cNvPr id="8" name="Title 3">
            <a:extLst>
              <a:ext uri="{FF2B5EF4-FFF2-40B4-BE49-F238E27FC236}">
                <a16:creationId xmlns:a16="http://schemas.microsoft.com/office/drawing/2014/main" id="{CEBFBEFC-A8A3-4098-BD64-9BA13CA00E5E}"/>
              </a:ext>
            </a:extLst>
          </p:cNvPr>
          <p:cNvSpPr txBox="1">
            <a:spLocks/>
          </p:cNvSpPr>
          <p:nvPr userDrawn="1"/>
        </p:nvSpPr>
        <p:spPr>
          <a:xfrm>
            <a:off x="-1" y="518730"/>
            <a:ext cx="12160250" cy="845304"/>
          </a:xfrm>
          <a:prstGeom prst="rect">
            <a:avLst/>
          </a:prstGeom>
        </p:spPr>
        <p:txBody>
          <a:bodyPr vert="horz" wrap="square" lIns="91440" tIns="45720" rIns="91440" bIns="45720" rtlCol="0" anchor="b">
            <a:spAutoFit/>
          </a:bodyPr>
          <a:lstStyle>
            <a:lvl1pPr algn="ctr" defTabSz="837091" rtl="0" eaLnBrk="1" latinLnBrk="0" hangingPunct="1">
              <a:lnSpc>
                <a:spcPct val="90000"/>
              </a:lnSpc>
              <a:spcBef>
                <a:spcPct val="0"/>
              </a:spcBef>
              <a:buNone/>
              <a:defRPr sz="5493" kern="1200">
                <a:solidFill>
                  <a:schemeClr val="bg1"/>
                </a:solidFill>
                <a:latin typeface="Gill Sans MT" panose="020B0502020104020203" pitchFamily="34" charset="0"/>
                <a:ea typeface="Gill Sans MT" panose="020B0502020104020203" pitchFamily="34" charset="0"/>
                <a:cs typeface="Gill Sans MT" panose="020B0502020104020203" pitchFamily="34" charset="0"/>
              </a:defRPr>
            </a:lvl1pPr>
          </a:lstStyle>
          <a:p>
            <a:pPr marL="0" marR="0" lvl="0" indent="0" algn="ctr" defTabSz="837091" rtl="0" eaLnBrk="1" fontAlgn="auto" latinLnBrk="0" hangingPunct="1">
              <a:lnSpc>
                <a:spcPct val="90000"/>
              </a:lnSpc>
              <a:spcBef>
                <a:spcPct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r>
              <a:rPr kumimoji="0" lang="en-US" sz="5493" b="0" i="0" u="none" strike="noStrike" kern="1200" cap="none" spc="0" normalizeH="0" baseline="0" noProof="0">
                <a:ln>
                  <a:noFill/>
                </a:ln>
                <a:solidFill>
                  <a:sysClr val="window" lastClr="FFFFFF"/>
                </a:solidFill>
                <a:effectLst/>
                <a:uLnTx/>
                <a:uFillTx/>
                <a:latin typeface="Gill Sans MT" panose="020B0502020104020203" pitchFamily="34" charset="0"/>
              </a:rPr>
              <a:t>Timeline Infographics</a:t>
            </a:r>
            <a:endParaRPr kumimoji="0" lang="en-US" sz="5493" b="0" i="0" u="none" strike="noStrike" kern="1200" cap="none" spc="0" normalizeH="0" baseline="0" noProof="0" dirty="0">
              <a:ln>
                <a:noFill/>
              </a:ln>
              <a:solidFill>
                <a:sysClr val="window" lastClr="FFFFFF"/>
              </a:solidFill>
              <a:effectLst/>
              <a:uLnTx/>
              <a:uFillTx/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endParaRPr>
          </a:p>
        </p:txBody>
      </p:sp>
    </p:spTree>
    <p:extLst>
      <p:ext uri="{BB962C8B-B14F-4D97-AF65-F5344CB8AC3E}">
        <p14:creationId xmlns:p14="http://schemas.microsoft.com/office/powerpoint/2010/main" val="233499352"/>
      </p:ext>
    </p:extLst>
  </p:cSld>
  <p:clrMapOvr>
    <a:masterClrMapping/>
  </p:clrMapOvr>
</p:sldLayout>
</file>

<file path=ppt/slideLayouts/slideLayout5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showee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1018205182"/>
      </p:ext>
    </p:extLst>
  </p:cSld>
  <p:clrMapOvr>
    <a:masterClrMapping/>
  </p:clrMapOvr>
</p:sldLayout>
</file>

<file path=ppt/slideLayouts/slideLayout5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3_Title Slide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478129" y="326833"/>
            <a:ext cx="11203994" cy="853119"/>
          </a:xfrm>
          <a:prstGeom prst="rect">
            <a:avLst/>
          </a:prstGeom>
        </p:spPr>
        <p:txBody>
          <a:bodyPr wrap="square" anchor="b">
            <a:spAutoFit/>
          </a:bodyPr>
          <a:lstStyle>
            <a:lvl1pPr algn="ctr">
              <a:defRPr sz="5493">
                <a:solidFill>
                  <a:schemeClr val="bg1"/>
                </a:solidFill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7" name="Rectangle 6"/>
          <p:cNvSpPr/>
          <p:nvPr userDrawn="1"/>
        </p:nvSpPr>
        <p:spPr>
          <a:xfrm>
            <a:off x="1" y="6005956"/>
            <a:ext cx="12160250" cy="834582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237"/>
          </a:p>
        </p:txBody>
      </p:sp>
      <p:pic>
        <p:nvPicPr>
          <p:cNvPr id="4" name="Picture 3"/>
          <p:cNvPicPr>
            <a:picLocks noChangeAspect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126055" y="1422836"/>
            <a:ext cx="6321966" cy="5225409"/>
          </a:xfrm>
          <a:prstGeom prst="rect">
            <a:avLst/>
          </a:prstGeom>
          <a:effectLst>
            <a:reflection blurRad="6350" stA="52000" endA="300" endPos="35000" dir="5400000" sy="-100000" algn="bl" rotWithShape="0"/>
          </a:effectLst>
        </p:spPr>
      </p:pic>
      <p:sp>
        <p:nvSpPr>
          <p:cNvPr id="9" name="Picture Placeholder 8"/>
          <p:cNvSpPr>
            <a:spLocks noGrp="1"/>
          </p:cNvSpPr>
          <p:nvPr>
            <p:ph type="pic" sz="quarter" idx="10"/>
          </p:nvPr>
        </p:nvSpPr>
        <p:spPr>
          <a:xfrm>
            <a:off x="1486064" y="1696481"/>
            <a:ext cx="5601948" cy="3159988"/>
          </a:xfrm>
        </p:spPr>
        <p:txBody>
          <a:bodyPr/>
          <a:lstStyle>
            <a:lvl1pPr>
              <a:defRPr>
                <a:solidFill>
                  <a:schemeClr val="bg1"/>
                </a:solidFill>
              </a:defRPr>
            </a:lvl1pPr>
          </a:lstStyle>
          <a:p>
            <a:endParaRPr lang="en-US" dirty="0"/>
          </a:p>
        </p:txBody>
      </p:sp>
      <p:sp>
        <p:nvSpPr>
          <p:cNvPr id="14" name="Freeform 13"/>
          <p:cNvSpPr/>
          <p:nvPr userDrawn="1"/>
        </p:nvSpPr>
        <p:spPr>
          <a:xfrm>
            <a:off x="5074638" y="1422835"/>
            <a:ext cx="2373380" cy="3779392"/>
          </a:xfrm>
          <a:custGeom>
            <a:avLst/>
            <a:gdLst>
              <a:gd name="connsiteX0" fmla="*/ 0 w 2379576"/>
              <a:gd name="connsiteY0" fmla="*/ 0 h 3789040"/>
              <a:gd name="connsiteX1" fmla="*/ 2214084 w 2379576"/>
              <a:gd name="connsiteY1" fmla="*/ 0 h 3789040"/>
              <a:gd name="connsiteX2" fmla="*/ 2379576 w 2379576"/>
              <a:gd name="connsiteY2" fmla="*/ 165492 h 3789040"/>
              <a:gd name="connsiteX3" fmla="*/ 2379576 w 2379576"/>
              <a:gd name="connsiteY3" fmla="*/ 3709249 h 3789040"/>
              <a:gd name="connsiteX4" fmla="*/ 2366571 w 2379576"/>
              <a:gd name="connsiteY4" fmla="*/ 3773666 h 3789040"/>
              <a:gd name="connsiteX5" fmla="*/ 2356205 w 2379576"/>
              <a:gd name="connsiteY5" fmla="*/ 3789040 h 3789040"/>
              <a:gd name="connsiteX6" fmla="*/ 1654973 w 2379576"/>
              <a:gd name="connsiteY6" fmla="*/ 3789040 h 3789040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  <a:cxn ang="0">
                <a:pos x="connsiteX3" y="connsiteY3"/>
              </a:cxn>
              <a:cxn ang="0">
                <a:pos x="connsiteX4" y="connsiteY4"/>
              </a:cxn>
              <a:cxn ang="0">
                <a:pos x="connsiteX5" y="connsiteY5"/>
              </a:cxn>
              <a:cxn ang="0">
                <a:pos x="connsiteX6" y="connsiteY6"/>
              </a:cxn>
            </a:cxnLst>
            <a:rect l="l" t="t" r="r" b="b"/>
            <a:pathLst>
              <a:path w="2379576" h="3789040">
                <a:moveTo>
                  <a:pt x="0" y="0"/>
                </a:moveTo>
                <a:lnTo>
                  <a:pt x="2214084" y="0"/>
                </a:lnTo>
                <a:cubicBezTo>
                  <a:pt x="2305483" y="0"/>
                  <a:pt x="2379576" y="74093"/>
                  <a:pt x="2379576" y="165492"/>
                </a:cubicBezTo>
                <a:lnTo>
                  <a:pt x="2379576" y="3709249"/>
                </a:lnTo>
                <a:cubicBezTo>
                  <a:pt x="2379576" y="3732099"/>
                  <a:pt x="2374945" y="3753867"/>
                  <a:pt x="2366571" y="3773666"/>
                </a:cubicBezTo>
                <a:lnTo>
                  <a:pt x="2356205" y="3789040"/>
                </a:lnTo>
                <a:lnTo>
                  <a:pt x="1654973" y="3789040"/>
                </a:lnTo>
                <a:close/>
              </a:path>
            </a:pathLst>
          </a:custGeom>
          <a:gradFill flip="none" rotWithShape="1">
            <a:gsLst>
              <a:gs pos="0">
                <a:schemeClr val="bg1">
                  <a:alpha val="0"/>
                </a:schemeClr>
              </a:gs>
              <a:gs pos="100000">
                <a:schemeClr val="bg1">
                  <a:alpha val="34000"/>
                </a:schemeClr>
              </a:gs>
            </a:gsLst>
            <a:lin ang="18900000" scaled="1"/>
            <a:tileRect/>
          </a:gra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algn="ctr"/>
            <a:endParaRPr lang="en-US" sz="1237"/>
          </a:p>
        </p:txBody>
      </p:sp>
    </p:spTree>
    <p:extLst>
      <p:ext uri="{BB962C8B-B14F-4D97-AF65-F5344CB8AC3E}">
        <p14:creationId xmlns:p14="http://schemas.microsoft.com/office/powerpoint/2010/main" val="3492635537"/>
      </p:ext>
    </p:extLst>
  </p:cSld>
  <p:clrMapOvr>
    <a:masterClrMapping/>
  </p:clrMapOvr>
</p:sldLayout>
</file>

<file path=ppt/slideLayouts/slideLayout5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Light gray shading">
    <p:bg>
      <p:bgPr>
        <a:gradFill>
          <a:gsLst>
            <a:gs pos="0">
              <a:schemeClr val="bg1"/>
            </a:gs>
            <a:gs pos="100000">
              <a:srgbClr val="DBDBDB"/>
            </a:gs>
          </a:gsLst>
          <a:path path="circle">
            <a:fillToRect l="50000" t="50000" r="50000" b="50000"/>
          </a:path>
        </a:gra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1754004443"/>
      </p:ext>
    </p:extLst>
  </p:cSld>
  <p:clrMapOvr>
    <a:masterClrMapping/>
  </p:clrMapOvr>
</p:sldLayout>
</file>

<file path=ppt/slideLayouts/slideLayout5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Blan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2755227549"/>
      </p:ext>
    </p:extLst>
  </p:cSld>
  <p:clrMapOvr>
    <a:masterClrMapping/>
  </p:clrMapOvr>
</p:sldLayout>
</file>

<file path=ppt/slideLayouts/slideLayout6.xml><?xml version="1.0" encoding="utf-8"?>
<p:sldLayout xmlns:a="http://schemas.openxmlformats.org/drawingml/2006/main" xmlns:r="http://schemas.openxmlformats.org/officeDocument/2006/relationships" xmlns:p="http://schemas.openxmlformats.org/presentationml/2006/main" type="chart" preserve="1">
  <p:cSld name="Title and Char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337241" y="44337"/>
            <a:ext cx="11498400" cy="925200"/>
          </a:xfrm>
        </p:spPr>
        <p:txBody>
          <a:bodyPr/>
          <a:lstStyle/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Chart Placeholder 2"/>
          <p:cNvSpPr>
            <a:spLocks noGrp="1"/>
          </p:cNvSpPr>
          <p:nvPr>
            <p:ph type="chart" idx="1"/>
          </p:nvPr>
        </p:nvSpPr>
        <p:spPr>
          <a:xfrm>
            <a:off x="990133" y="1409281"/>
            <a:ext cx="10165208" cy="4514439"/>
          </a:xfrm>
        </p:spPr>
        <p:txBody>
          <a:bodyPr/>
          <a:lstStyle/>
          <a:p>
            <a:pPr lvl="0"/>
            <a:endParaRPr lang="sv-SE" noProof="0" dirty="0"/>
          </a:p>
        </p:txBody>
      </p:sp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DB25E3DE-E648-4AD6-8D1E-092C09B8F215}" type="slidenum">
              <a:rPr lang="en-US"/>
              <a:pPr>
                <a:defRPr/>
              </a:pPr>
              <a:t>‹#›</a:t>
            </a:fld>
            <a:endParaRPr lang="en-US" dirty="0"/>
          </a:p>
        </p:txBody>
      </p:sp>
    </p:spTree>
  </p:cSld>
  <p:clrMapOvr>
    <a:masterClrMapping/>
  </p:clrMapOvr>
</p:sldLayout>
</file>

<file path=ppt/slideLayouts/slideLayout6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1709448640"/>
      </p:ext>
    </p:extLst>
  </p:cSld>
  <p:clrMapOvr>
    <a:masterClrMapping/>
  </p:clrMapOvr>
</p:sldLayout>
</file>

<file path=ppt/slideLayouts/slideLayout6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2_Title - Left">
    <p:bg>
      <p:bgPr>
        <a:solidFill>
          <a:srgbClr val="F8F8F8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3588245242"/>
      </p:ext>
    </p:extLst>
  </p:cSld>
  <p:clrMapOvr>
    <a:masterClrMapping/>
  </p:clrMapOvr>
</p:sldLayout>
</file>

<file path=ppt/slideLayouts/slideLayout6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Left Char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4" y="1695885"/>
            <a:ext cx="5888537" cy="4063153"/>
          </a:xfrm>
        </p:spPr>
        <p:txBody>
          <a:bodyPr/>
          <a:lstStyle/>
          <a:p>
            <a:endParaRPr lang="en-US"/>
          </a:p>
        </p:txBody>
      </p:sp>
      <p:sp>
        <p:nvSpPr>
          <p:cNvPr id="14" name="Text Placeholder 13"/>
          <p:cNvSpPr>
            <a:spLocks noGrp="1"/>
          </p:cNvSpPr>
          <p:nvPr>
            <p:ph type="body" sz="quarter" idx="14" hasCustomPrompt="1"/>
          </p:nvPr>
        </p:nvSpPr>
        <p:spPr>
          <a:xfrm>
            <a:off x="7301073" y="2235390"/>
            <a:ext cx="4178509" cy="345048"/>
          </a:xfrm>
        </p:spPr>
        <p:txBody>
          <a:bodyPr wrap="square" lIns="0">
            <a:spAutoFit/>
          </a:bodyPr>
          <a:lstStyle>
            <a:lvl1pPr marL="0" indent="0">
              <a:buNone/>
              <a:defRPr lang="en-US" sz="1648" smtClean="0">
                <a:solidFill>
                  <a:schemeClr val="tx1"/>
                </a:solidFill>
                <a:latin typeface="Gill Sans MT" panose="020B0502020104020203" pitchFamily="34" charset="0"/>
                <a:ea typeface="+mn-ea"/>
                <a:cs typeface="+mn-cs"/>
              </a:defRPr>
            </a:lvl1pPr>
            <a:lvl2pPr>
              <a:defRPr lang="en-US" sz="1648" smtClean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>
              <a:defRPr lang="en-US" sz="1648" smtClean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>
              <a:defRPr lang="en-US" sz="1648" smtClean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>
              <a:defRPr lang="en-US" sz="1648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</a:lstStyle>
          <a:p>
            <a:pPr marL="0" lvl="0" algn="just">
              <a:spcBef>
                <a:spcPts val="1099"/>
              </a:spcBef>
            </a:pPr>
            <a:r>
              <a:rPr lang="en-US" dirty="0"/>
              <a:t>Your description here</a:t>
            </a:r>
          </a:p>
        </p:txBody>
      </p:sp>
      <p:sp>
        <p:nvSpPr>
          <p:cNvPr id="19" name="Text Placeholder 13"/>
          <p:cNvSpPr>
            <a:spLocks noGrp="1"/>
          </p:cNvSpPr>
          <p:nvPr>
            <p:ph type="body" sz="quarter" idx="15" hasCustomPrompt="1"/>
          </p:nvPr>
        </p:nvSpPr>
        <p:spPr>
          <a:xfrm>
            <a:off x="7301074" y="1664170"/>
            <a:ext cx="4178507" cy="485497"/>
          </a:xfrm>
        </p:spPr>
        <p:txBody>
          <a:bodyPr wrap="square" lIns="0" anchor="b">
            <a:spAutoFit/>
          </a:bodyPr>
          <a:lstStyle>
            <a:lvl1pPr marL="0" indent="0">
              <a:buNone/>
              <a:defRPr lang="en-US" sz="2563" b="1">
                <a:solidFill>
                  <a:schemeClr val="tx2"/>
                </a:solidFill>
                <a:latin typeface="Gill Sans MT" panose="020B0502020104020203" pitchFamily="34" charset="0"/>
                <a:ea typeface="+mn-ea"/>
                <a:cs typeface="+mn-cs"/>
              </a:defRPr>
            </a:lvl1pPr>
          </a:lstStyle>
          <a:p>
            <a:pPr marL="0" lvl="0"/>
            <a:r>
              <a:rPr lang="en-US" dirty="0"/>
              <a:t>Your title here</a:t>
            </a:r>
          </a:p>
        </p:txBody>
      </p:sp>
    </p:spTree>
    <p:extLst>
      <p:ext uri="{BB962C8B-B14F-4D97-AF65-F5344CB8AC3E}">
        <p14:creationId xmlns:p14="http://schemas.microsoft.com/office/powerpoint/2010/main" val="2020063485"/>
      </p:ext>
    </p:extLst>
  </p:cSld>
  <p:clrMapOvr>
    <a:masterClrMapping/>
  </p:clrMapOvr>
</p:sldLayout>
</file>

<file path=ppt/slideLayouts/slideLayout6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2 Chart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3" y="2153554"/>
            <a:ext cx="5016104" cy="3780578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7" name="Chart Placeholder 4"/>
          <p:cNvSpPr>
            <a:spLocks noGrp="1"/>
          </p:cNvSpPr>
          <p:nvPr>
            <p:ph type="chart" sz="quarter" idx="16"/>
          </p:nvPr>
        </p:nvSpPr>
        <p:spPr>
          <a:xfrm>
            <a:off x="6521884" y="2153554"/>
            <a:ext cx="5016104" cy="3780578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2" name="Text Placeholder 12"/>
          <p:cNvSpPr>
            <a:spLocks noGrp="1"/>
          </p:cNvSpPr>
          <p:nvPr>
            <p:ph type="body" sz="quarter" idx="18" hasCustomPrompt="1"/>
          </p:nvPr>
        </p:nvSpPr>
        <p:spPr>
          <a:xfrm>
            <a:off x="622263" y="1730815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24" name="Text Placeholder 12"/>
          <p:cNvSpPr>
            <a:spLocks noGrp="1"/>
          </p:cNvSpPr>
          <p:nvPr>
            <p:ph type="body" sz="quarter" idx="19" hasCustomPrompt="1"/>
          </p:nvPr>
        </p:nvSpPr>
        <p:spPr>
          <a:xfrm>
            <a:off x="6521884" y="1730815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</p:spTree>
    <p:extLst>
      <p:ext uri="{BB962C8B-B14F-4D97-AF65-F5344CB8AC3E}">
        <p14:creationId xmlns:p14="http://schemas.microsoft.com/office/powerpoint/2010/main" val="4101951653"/>
      </p:ext>
    </p:extLst>
  </p:cSld>
  <p:clrMapOvr>
    <a:masterClrMapping/>
  </p:clrMapOvr>
</p:sldLayout>
</file>

<file path=ppt/slideLayouts/slideLayout6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3 Chart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3" y="2153555"/>
            <a:ext cx="3159607" cy="2520254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5" name="Chart Placeholder 4"/>
          <p:cNvSpPr>
            <a:spLocks noGrp="1"/>
          </p:cNvSpPr>
          <p:nvPr>
            <p:ph type="chart" sz="quarter" idx="16"/>
          </p:nvPr>
        </p:nvSpPr>
        <p:spPr>
          <a:xfrm>
            <a:off x="4500322" y="2153555"/>
            <a:ext cx="3159607" cy="2520254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0" name="Chart Placeholder 4"/>
          <p:cNvSpPr>
            <a:spLocks noGrp="1"/>
          </p:cNvSpPr>
          <p:nvPr>
            <p:ph type="chart" sz="quarter" idx="18"/>
          </p:nvPr>
        </p:nvSpPr>
        <p:spPr>
          <a:xfrm>
            <a:off x="8378380" y="2153555"/>
            <a:ext cx="3159607" cy="2520254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3" name="Text Placeholder 13"/>
          <p:cNvSpPr>
            <a:spLocks noGrp="1"/>
          </p:cNvSpPr>
          <p:nvPr>
            <p:ph type="body" sz="quarter" idx="20" hasCustomPrompt="1"/>
          </p:nvPr>
        </p:nvSpPr>
        <p:spPr>
          <a:xfrm>
            <a:off x="622263" y="4701735"/>
            <a:ext cx="3159608" cy="373125"/>
          </a:xfrm>
        </p:spPr>
        <p:txBody>
          <a:bodyPr wrap="square" lIns="0" anchor="b">
            <a:spAutoFit/>
          </a:bodyPr>
          <a:lstStyle>
            <a:lvl1pPr marL="0" indent="0" algn="ctr">
              <a:buNone/>
              <a:defRPr lang="en-US" sz="1831" b="1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1pPr>
          </a:lstStyle>
          <a:p>
            <a:pPr marL="0" lvl="0"/>
            <a:r>
              <a:rPr lang="en-US"/>
              <a:t>Your title here</a:t>
            </a:r>
          </a:p>
        </p:txBody>
      </p:sp>
      <p:sp>
        <p:nvSpPr>
          <p:cNvPr id="25" name="Text Placeholder 13"/>
          <p:cNvSpPr>
            <a:spLocks noGrp="1"/>
          </p:cNvSpPr>
          <p:nvPr>
            <p:ph type="body" sz="quarter" idx="22" hasCustomPrompt="1"/>
          </p:nvPr>
        </p:nvSpPr>
        <p:spPr>
          <a:xfrm>
            <a:off x="4500322" y="4701735"/>
            <a:ext cx="3159608" cy="373125"/>
          </a:xfrm>
        </p:spPr>
        <p:txBody>
          <a:bodyPr wrap="square" lIns="0" anchor="b">
            <a:spAutoFit/>
          </a:bodyPr>
          <a:lstStyle>
            <a:lvl1pPr marL="0" indent="0" algn="ctr">
              <a:buNone/>
              <a:defRPr lang="en-US" sz="1831" b="1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1pPr>
          </a:lstStyle>
          <a:p>
            <a:pPr marL="0" lvl="0"/>
            <a:r>
              <a:rPr lang="en-US"/>
              <a:t>Your title here</a:t>
            </a:r>
          </a:p>
        </p:txBody>
      </p:sp>
      <p:sp>
        <p:nvSpPr>
          <p:cNvPr id="27" name="Text Placeholder 13"/>
          <p:cNvSpPr>
            <a:spLocks noGrp="1"/>
          </p:cNvSpPr>
          <p:nvPr>
            <p:ph type="body" sz="quarter" idx="24" hasCustomPrompt="1"/>
          </p:nvPr>
        </p:nvSpPr>
        <p:spPr>
          <a:xfrm>
            <a:off x="8378380" y="4701735"/>
            <a:ext cx="3159608" cy="373125"/>
          </a:xfrm>
        </p:spPr>
        <p:txBody>
          <a:bodyPr wrap="square" lIns="0" anchor="b">
            <a:spAutoFit/>
          </a:bodyPr>
          <a:lstStyle>
            <a:lvl1pPr marL="0" indent="0" algn="ctr">
              <a:buNone/>
              <a:defRPr lang="en-US" sz="1831" b="1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1pPr>
          </a:lstStyle>
          <a:p>
            <a:pPr marL="0" lvl="0"/>
            <a:r>
              <a:rPr lang="en-US"/>
              <a:t>Your title here</a:t>
            </a:r>
          </a:p>
        </p:txBody>
      </p:sp>
      <p:sp>
        <p:nvSpPr>
          <p:cNvPr id="29" name="Text Placeholder 12"/>
          <p:cNvSpPr>
            <a:spLocks noGrp="1"/>
          </p:cNvSpPr>
          <p:nvPr>
            <p:ph type="body" sz="quarter" idx="25" hasCustomPrompt="1"/>
          </p:nvPr>
        </p:nvSpPr>
        <p:spPr>
          <a:xfrm>
            <a:off x="622264" y="1730815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2" name="Text Placeholder 12"/>
          <p:cNvSpPr>
            <a:spLocks noGrp="1"/>
          </p:cNvSpPr>
          <p:nvPr>
            <p:ph type="body" sz="quarter" idx="27" hasCustomPrompt="1"/>
          </p:nvPr>
        </p:nvSpPr>
        <p:spPr>
          <a:xfrm>
            <a:off x="8382402" y="1730815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3" name="Text Placeholder 12"/>
          <p:cNvSpPr>
            <a:spLocks noGrp="1"/>
          </p:cNvSpPr>
          <p:nvPr>
            <p:ph type="body" sz="quarter" idx="26" hasCustomPrompt="1"/>
          </p:nvPr>
        </p:nvSpPr>
        <p:spPr>
          <a:xfrm>
            <a:off x="4504344" y="1730815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4" name="Text Placeholder 33"/>
          <p:cNvSpPr>
            <a:spLocks noGrp="1"/>
          </p:cNvSpPr>
          <p:nvPr>
            <p:ph type="body" sz="quarter" idx="29" hasCustomPrompt="1"/>
          </p:nvPr>
        </p:nvSpPr>
        <p:spPr>
          <a:xfrm>
            <a:off x="4502332" y="5160584"/>
            <a:ext cx="3155585" cy="861401"/>
          </a:xfrm>
        </p:spPr>
        <p:txBody>
          <a:bodyPr vert="horz" lIns="91440" tIns="45720" rIns="91440" bIns="45720" rtlCol="0">
            <a:normAutofit/>
          </a:bodyPr>
          <a:lstStyle>
            <a:lvl1pPr marL="0" indent="0" algn="ctr">
              <a:buNone/>
              <a:defRPr lang="en-US" sz="1282" smtClean="0">
                <a:solidFill>
                  <a:schemeClr val="tx1"/>
                </a:solidFill>
                <a:latin typeface="+mn-lt"/>
              </a:defRPr>
            </a:lvl1pPr>
            <a:lvl2pPr>
              <a:defRPr lang="en-US" smtClean="0"/>
            </a:lvl2pPr>
            <a:lvl3pPr>
              <a:defRPr lang="en-US" smtClean="0"/>
            </a:lvl3pPr>
            <a:lvl4pPr>
              <a:defRPr lang="en-US" smtClean="0"/>
            </a:lvl4pPr>
            <a:lvl5pPr>
              <a:defRPr lang="en-US"/>
            </a:lvl5pPr>
          </a:lstStyle>
          <a:p>
            <a:pPr marL="313908" lvl="0" indent="-313908"/>
            <a:r>
              <a:rPr lang="en-US"/>
              <a:t>Your description here</a:t>
            </a:r>
          </a:p>
        </p:txBody>
      </p:sp>
      <p:sp>
        <p:nvSpPr>
          <p:cNvPr id="35" name="Text Placeholder 33"/>
          <p:cNvSpPr>
            <a:spLocks noGrp="1"/>
          </p:cNvSpPr>
          <p:nvPr>
            <p:ph type="body" sz="quarter" idx="30" hasCustomPrompt="1"/>
          </p:nvPr>
        </p:nvSpPr>
        <p:spPr>
          <a:xfrm>
            <a:off x="8378380" y="5160584"/>
            <a:ext cx="3155585" cy="861401"/>
          </a:xfrm>
        </p:spPr>
        <p:txBody>
          <a:bodyPr vert="horz" lIns="91440" tIns="45720" rIns="91440" bIns="45720" rtlCol="0">
            <a:normAutofit/>
          </a:bodyPr>
          <a:lstStyle>
            <a:lvl1pPr marL="0" indent="0" algn="ctr">
              <a:buNone/>
              <a:defRPr lang="en-US" sz="1282" smtClean="0">
                <a:solidFill>
                  <a:schemeClr val="tx1"/>
                </a:solidFill>
                <a:latin typeface="+mn-lt"/>
              </a:defRPr>
            </a:lvl1pPr>
            <a:lvl2pPr>
              <a:defRPr lang="en-US" smtClean="0"/>
            </a:lvl2pPr>
            <a:lvl3pPr>
              <a:defRPr lang="en-US" smtClean="0"/>
            </a:lvl3pPr>
            <a:lvl4pPr>
              <a:defRPr lang="en-US" smtClean="0"/>
            </a:lvl4pPr>
            <a:lvl5pPr>
              <a:defRPr lang="en-US"/>
            </a:lvl5pPr>
          </a:lstStyle>
          <a:p>
            <a:pPr marL="313908" lvl="0" indent="-313908"/>
            <a:r>
              <a:rPr lang="en-US"/>
              <a:t>Your description here</a:t>
            </a:r>
          </a:p>
        </p:txBody>
      </p:sp>
      <p:sp>
        <p:nvSpPr>
          <p:cNvPr id="36" name="Text Placeholder 33"/>
          <p:cNvSpPr>
            <a:spLocks noGrp="1"/>
          </p:cNvSpPr>
          <p:nvPr>
            <p:ph type="body" sz="quarter" idx="31" hasCustomPrompt="1"/>
          </p:nvPr>
        </p:nvSpPr>
        <p:spPr>
          <a:xfrm>
            <a:off x="622263" y="5160584"/>
            <a:ext cx="3155585" cy="861401"/>
          </a:xfrm>
        </p:spPr>
        <p:txBody>
          <a:bodyPr vert="horz" lIns="91440" tIns="45720" rIns="91440" bIns="45720" rtlCol="0">
            <a:normAutofit/>
          </a:bodyPr>
          <a:lstStyle>
            <a:lvl1pPr marL="0" indent="0" algn="ctr">
              <a:buNone/>
              <a:defRPr lang="en-US" sz="1282" smtClean="0">
                <a:solidFill>
                  <a:schemeClr val="tx1"/>
                </a:solidFill>
                <a:latin typeface="+mn-lt"/>
              </a:defRPr>
            </a:lvl1pPr>
            <a:lvl2pPr>
              <a:defRPr lang="en-US" smtClean="0"/>
            </a:lvl2pPr>
            <a:lvl3pPr>
              <a:defRPr lang="en-US" smtClean="0"/>
            </a:lvl3pPr>
            <a:lvl4pPr>
              <a:defRPr lang="en-US" smtClean="0"/>
            </a:lvl4pPr>
            <a:lvl5pPr>
              <a:defRPr lang="en-US"/>
            </a:lvl5pPr>
          </a:lstStyle>
          <a:p>
            <a:pPr marL="313908" lvl="0" indent="-313908"/>
            <a:r>
              <a:rPr lang="en-US"/>
              <a:t>Your description here</a:t>
            </a:r>
          </a:p>
        </p:txBody>
      </p:sp>
    </p:spTree>
    <p:extLst>
      <p:ext uri="{BB962C8B-B14F-4D97-AF65-F5344CB8AC3E}">
        <p14:creationId xmlns:p14="http://schemas.microsoft.com/office/powerpoint/2010/main" val="1462568887"/>
      </p:ext>
    </p:extLst>
  </p:cSld>
  <p:clrMapOvr>
    <a:masterClrMapping/>
  </p:clrMapOvr>
</p:sldLayout>
</file>

<file path=ppt/slideLayouts/slideLayout6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2x2 Chart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3" y="1826786"/>
            <a:ext cx="5016104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7" name="Chart Placeholder 4"/>
          <p:cNvSpPr>
            <a:spLocks noGrp="1"/>
          </p:cNvSpPr>
          <p:nvPr>
            <p:ph type="chart" sz="quarter" idx="16"/>
          </p:nvPr>
        </p:nvSpPr>
        <p:spPr>
          <a:xfrm>
            <a:off x="6521884" y="1826786"/>
            <a:ext cx="5016104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5" name="Chart Placeholder 4"/>
          <p:cNvSpPr>
            <a:spLocks noGrp="1"/>
          </p:cNvSpPr>
          <p:nvPr>
            <p:ph type="chart" sz="quarter" idx="18"/>
          </p:nvPr>
        </p:nvSpPr>
        <p:spPr>
          <a:xfrm>
            <a:off x="622263" y="4370968"/>
            <a:ext cx="5016104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0" name="Chart Placeholder 4"/>
          <p:cNvSpPr>
            <a:spLocks noGrp="1"/>
          </p:cNvSpPr>
          <p:nvPr>
            <p:ph type="chart" sz="quarter" idx="20"/>
          </p:nvPr>
        </p:nvSpPr>
        <p:spPr>
          <a:xfrm>
            <a:off x="6521884" y="4370968"/>
            <a:ext cx="5016104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5" name="Text Placeholder 12"/>
          <p:cNvSpPr>
            <a:spLocks noGrp="1"/>
          </p:cNvSpPr>
          <p:nvPr>
            <p:ph type="body" sz="quarter" idx="22" hasCustomPrompt="1"/>
          </p:nvPr>
        </p:nvSpPr>
        <p:spPr>
          <a:xfrm>
            <a:off x="622263" y="1404045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26" name="Text Placeholder 12"/>
          <p:cNvSpPr>
            <a:spLocks noGrp="1"/>
          </p:cNvSpPr>
          <p:nvPr>
            <p:ph type="body" sz="quarter" idx="23" hasCustomPrompt="1"/>
          </p:nvPr>
        </p:nvSpPr>
        <p:spPr>
          <a:xfrm>
            <a:off x="6521884" y="1404045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29" name="Text Placeholder 12"/>
          <p:cNvSpPr>
            <a:spLocks noGrp="1"/>
          </p:cNvSpPr>
          <p:nvPr>
            <p:ph type="body" sz="quarter" idx="24" hasCustomPrompt="1"/>
          </p:nvPr>
        </p:nvSpPr>
        <p:spPr>
          <a:xfrm>
            <a:off x="622263" y="3948228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0" name="Text Placeholder 12"/>
          <p:cNvSpPr>
            <a:spLocks noGrp="1"/>
          </p:cNvSpPr>
          <p:nvPr>
            <p:ph type="body" sz="quarter" idx="25" hasCustomPrompt="1"/>
          </p:nvPr>
        </p:nvSpPr>
        <p:spPr>
          <a:xfrm>
            <a:off x="6521884" y="3948228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</p:spTree>
    <p:extLst>
      <p:ext uri="{BB962C8B-B14F-4D97-AF65-F5344CB8AC3E}">
        <p14:creationId xmlns:p14="http://schemas.microsoft.com/office/powerpoint/2010/main" val="238393329"/>
      </p:ext>
    </p:extLst>
  </p:cSld>
  <p:clrMapOvr>
    <a:masterClrMapping/>
  </p:clrMapOvr>
</p:sldLayout>
</file>

<file path=ppt/slideLayouts/slideLayout6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3x2 Chart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4" y="1826786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5" name="Chart Placeholder 4"/>
          <p:cNvSpPr>
            <a:spLocks noGrp="1"/>
          </p:cNvSpPr>
          <p:nvPr>
            <p:ph type="chart" sz="quarter" idx="18"/>
          </p:nvPr>
        </p:nvSpPr>
        <p:spPr>
          <a:xfrm>
            <a:off x="622264" y="4370968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2" name="Chart Placeholder 4"/>
          <p:cNvSpPr>
            <a:spLocks noGrp="1"/>
          </p:cNvSpPr>
          <p:nvPr>
            <p:ph type="chart" sz="quarter" idx="20"/>
          </p:nvPr>
        </p:nvSpPr>
        <p:spPr>
          <a:xfrm>
            <a:off x="4502333" y="1826786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4" name="Chart Placeholder 4"/>
          <p:cNvSpPr>
            <a:spLocks noGrp="1"/>
          </p:cNvSpPr>
          <p:nvPr>
            <p:ph type="chart" sz="quarter" idx="22"/>
          </p:nvPr>
        </p:nvSpPr>
        <p:spPr>
          <a:xfrm>
            <a:off x="4502333" y="4370968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6" name="Chart Placeholder 4"/>
          <p:cNvSpPr>
            <a:spLocks noGrp="1"/>
          </p:cNvSpPr>
          <p:nvPr>
            <p:ph type="chart" sz="quarter" idx="24"/>
          </p:nvPr>
        </p:nvSpPr>
        <p:spPr>
          <a:xfrm>
            <a:off x="8382402" y="1786744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8" name="Chart Placeholder 4"/>
          <p:cNvSpPr>
            <a:spLocks noGrp="1"/>
          </p:cNvSpPr>
          <p:nvPr>
            <p:ph type="chart" sz="quarter" idx="26"/>
          </p:nvPr>
        </p:nvSpPr>
        <p:spPr>
          <a:xfrm>
            <a:off x="8382402" y="4330926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34" name="Text Placeholder 12"/>
          <p:cNvSpPr>
            <a:spLocks noGrp="1"/>
          </p:cNvSpPr>
          <p:nvPr>
            <p:ph type="body" sz="quarter" idx="28" hasCustomPrompt="1"/>
          </p:nvPr>
        </p:nvSpPr>
        <p:spPr>
          <a:xfrm>
            <a:off x="622264" y="1404045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5" name="Text Placeholder 12"/>
          <p:cNvSpPr>
            <a:spLocks noGrp="1"/>
          </p:cNvSpPr>
          <p:nvPr>
            <p:ph type="body" sz="quarter" idx="29" hasCustomPrompt="1"/>
          </p:nvPr>
        </p:nvSpPr>
        <p:spPr>
          <a:xfrm>
            <a:off x="8382402" y="1404045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6" name="Text Placeholder 12"/>
          <p:cNvSpPr>
            <a:spLocks noGrp="1"/>
          </p:cNvSpPr>
          <p:nvPr>
            <p:ph type="body" sz="quarter" idx="30" hasCustomPrompt="1"/>
          </p:nvPr>
        </p:nvSpPr>
        <p:spPr>
          <a:xfrm>
            <a:off x="4504344" y="1404045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40" name="Text Placeholder 12"/>
          <p:cNvSpPr>
            <a:spLocks noGrp="1"/>
          </p:cNvSpPr>
          <p:nvPr>
            <p:ph type="body" sz="quarter" idx="31" hasCustomPrompt="1"/>
          </p:nvPr>
        </p:nvSpPr>
        <p:spPr>
          <a:xfrm>
            <a:off x="622264" y="3948228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41" name="Text Placeholder 12"/>
          <p:cNvSpPr>
            <a:spLocks noGrp="1"/>
          </p:cNvSpPr>
          <p:nvPr>
            <p:ph type="body" sz="quarter" idx="32" hasCustomPrompt="1"/>
          </p:nvPr>
        </p:nvSpPr>
        <p:spPr>
          <a:xfrm>
            <a:off x="8382402" y="3948228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42" name="Text Placeholder 12"/>
          <p:cNvSpPr>
            <a:spLocks noGrp="1"/>
          </p:cNvSpPr>
          <p:nvPr>
            <p:ph type="body" sz="quarter" idx="33" hasCustomPrompt="1"/>
          </p:nvPr>
        </p:nvSpPr>
        <p:spPr>
          <a:xfrm>
            <a:off x="4504344" y="3948228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</p:spTree>
    <p:extLst>
      <p:ext uri="{BB962C8B-B14F-4D97-AF65-F5344CB8AC3E}">
        <p14:creationId xmlns:p14="http://schemas.microsoft.com/office/powerpoint/2010/main" val="2494693000"/>
      </p:ext>
    </p:extLst>
  </p:cSld>
  <p:clrMapOvr>
    <a:masterClrMapping/>
  </p:clrMapOvr>
</p:sldLayout>
</file>

<file path=ppt/slideLayouts/slideLayout6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ver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478129" y="-602973"/>
            <a:ext cx="11203994" cy="1782924"/>
          </a:xfrm>
          <a:prstGeom prst="rect">
            <a:avLst/>
          </a:prstGeom>
        </p:spPr>
        <p:txBody>
          <a:bodyPr wrap="square" anchor="b">
            <a:spAutoFit/>
          </a:bodyPr>
          <a:lstStyle>
            <a:lvl1pPr algn="ctr">
              <a:defRPr sz="5493">
                <a:solidFill>
                  <a:schemeClr val="bg1"/>
                </a:solidFill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7" name="Rectangle 6"/>
          <p:cNvSpPr/>
          <p:nvPr userDrawn="1"/>
        </p:nvSpPr>
        <p:spPr>
          <a:xfrm>
            <a:off x="1" y="6005956"/>
            <a:ext cx="12160250" cy="834582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237"/>
          </a:p>
        </p:txBody>
      </p:sp>
      <p:pic>
        <p:nvPicPr>
          <p:cNvPr id="4" name="Picture 3"/>
          <p:cNvPicPr>
            <a:picLocks noChangeAspect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126055" y="1422836"/>
            <a:ext cx="6321966" cy="5225409"/>
          </a:xfrm>
          <a:prstGeom prst="rect">
            <a:avLst/>
          </a:prstGeom>
          <a:effectLst>
            <a:reflection blurRad="6350" stA="52000" endA="300" endPos="35000" dir="5400000" sy="-100000" algn="bl" rotWithShape="0"/>
          </a:effectLst>
        </p:spPr>
      </p:pic>
      <p:sp>
        <p:nvSpPr>
          <p:cNvPr id="9" name="Picture Placeholder 8"/>
          <p:cNvSpPr>
            <a:spLocks noGrp="1"/>
          </p:cNvSpPr>
          <p:nvPr>
            <p:ph type="pic" sz="quarter" idx="10"/>
          </p:nvPr>
        </p:nvSpPr>
        <p:spPr>
          <a:xfrm>
            <a:off x="1486064" y="1696481"/>
            <a:ext cx="5601948" cy="3159988"/>
          </a:xfrm>
        </p:spPr>
        <p:txBody>
          <a:bodyPr/>
          <a:lstStyle>
            <a:lvl1pPr>
              <a:defRPr>
                <a:solidFill>
                  <a:schemeClr val="bg1"/>
                </a:solidFill>
              </a:defRPr>
            </a:lvl1pPr>
          </a:lstStyle>
          <a:p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712650379"/>
      </p:ext>
    </p:extLst>
  </p:cSld>
  <p:clrMapOvr>
    <a:masterClrMapping/>
  </p:clrMapOvr>
</p:sldLayout>
</file>

<file path=ppt/slideLayouts/slideLayout6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showee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4075309000"/>
      </p:ext>
    </p:extLst>
  </p:cSld>
  <p:clrMapOvr>
    <a:masterClrMapping/>
  </p:clrMapOvr>
</p:sldLayout>
</file>

<file path=ppt/slideLayouts/slideLayout6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Righ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5" name="Rectangle 4">
            <a:extLst>
              <a:ext uri="{FF2B5EF4-FFF2-40B4-BE49-F238E27FC236}">
                <a16:creationId xmlns:a16="http://schemas.microsoft.com/office/drawing/2014/main" id="{83B2D156-96C5-44E5-B28A-6590282C712D}"/>
              </a:ext>
            </a:extLst>
          </p:cNvPr>
          <p:cNvSpPr txBox="1">
            <a:spLocks noChangeArrowheads="1"/>
          </p:cNvSpPr>
          <p:nvPr userDrawn="1"/>
        </p:nvSpPr>
        <p:spPr bwMode="auto">
          <a:xfrm>
            <a:off x="4644541" y="6392421"/>
            <a:ext cx="2837392" cy="47503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>
            <a:defPPr>
              <a:defRPr lang="sv-SE"/>
            </a:defPPr>
            <a:lvl1pPr marL="0" algn="ctr" defTabSz="914400" rtl="0" eaLnBrk="1" latinLnBrk="0" hangingPunct="1">
              <a:defRPr sz="1100" b="0" kern="1200">
                <a:solidFill>
                  <a:srgbClr val="5F5F5F"/>
                </a:solidFill>
                <a:latin typeface="Gill Sans MT" pitchFamily="34" charset="0"/>
                <a:ea typeface="+mn-ea"/>
                <a:cs typeface="+mn-cs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fld id="{7BD2082A-C6A4-4C06-AB8E-27AEAB034B16}" type="slidenum">
              <a:rPr kumimoji="0" lang="en-US" sz="1100" b="0" i="0" u="none" strike="noStrike" kern="1200" cap="none" spc="0" normalizeH="0" baseline="0" noProof="0" smtClean="0">
                <a:ln>
                  <a:noFill/>
                </a:ln>
                <a:solidFill>
                  <a:srgbClr val="5F5F5F"/>
                </a:solidFill>
                <a:effectLst/>
                <a:uLnTx/>
                <a:uFillTx/>
                <a:latin typeface="Gill Sans MT" pitchFamily="34" charset="0"/>
                <a:ea typeface="+mn-ea"/>
                <a:cs typeface="+mn-cs"/>
              </a:rPr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/>
              </a:pPr>
              <a:t>‹#›</a:t>
            </a:fld>
            <a:endParaRPr kumimoji="0" lang="en-US" sz="1100" b="0" i="0" u="none" strike="noStrike" kern="1200" cap="none" spc="0" normalizeH="0" baseline="0" noProof="0" dirty="0">
              <a:ln>
                <a:noFill/>
              </a:ln>
              <a:solidFill>
                <a:srgbClr val="5F5F5F"/>
              </a:solidFill>
              <a:effectLst/>
              <a:uLnTx/>
              <a:uFillTx/>
              <a:latin typeface="Gill Sans MT" pitchFamily="34" charset="0"/>
              <a:ea typeface="+mn-ea"/>
              <a:cs typeface="+mn-cs"/>
            </a:endParaRPr>
          </a:p>
        </p:txBody>
      </p:sp>
    </p:spTree>
    <p:extLst>
      <p:ext uri="{BB962C8B-B14F-4D97-AF65-F5344CB8AC3E}">
        <p14:creationId xmlns:p14="http://schemas.microsoft.com/office/powerpoint/2010/main" val="2881725633"/>
      </p:ext>
    </p:extLst>
  </p:cSld>
  <p:clrMapOvr>
    <a:masterClrMapping/>
  </p:clrMapOvr>
</p:sldLayout>
</file>

<file path=ppt/slideLayouts/slideLayout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wo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/>
              <a:t>Click to edit Master title style</a:t>
            </a:r>
            <a:endParaRPr lang="sv-SE" dirty="0"/>
          </a:p>
        </p:txBody>
      </p:sp>
      <p:sp>
        <p:nvSpPr>
          <p:cNvPr id="3" name="Content Placeholder 2"/>
          <p:cNvSpPr>
            <a:spLocks noGrp="1"/>
          </p:cNvSpPr>
          <p:nvPr>
            <p:ph sz="half" idx="1" hasCustomPrompt="1"/>
          </p:nvPr>
        </p:nvSpPr>
        <p:spPr>
          <a:xfrm>
            <a:off x="343945" y="6389427"/>
            <a:ext cx="4980212" cy="199194"/>
          </a:xfrm>
        </p:spPr>
        <p:txBody>
          <a:bodyPr/>
          <a:lstStyle>
            <a:lvl1pPr marL="0" indent="0">
              <a:buNone/>
              <a:defRPr sz="900" b="0"/>
            </a:lvl1pPr>
            <a:lvl2pPr>
              <a:defRPr sz="2200"/>
            </a:lvl2pPr>
            <a:lvl3pPr>
              <a:defRPr sz="2000"/>
            </a:lvl3pPr>
            <a:lvl4pPr>
              <a:defRPr sz="1800"/>
            </a:lvl4pPr>
            <a:lvl5pPr>
              <a:defRPr sz="1600"/>
            </a:lvl5pPr>
            <a:lvl6pPr>
              <a:defRPr sz="1800"/>
            </a:lvl6pPr>
            <a:lvl7pPr>
              <a:defRPr sz="1800"/>
            </a:lvl7pPr>
            <a:lvl8pPr>
              <a:defRPr sz="1800"/>
            </a:lvl8pPr>
            <a:lvl9pPr>
              <a:defRPr sz="1800"/>
            </a:lvl9pPr>
          </a:lstStyle>
          <a:p>
            <a:pPr lvl="0"/>
            <a:r>
              <a:rPr lang="sv-SE" dirty="0"/>
              <a:t>Bas:</a:t>
            </a:r>
          </a:p>
        </p:txBody>
      </p:sp>
      <p:sp>
        <p:nvSpPr>
          <p:cNvPr id="4" name="Content Placeholder 3"/>
          <p:cNvSpPr>
            <a:spLocks noGrp="1"/>
          </p:cNvSpPr>
          <p:nvPr>
            <p:ph sz="half" idx="2" hasCustomPrompt="1"/>
          </p:nvPr>
        </p:nvSpPr>
        <p:spPr>
          <a:xfrm>
            <a:off x="341831" y="5870039"/>
            <a:ext cx="4982325" cy="286535"/>
          </a:xfrm>
        </p:spPr>
        <p:txBody>
          <a:bodyPr/>
          <a:lstStyle>
            <a:lvl1pPr marL="0" indent="0">
              <a:buNone/>
              <a:defRPr lang="sv-SE" sz="1300" b="0" i="1" noProof="0" dirty="0" smtClean="0">
                <a:solidFill>
                  <a:srgbClr val="333333"/>
                </a:solidFill>
                <a:latin typeface="Gill Sans MT" pitchFamily="34" charset="0"/>
                <a:ea typeface="+mn-ea"/>
                <a:cs typeface="+mn-cs"/>
              </a:defRPr>
            </a:lvl1pPr>
            <a:lvl2pPr>
              <a:defRPr sz="2200"/>
            </a:lvl2pPr>
            <a:lvl3pPr>
              <a:defRPr sz="2000"/>
            </a:lvl3pPr>
            <a:lvl4pPr>
              <a:defRPr sz="1800"/>
            </a:lvl4pPr>
            <a:lvl5pPr>
              <a:defRPr sz="1600"/>
            </a:lvl5pPr>
            <a:lvl6pPr>
              <a:defRPr sz="1800"/>
            </a:lvl6pPr>
            <a:lvl7pPr>
              <a:defRPr sz="1800"/>
            </a:lvl7pPr>
            <a:lvl8pPr>
              <a:defRPr sz="1800"/>
            </a:lvl8pPr>
            <a:lvl9pPr>
              <a:defRPr sz="1800"/>
            </a:lvl9pPr>
          </a:lstStyle>
          <a:p>
            <a:pPr lvl="0"/>
            <a:r>
              <a:rPr lang="sv-SE" dirty="0"/>
              <a:t>Fråga:</a:t>
            </a:r>
          </a:p>
        </p:txBody>
      </p:sp>
      <p:sp>
        <p:nvSpPr>
          <p:cNvPr id="5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BE380A23-F6F0-446E-8C39-BD20CCEAA832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</p:cSld>
  <p:clrMapOvr>
    <a:masterClrMapping/>
  </p:clrMapOvr>
</p:sldLayout>
</file>

<file path=ppt/slideLayouts/slideLayout7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2" name="Rectangle 4">
            <a:extLst>
              <a:ext uri="{FF2B5EF4-FFF2-40B4-BE49-F238E27FC236}">
                <a16:creationId xmlns:a16="http://schemas.microsoft.com/office/drawing/2014/main" id="{A6F8FFC6-504D-4D5C-A15A-E3FD472B0D7B}"/>
              </a:ext>
            </a:extLst>
          </p:cNvPr>
          <p:cNvSpPr txBox="1">
            <a:spLocks noChangeArrowheads="1"/>
          </p:cNvSpPr>
          <p:nvPr userDrawn="1"/>
        </p:nvSpPr>
        <p:spPr bwMode="auto">
          <a:xfrm>
            <a:off x="4644541" y="6392421"/>
            <a:ext cx="2837392" cy="47503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>
            <a:defPPr>
              <a:defRPr lang="sv-SE"/>
            </a:defPPr>
            <a:lvl1pPr marL="0" algn="ctr" defTabSz="914400" rtl="0" eaLnBrk="1" latinLnBrk="0" hangingPunct="1">
              <a:defRPr sz="1100" b="0" kern="1200">
                <a:solidFill>
                  <a:srgbClr val="5F5F5F"/>
                </a:solidFill>
                <a:latin typeface="Gill Sans MT" pitchFamily="34" charset="0"/>
                <a:ea typeface="+mn-ea"/>
                <a:cs typeface="+mn-cs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fld id="{7BD2082A-C6A4-4C06-AB8E-27AEAB034B16}" type="slidenum">
              <a:rPr kumimoji="0" lang="en-US" sz="1100" b="0" i="0" u="none" strike="noStrike" kern="1200" cap="none" spc="0" normalizeH="0" baseline="0" noProof="0" smtClean="0">
                <a:ln>
                  <a:noFill/>
                </a:ln>
                <a:solidFill>
                  <a:srgbClr val="5F5F5F"/>
                </a:solidFill>
                <a:effectLst/>
                <a:uLnTx/>
                <a:uFillTx/>
                <a:latin typeface="Gill Sans MT" pitchFamily="34" charset="0"/>
                <a:ea typeface="+mn-ea"/>
                <a:cs typeface="+mn-cs"/>
              </a:rPr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/>
              </a:pPr>
              <a:t>‹#›</a:t>
            </a:fld>
            <a:endParaRPr kumimoji="0" lang="en-US" sz="1100" b="0" i="0" u="none" strike="noStrike" kern="1200" cap="none" spc="0" normalizeH="0" baseline="0" noProof="0" dirty="0">
              <a:ln>
                <a:noFill/>
              </a:ln>
              <a:solidFill>
                <a:srgbClr val="5F5F5F"/>
              </a:solidFill>
              <a:effectLst/>
              <a:uLnTx/>
              <a:uFillTx/>
              <a:latin typeface="Gill Sans MT" pitchFamily="34" charset="0"/>
              <a:ea typeface="+mn-ea"/>
              <a:cs typeface="+mn-cs"/>
            </a:endParaRPr>
          </a:p>
        </p:txBody>
      </p:sp>
    </p:spTree>
    <p:extLst>
      <p:ext uri="{BB962C8B-B14F-4D97-AF65-F5344CB8AC3E}">
        <p14:creationId xmlns:p14="http://schemas.microsoft.com/office/powerpoint/2010/main" val="348362189"/>
      </p:ext>
    </p:extLst>
  </p:cSld>
  <p:clrMapOvr>
    <a:masterClrMapping/>
  </p:clrMapOvr>
</p:sldLayout>
</file>

<file path=ppt/slideLayouts/slideLayout7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" name="Rectangle 13">
            <a:extLst>
              <a:ext uri="{FF2B5EF4-FFF2-40B4-BE49-F238E27FC236}">
                <a16:creationId xmlns:a16="http://schemas.microsoft.com/office/drawing/2014/main" id="{41CFED3A-8587-405B-9925-2CE9C94850FD}"/>
              </a:ext>
            </a:extLst>
          </p:cNvPr>
          <p:cNvSpPr/>
          <p:nvPr userDrawn="1"/>
        </p:nvSpPr>
        <p:spPr>
          <a:xfrm>
            <a:off x="622263" y="1260030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0EA371E0-6DCB-42DD-BA2F-DC5D54769CFF}"/>
              </a:ext>
            </a:extLst>
          </p:cNvPr>
          <p:cNvSpPr/>
          <p:nvPr userDrawn="1"/>
        </p:nvSpPr>
        <p:spPr>
          <a:xfrm>
            <a:off x="622262" y="3857409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A300E705-B8FB-434B-8BEB-160D4749A55C}"/>
              </a:ext>
            </a:extLst>
          </p:cNvPr>
          <p:cNvSpPr/>
          <p:nvPr userDrawn="1"/>
        </p:nvSpPr>
        <p:spPr>
          <a:xfrm>
            <a:off x="6194127" y="1260030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id="{2EFC053F-01FF-4B23-BA10-E2E0C6949304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1260030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4361A155-2677-4F3E-8A0F-64B3009AB312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260030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2B3CAA5A-B565-4CE8-B353-21F179ACF976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3857409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3427810395"/>
      </p:ext>
    </p:extLst>
  </p:cSld>
  <p:clrMapOvr>
    <a:masterClrMapping/>
  </p:clrMapOvr>
</p:sldLayout>
</file>

<file path=ppt/slideLayouts/slideLayout7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" name="Rectangle 13">
            <a:extLst>
              <a:ext uri="{FF2B5EF4-FFF2-40B4-BE49-F238E27FC236}">
                <a16:creationId xmlns:a16="http://schemas.microsoft.com/office/drawing/2014/main" id="{41CFED3A-8587-405B-9925-2CE9C94850FD}"/>
              </a:ext>
            </a:extLst>
          </p:cNvPr>
          <p:cNvSpPr/>
          <p:nvPr userDrawn="1"/>
        </p:nvSpPr>
        <p:spPr>
          <a:xfrm>
            <a:off x="622263" y="1293906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0EA371E0-6DCB-42DD-BA2F-DC5D54769CFF}"/>
              </a:ext>
            </a:extLst>
          </p:cNvPr>
          <p:cNvSpPr/>
          <p:nvPr userDrawn="1"/>
        </p:nvSpPr>
        <p:spPr>
          <a:xfrm>
            <a:off x="622262" y="3891285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A300E705-B8FB-434B-8BEB-160D4749A55C}"/>
              </a:ext>
            </a:extLst>
          </p:cNvPr>
          <p:cNvSpPr/>
          <p:nvPr userDrawn="1"/>
        </p:nvSpPr>
        <p:spPr>
          <a:xfrm>
            <a:off x="6194127" y="1293906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id="{2EFC053F-01FF-4B23-BA10-E2E0C6949304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1740120"/>
            <a:ext cx="5344430" cy="1925173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4361A155-2677-4F3E-8A0F-64B3009AB312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740120"/>
            <a:ext cx="5344430" cy="1925173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2B3CAA5A-B565-4CE8-B353-21F179ACF976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3891285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DE1F82DD-99DB-419C-8CBF-2D2D0015B376}"/>
              </a:ext>
            </a:extLst>
          </p:cNvPr>
          <p:cNvSpPr/>
          <p:nvPr userDrawn="1"/>
        </p:nvSpPr>
        <p:spPr>
          <a:xfrm>
            <a:off x="622263" y="1260030"/>
            <a:ext cx="5343859" cy="482949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id="{777024A3-8609-4FA8-94FF-3790D3BA83F1}"/>
              </a:ext>
            </a:extLst>
          </p:cNvPr>
          <p:cNvSpPr/>
          <p:nvPr userDrawn="1"/>
        </p:nvSpPr>
        <p:spPr>
          <a:xfrm>
            <a:off x="6194127" y="1260030"/>
            <a:ext cx="5348612" cy="482949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9" name="Text Placeholder 4">
            <a:extLst>
              <a:ext uri="{FF2B5EF4-FFF2-40B4-BE49-F238E27FC236}">
                <a16:creationId xmlns:a16="http://schemas.microsoft.com/office/drawing/2014/main" id="{C93ED938-2040-4C33-8E29-8E8F7307700A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260029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id="{500ADF9F-9BEA-49DA-8141-ABB18C34B352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4127" y="1260029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3977181449"/>
      </p:ext>
    </p:extLst>
  </p:cSld>
  <p:clrMapOvr>
    <a:masterClrMapping/>
  </p:clrMapOvr>
</p:sldLayout>
</file>

<file path=ppt/slideLayouts/slideLayout7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3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Rectangle 9">
            <a:extLst>
              <a:ext uri="{FF2B5EF4-FFF2-40B4-BE49-F238E27FC236}">
                <a16:creationId xmlns:a16="http://schemas.microsoft.com/office/drawing/2014/main" id="{971D3F8B-5C23-4DFB-B383-57F106C28117}"/>
              </a:ext>
            </a:extLst>
          </p:cNvPr>
          <p:cNvSpPr/>
          <p:nvPr userDrawn="1"/>
        </p:nvSpPr>
        <p:spPr>
          <a:xfrm>
            <a:off x="622262" y="1260030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F2F52917-E438-49D4-A3EB-D22FB856CEAE}"/>
              </a:ext>
            </a:extLst>
          </p:cNvPr>
          <p:cNvSpPr/>
          <p:nvPr userDrawn="1"/>
        </p:nvSpPr>
        <p:spPr>
          <a:xfrm>
            <a:off x="622263" y="3857409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id="{BD9E819C-5C50-4149-AD24-CA936B023CE3}"/>
              </a:ext>
            </a:extLst>
          </p:cNvPr>
          <p:cNvSpPr/>
          <p:nvPr userDrawn="1"/>
        </p:nvSpPr>
        <p:spPr>
          <a:xfrm>
            <a:off x="6194127" y="3857409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4" name="Content Placeholder 4">
            <a:extLst>
              <a:ext uri="{FF2B5EF4-FFF2-40B4-BE49-F238E27FC236}">
                <a16:creationId xmlns:a16="http://schemas.microsoft.com/office/drawing/2014/main" id="{8E4BABE4-0F8C-4266-8736-3137E242185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857409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id="{F995D739-6EA4-4F96-BE92-FF9E81FC8F8D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857409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id="{5054519F-9821-44F4-86EC-5C970BC0DBAA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1260030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857464658"/>
      </p:ext>
    </p:extLst>
  </p:cSld>
  <p:clrMapOvr>
    <a:masterClrMapping/>
  </p:clrMapOvr>
</p:sldLayout>
</file>

<file path=ppt/slideLayouts/slideLayout7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4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Rectangle 9">
            <a:extLst>
              <a:ext uri="{FF2B5EF4-FFF2-40B4-BE49-F238E27FC236}">
                <a16:creationId xmlns:a16="http://schemas.microsoft.com/office/drawing/2014/main" id="{971D3F8B-5C23-4DFB-B383-57F106C28117}"/>
              </a:ext>
            </a:extLst>
          </p:cNvPr>
          <p:cNvSpPr/>
          <p:nvPr userDrawn="1"/>
        </p:nvSpPr>
        <p:spPr>
          <a:xfrm>
            <a:off x="622262" y="1260030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F2F52917-E438-49D4-A3EB-D22FB856CEAE}"/>
              </a:ext>
            </a:extLst>
          </p:cNvPr>
          <p:cNvSpPr/>
          <p:nvPr userDrawn="1"/>
        </p:nvSpPr>
        <p:spPr>
          <a:xfrm>
            <a:off x="622263" y="3857409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id="{BD9E819C-5C50-4149-AD24-CA936B023CE3}"/>
              </a:ext>
            </a:extLst>
          </p:cNvPr>
          <p:cNvSpPr/>
          <p:nvPr userDrawn="1"/>
        </p:nvSpPr>
        <p:spPr>
          <a:xfrm>
            <a:off x="6194127" y="3857409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4" name="Content Placeholder 4">
            <a:extLst>
              <a:ext uri="{FF2B5EF4-FFF2-40B4-BE49-F238E27FC236}">
                <a16:creationId xmlns:a16="http://schemas.microsoft.com/office/drawing/2014/main" id="{8E4BABE4-0F8C-4266-8736-3137E242185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4337497"/>
            <a:ext cx="5344430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id="{F995D739-6EA4-4F96-BE92-FF9E81FC8F8D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4337497"/>
            <a:ext cx="5344430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id="{5054519F-9821-44F4-86EC-5C970BC0DBAA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1260030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id="{BD27C14C-9042-4AF0-992D-124873C3AC5C}"/>
              </a:ext>
            </a:extLst>
          </p:cNvPr>
          <p:cNvSpPr/>
          <p:nvPr userDrawn="1"/>
        </p:nvSpPr>
        <p:spPr>
          <a:xfrm>
            <a:off x="622263" y="3857409"/>
            <a:ext cx="5343859" cy="482949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1FDDC479-D4C9-43C3-B0D5-C62D6FC6900B}"/>
              </a:ext>
            </a:extLst>
          </p:cNvPr>
          <p:cNvSpPr/>
          <p:nvPr userDrawn="1"/>
        </p:nvSpPr>
        <p:spPr>
          <a:xfrm>
            <a:off x="6194127" y="3857409"/>
            <a:ext cx="5348612" cy="482949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1" name="Text Placeholder 4">
            <a:extLst>
              <a:ext uri="{FF2B5EF4-FFF2-40B4-BE49-F238E27FC236}">
                <a16:creationId xmlns:a16="http://schemas.microsoft.com/office/drawing/2014/main" id="{B1BDBC9C-1AFC-4AD0-9548-A79C07FBBF21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3857409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2" name="Text Placeholder 4">
            <a:extLst>
              <a:ext uri="{FF2B5EF4-FFF2-40B4-BE49-F238E27FC236}">
                <a16:creationId xmlns:a16="http://schemas.microsoft.com/office/drawing/2014/main" id="{43E8A295-DABE-4F70-B1CC-6332F1D43A47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4127" y="3857409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2995261095"/>
      </p:ext>
    </p:extLst>
  </p:cSld>
  <p:clrMapOvr>
    <a:masterClrMapping/>
  </p:clrMapOvr>
</p:sldLayout>
</file>

<file path=ppt/slideLayouts/slideLayout7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5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Rectangle 9">
            <a:extLst>
              <a:ext uri="{FF2B5EF4-FFF2-40B4-BE49-F238E27FC236}">
                <a16:creationId xmlns:a16="http://schemas.microsoft.com/office/drawing/2014/main" id="{971D3F8B-5C23-4DFB-B383-57F106C28117}"/>
              </a:ext>
            </a:extLst>
          </p:cNvPr>
          <p:cNvSpPr/>
          <p:nvPr userDrawn="1"/>
        </p:nvSpPr>
        <p:spPr>
          <a:xfrm>
            <a:off x="622262" y="1260030"/>
            <a:ext cx="10920477" cy="278861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id="{5054519F-9821-44F4-86EC-5C970BC0DBAA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1260030"/>
            <a:ext cx="10916865" cy="278861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id="{D3D0E518-01C3-41D2-8442-EAA24D432552}"/>
              </a:ext>
            </a:extLst>
          </p:cNvPr>
          <p:cNvSpPr/>
          <p:nvPr userDrawn="1"/>
        </p:nvSpPr>
        <p:spPr>
          <a:xfrm>
            <a:off x="622262" y="4276666"/>
            <a:ext cx="3483912" cy="195212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id="{81D1C6D6-C7E4-4006-9327-7FBEF4CB487A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4276666"/>
            <a:ext cx="3483912" cy="195212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id="{463C3990-79D5-4E54-8A21-AC1BAEEB2F10}"/>
              </a:ext>
            </a:extLst>
          </p:cNvPr>
          <p:cNvSpPr/>
          <p:nvPr userDrawn="1"/>
        </p:nvSpPr>
        <p:spPr>
          <a:xfrm>
            <a:off x="4338169" y="4276664"/>
            <a:ext cx="1627169" cy="195213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73CB76FD-A8CB-415E-AF87-6DCA659EEDFC}"/>
              </a:ext>
            </a:extLst>
          </p:cNvPr>
          <p:cNvSpPr>
            <a:spLocks noGrp="1"/>
          </p:cNvSpPr>
          <p:nvPr>
            <p:ph sz="quarter" idx="21"/>
          </p:nvPr>
        </p:nvSpPr>
        <p:spPr>
          <a:xfrm>
            <a:off x="4338169" y="4276664"/>
            <a:ext cx="1627169" cy="195213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Rectangle 22">
            <a:extLst>
              <a:ext uri="{FF2B5EF4-FFF2-40B4-BE49-F238E27FC236}">
                <a16:creationId xmlns:a16="http://schemas.microsoft.com/office/drawing/2014/main" id="{AE06D271-430F-4227-9EEF-88AF51F6E639}"/>
              </a:ext>
            </a:extLst>
          </p:cNvPr>
          <p:cNvSpPr/>
          <p:nvPr userDrawn="1"/>
        </p:nvSpPr>
        <p:spPr>
          <a:xfrm>
            <a:off x="6195719" y="4276664"/>
            <a:ext cx="1627169" cy="195213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5B379D51-6EF4-4464-92F8-61B474171E3B}"/>
              </a:ext>
            </a:extLst>
          </p:cNvPr>
          <p:cNvSpPr>
            <a:spLocks noGrp="1"/>
          </p:cNvSpPr>
          <p:nvPr>
            <p:ph sz="quarter" idx="22"/>
          </p:nvPr>
        </p:nvSpPr>
        <p:spPr>
          <a:xfrm>
            <a:off x="6195719" y="4276664"/>
            <a:ext cx="1627169" cy="195213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id="{02310BBA-E341-43C2-B932-7AFEE0220564}"/>
              </a:ext>
            </a:extLst>
          </p:cNvPr>
          <p:cNvSpPr/>
          <p:nvPr userDrawn="1"/>
        </p:nvSpPr>
        <p:spPr>
          <a:xfrm>
            <a:off x="8053270" y="4276664"/>
            <a:ext cx="1627169" cy="195213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Content Placeholder 4">
            <a:extLst>
              <a:ext uri="{FF2B5EF4-FFF2-40B4-BE49-F238E27FC236}">
                <a16:creationId xmlns:a16="http://schemas.microsoft.com/office/drawing/2014/main" id="{B11564D9-D93A-476A-83C3-FA4599649C4D}"/>
              </a:ext>
            </a:extLst>
          </p:cNvPr>
          <p:cNvSpPr>
            <a:spLocks noGrp="1"/>
          </p:cNvSpPr>
          <p:nvPr>
            <p:ph sz="quarter" idx="23"/>
          </p:nvPr>
        </p:nvSpPr>
        <p:spPr>
          <a:xfrm>
            <a:off x="8053270" y="4276664"/>
            <a:ext cx="1627169" cy="195213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7" name="Rectangle 26">
            <a:extLst>
              <a:ext uri="{FF2B5EF4-FFF2-40B4-BE49-F238E27FC236}">
                <a16:creationId xmlns:a16="http://schemas.microsoft.com/office/drawing/2014/main" id="{EA623964-F407-4E6F-ADE2-55DF20EF3426}"/>
              </a:ext>
            </a:extLst>
          </p:cNvPr>
          <p:cNvSpPr/>
          <p:nvPr userDrawn="1"/>
        </p:nvSpPr>
        <p:spPr>
          <a:xfrm>
            <a:off x="9910819" y="4276664"/>
            <a:ext cx="1627169" cy="195213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id="{3CD8263C-AE6D-4449-B470-CEEC34D53F31}"/>
              </a:ext>
            </a:extLst>
          </p:cNvPr>
          <p:cNvSpPr>
            <a:spLocks noGrp="1"/>
          </p:cNvSpPr>
          <p:nvPr>
            <p:ph sz="quarter" idx="24"/>
          </p:nvPr>
        </p:nvSpPr>
        <p:spPr>
          <a:xfrm>
            <a:off x="9910819" y="4276664"/>
            <a:ext cx="1627169" cy="195213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660114018"/>
      </p:ext>
    </p:extLst>
  </p:cSld>
  <p:clrMapOvr>
    <a:masterClrMapping/>
  </p:clrMapOvr>
</p:sldLayout>
</file>

<file path=ppt/slideLayouts/slideLayout7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6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" name="Rectangle 13">
            <a:extLst>
              <a:ext uri="{FF2B5EF4-FFF2-40B4-BE49-F238E27FC236}">
                <a16:creationId xmlns:a16="http://schemas.microsoft.com/office/drawing/2014/main" id="{F6977C3D-59B1-4681-B589-40B1AB7FDDD7}"/>
              </a:ext>
            </a:extLst>
          </p:cNvPr>
          <p:cNvSpPr/>
          <p:nvPr userDrawn="1"/>
        </p:nvSpPr>
        <p:spPr>
          <a:xfrm>
            <a:off x="62226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62F73853-C423-4A6E-8443-3C97A400D4BE}"/>
              </a:ext>
            </a:extLst>
          </p:cNvPr>
          <p:cNvSpPr/>
          <p:nvPr userDrawn="1"/>
        </p:nvSpPr>
        <p:spPr>
          <a:xfrm>
            <a:off x="622262" y="3857409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2DCA63EC-EFDE-42DF-B716-16C4896C70B1}"/>
              </a:ext>
            </a:extLst>
          </p:cNvPr>
          <p:cNvSpPr/>
          <p:nvPr userDrawn="1"/>
        </p:nvSpPr>
        <p:spPr>
          <a:xfrm>
            <a:off x="8049323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id="{C7272F76-6229-4AB7-B40B-CD1A14C82D14}"/>
              </a:ext>
            </a:extLst>
          </p:cNvPr>
          <p:cNvSpPr/>
          <p:nvPr userDrawn="1"/>
        </p:nvSpPr>
        <p:spPr>
          <a:xfrm>
            <a:off x="433579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55CF129-63E2-4AF5-939A-27542032971B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3857409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id="{5CCBA8B0-E653-4DE6-867E-29C867BD724D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A996796C-9DD5-4A56-9580-CC188BA17789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2277AFA2-4091-4E0E-92DB-9D27F2D9A6C1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928825402"/>
      </p:ext>
    </p:extLst>
  </p:cSld>
  <p:clrMapOvr>
    <a:masterClrMapping/>
  </p:clrMapOvr>
</p:sldLayout>
</file>

<file path=ppt/slideLayouts/slideLayout7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7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6" name="Rectangle 15">
            <a:extLst>
              <a:ext uri="{FF2B5EF4-FFF2-40B4-BE49-F238E27FC236}">
                <a16:creationId xmlns:a16="http://schemas.microsoft.com/office/drawing/2014/main" id="{2DCA63EC-EFDE-42DF-B716-16C4896C70B1}"/>
              </a:ext>
            </a:extLst>
          </p:cNvPr>
          <p:cNvSpPr/>
          <p:nvPr userDrawn="1"/>
        </p:nvSpPr>
        <p:spPr>
          <a:xfrm>
            <a:off x="8039031" y="1293906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2D8650DE-D982-40EF-BC92-E71FD0DB8C25}"/>
              </a:ext>
            </a:extLst>
          </p:cNvPr>
          <p:cNvSpPr/>
          <p:nvPr userDrawn="1"/>
        </p:nvSpPr>
        <p:spPr>
          <a:xfrm>
            <a:off x="8039031" y="1260030"/>
            <a:ext cx="3486638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id="{F6977C3D-59B1-4681-B589-40B1AB7FDDD7}"/>
              </a:ext>
            </a:extLst>
          </p:cNvPr>
          <p:cNvSpPr/>
          <p:nvPr userDrawn="1"/>
        </p:nvSpPr>
        <p:spPr>
          <a:xfrm>
            <a:off x="611970" y="1293906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id="{C7272F76-6229-4AB7-B40B-CD1A14C82D14}"/>
              </a:ext>
            </a:extLst>
          </p:cNvPr>
          <p:cNvSpPr/>
          <p:nvPr userDrawn="1"/>
        </p:nvSpPr>
        <p:spPr>
          <a:xfrm>
            <a:off x="4325500" y="1293906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7840B59B-E188-4D05-ADF6-6EECA9D686A9}"/>
              </a:ext>
            </a:extLst>
          </p:cNvPr>
          <p:cNvSpPr/>
          <p:nvPr userDrawn="1"/>
        </p:nvSpPr>
        <p:spPr>
          <a:xfrm>
            <a:off x="611972" y="1260030"/>
            <a:ext cx="3483539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id="{484721C1-A0FA-48D7-8ED7-CC7511D724B8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8039031" y="1260029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0" name="Text Placeholder 4">
            <a:extLst>
              <a:ext uri="{FF2B5EF4-FFF2-40B4-BE49-F238E27FC236}">
                <a16:creationId xmlns:a16="http://schemas.microsoft.com/office/drawing/2014/main" id="{5128A6AF-9FFA-4142-AC98-3B5F4D1D5D87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611970" y="1260029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id="{5FE2CE56-D0E2-460E-84E4-A5656675CA1E}"/>
              </a:ext>
            </a:extLst>
          </p:cNvPr>
          <p:cNvSpPr/>
          <p:nvPr userDrawn="1"/>
        </p:nvSpPr>
        <p:spPr>
          <a:xfrm>
            <a:off x="4325501" y="1260030"/>
            <a:ext cx="3486638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lvl="0" algn="ctr"/>
            <a:endParaRPr lang="en-US" sz="1648"/>
          </a:p>
        </p:txBody>
      </p:sp>
      <p:sp>
        <p:nvSpPr>
          <p:cNvPr id="22" name="Text Placeholder 4">
            <a:extLst>
              <a:ext uri="{FF2B5EF4-FFF2-40B4-BE49-F238E27FC236}">
                <a16:creationId xmlns:a16="http://schemas.microsoft.com/office/drawing/2014/main" id="{0B678A93-5834-47C6-9C0B-4C960F3562FD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4325500" y="1260029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62F73853-C423-4A6E-8443-3C97A400D4BE}"/>
              </a:ext>
            </a:extLst>
          </p:cNvPr>
          <p:cNvSpPr/>
          <p:nvPr userDrawn="1"/>
        </p:nvSpPr>
        <p:spPr>
          <a:xfrm>
            <a:off x="622262" y="3891285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55CF129-63E2-4AF5-939A-27542032971B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3891285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id="{5CCBA8B0-E653-4DE6-867E-29C867BD724D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740118"/>
            <a:ext cx="3483912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A996796C-9DD5-4A56-9580-CC188BA17789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740118"/>
            <a:ext cx="3483912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2277AFA2-4091-4E0E-92DB-9D27F2D9A6C1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740118"/>
            <a:ext cx="3483912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4193994043"/>
      </p:ext>
    </p:extLst>
  </p:cSld>
  <p:clrMapOvr>
    <a:masterClrMapping/>
  </p:clrMapOvr>
</p:sldLayout>
</file>

<file path=ppt/slideLayouts/slideLayout7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8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5" name="Rectangle 24">
            <a:extLst>
              <a:ext uri="{FF2B5EF4-FFF2-40B4-BE49-F238E27FC236}">
                <a16:creationId xmlns:a16="http://schemas.microsoft.com/office/drawing/2014/main" id="{7903B4D6-61D0-401E-8AAB-B93D653951DE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E9D54AD0-79E8-4AC0-976E-9A557D8320D4}"/>
              </a:ext>
            </a:extLst>
          </p:cNvPr>
          <p:cNvSpPr/>
          <p:nvPr userDrawn="1"/>
        </p:nvSpPr>
        <p:spPr>
          <a:xfrm>
            <a:off x="8049323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B05DBC73-80AB-4FB3-B6B5-358E62341D55}"/>
              </a:ext>
            </a:extLst>
          </p:cNvPr>
          <p:cNvSpPr/>
          <p:nvPr userDrawn="1"/>
        </p:nvSpPr>
        <p:spPr>
          <a:xfrm>
            <a:off x="622262" y="1260030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id="{B111D420-3349-46BD-A7AF-C3B93BFCC139}"/>
              </a:ext>
            </a:extLst>
          </p:cNvPr>
          <p:cNvSpPr/>
          <p:nvPr userDrawn="1"/>
        </p:nvSpPr>
        <p:spPr>
          <a:xfrm>
            <a:off x="433579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id="{66D14774-4DD0-4A5D-B1A1-46F877DB4CA8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EED8EFA1-D2A6-47F6-8FB9-52D60DB051EB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2D9B31D9-077B-47E8-B243-872C8189D908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id="{176C91DE-799B-4EF0-8670-86B75AC74F68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1260030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3057324076"/>
      </p:ext>
    </p:extLst>
  </p:cSld>
  <p:clrMapOvr>
    <a:masterClrMapping/>
  </p:clrMapOvr>
</p:sldLayout>
</file>

<file path=ppt/slideLayouts/slideLayout7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9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5" name="Rectangle 24">
            <a:extLst>
              <a:ext uri="{FF2B5EF4-FFF2-40B4-BE49-F238E27FC236}">
                <a16:creationId xmlns:a16="http://schemas.microsoft.com/office/drawing/2014/main" id="{7903B4D6-61D0-401E-8AAB-B93D653951DE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E9D54AD0-79E8-4AC0-976E-9A557D8320D4}"/>
              </a:ext>
            </a:extLst>
          </p:cNvPr>
          <p:cNvSpPr/>
          <p:nvPr userDrawn="1"/>
        </p:nvSpPr>
        <p:spPr>
          <a:xfrm>
            <a:off x="8049323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B05DBC73-80AB-4FB3-B6B5-358E62341D55}"/>
              </a:ext>
            </a:extLst>
          </p:cNvPr>
          <p:cNvSpPr/>
          <p:nvPr userDrawn="1"/>
        </p:nvSpPr>
        <p:spPr>
          <a:xfrm>
            <a:off x="622262" y="1260030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id="{B111D420-3349-46BD-A7AF-C3B93BFCC139}"/>
              </a:ext>
            </a:extLst>
          </p:cNvPr>
          <p:cNvSpPr/>
          <p:nvPr userDrawn="1"/>
        </p:nvSpPr>
        <p:spPr>
          <a:xfrm>
            <a:off x="433579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id="{66D14774-4DD0-4A5D-B1A1-46F877DB4CA8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4337497"/>
            <a:ext cx="3483912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EED8EFA1-D2A6-47F6-8FB9-52D60DB051EB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4337497"/>
            <a:ext cx="3483912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2D9B31D9-077B-47E8-B243-872C8189D908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4337497"/>
            <a:ext cx="3483912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id="{176C91DE-799B-4EF0-8670-86B75AC74F68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1260030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802207A1-997A-47E5-81A4-1CE40CE354E4}"/>
              </a:ext>
            </a:extLst>
          </p:cNvPr>
          <p:cNvSpPr/>
          <p:nvPr userDrawn="1"/>
        </p:nvSpPr>
        <p:spPr>
          <a:xfrm>
            <a:off x="622264" y="3857409"/>
            <a:ext cx="3483539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id="{B5011B26-4FEB-4B8C-ACE0-D4404C849E77}"/>
              </a:ext>
            </a:extLst>
          </p:cNvPr>
          <p:cNvSpPr/>
          <p:nvPr userDrawn="1"/>
        </p:nvSpPr>
        <p:spPr>
          <a:xfrm>
            <a:off x="4338169" y="3857409"/>
            <a:ext cx="3486638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37ABE3EF-7E74-4487-9B66-4D45D785E1B0}"/>
              </a:ext>
            </a:extLst>
          </p:cNvPr>
          <p:cNvSpPr/>
          <p:nvPr userDrawn="1"/>
        </p:nvSpPr>
        <p:spPr>
          <a:xfrm>
            <a:off x="8049323" y="3857409"/>
            <a:ext cx="3486638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lvl="0" algn="ctr"/>
            <a:endParaRPr lang="en-US" sz="1648"/>
          </a:p>
        </p:txBody>
      </p:sp>
      <p:sp>
        <p:nvSpPr>
          <p:cNvPr id="24" name="Text Placeholder 4">
            <a:extLst>
              <a:ext uri="{FF2B5EF4-FFF2-40B4-BE49-F238E27FC236}">
                <a16:creationId xmlns:a16="http://schemas.microsoft.com/office/drawing/2014/main" id="{5FE3CCA9-33EA-4B01-ACB3-13758441FA9B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22262" y="3857409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id="{860383A9-6511-46DA-A153-B43831442A3D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4338170" y="3857409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8" name="Text Placeholder 4">
            <a:extLst>
              <a:ext uri="{FF2B5EF4-FFF2-40B4-BE49-F238E27FC236}">
                <a16:creationId xmlns:a16="http://schemas.microsoft.com/office/drawing/2014/main" id="{AC392816-E2ED-403B-8EE9-7797AAE560B1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8049323" y="3857409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2275115429"/>
      </p:ext>
    </p:extLst>
  </p:cSld>
  <p:clrMapOvr>
    <a:masterClrMapping/>
  </p:clrMapOvr>
</p:sldLayout>
</file>

<file path=ppt/slideLayouts/slideLayout8.xml><?xml version="1.0" encoding="utf-8"?>
<p:sldLayout xmlns:a="http://schemas.openxmlformats.org/drawingml/2006/main" xmlns:r="http://schemas.openxmlformats.org/officeDocument/2006/relationships" xmlns:p="http://schemas.openxmlformats.org/presentationml/2006/main" type="blank" preserve="1">
  <p:cSld name="Blan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361536B9-18D1-41A0-A8D4-2F6212A1CB4A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</p:cSld>
  <p:clrMapOvr>
    <a:masterClrMapping/>
  </p:clrMapOvr>
</p:sldLayout>
</file>

<file path=ppt/slideLayouts/slideLayout8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0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3" name="Rectangle 32">
            <a:extLst>
              <a:ext uri="{FF2B5EF4-FFF2-40B4-BE49-F238E27FC236}">
                <a16:creationId xmlns:a16="http://schemas.microsoft.com/office/drawing/2014/main" id="{B640791D-37F4-4248-A081-EBBD54CF1D4C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4" name="Rectangle 33">
            <a:extLst>
              <a:ext uri="{FF2B5EF4-FFF2-40B4-BE49-F238E27FC236}">
                <a16:creationId xmlns:a16="http://schemas.microsoft.com/office/drawing/2014/main" id="{583A9FBE-4F6E-4BFB-BF00-EAAC1A3CAB3B}"/>
              </a:ext>
            </a:extLst>
          </p:cNvPr>
          <p:cNvSpPr/>
          <p:nvPr userDrawn="1"/>
        </p:nvSpPr>
        <p:spPr>
          <a:xfrm>
            <a:off x="8049323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id="{F67391B7-7117-4A24-AF5A-A7C4FCBE2643}"/>
              </a:ext>
            </a:extLst>
          </p:cNvPr>
          <p:cNvSpPr/>
          <p:nvPr userDrawn="1"/>
        </p:nvSpPr>
        <p:spPr>
          <a:xfrm>
            <a:off x="433579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0" name="Rectangle 29">
            <a:extLst>
              <a:ext uri="{FF2B5EF4-FFF2-40B4-BE49-F238E27FC236}">
                <a16:creationId xmlns:a16="http://schemas.microsoft.com/office/drawing/2014/main" id="{E894ADEE-AB8C-4487-B659-DE87552ABF54}"/>
              </a:ext>
            </a:extLst>
          </p:cNvPr>
          <p:cNvSpPr/>
          <p:nvPr userDrawn="1"/>
        </p:nvSpPr>
        <p:spPr>
          <a:xfrm>
            <a:off x="62226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1" name="Rectangle 30">
            <a:extLst>
              <a:ext uri="{FF2B5EF4-FFF2-40B4-BE49-F238E27FC236}">
                <a16:creationId xmlns:a16="http://schemas.microsoft.com/office/drawing/2014/main" id="{39784598-42FA-4804-BCD0-F2A7D7FE00A9}"/>
              </a:ext>
            </a:extLst>
          </p:cNvPr>
          <p:cNvSpPr/>
          <p:nvPr userDrawn="1"/>
        </p:nvSpPr>
        <p:spPr>
          <a:xfrm>
            <a:off x="8049323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2" name="Rectangle 31">
            <a:extLst>
              <a:ext uri="{FF2B5EF4-FFF2-40B4-BE49-F238E27FC236}">
                <a16:creationId xmlns:a16="http://schemas.microsoft.com/office/drawing/2014/main" id="{71053E8D-9E0B-4917-B751-FC2951F95EF6}"/>
              </a:ext>
            </a:extLst>
          </p:cNvPr>
          <p:cNvSpPr/>
          <p:nvPr userDrawn="1"/>
        </p:nvSpPr>
        <p:spPr>
          <a:xfrm>
            <a:off x="433579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id="{EA6927E7-B0BE-477A-97F0-ECD427DB5CC4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3A004D0F-7810-41D8-A483-EBD0DF9C587C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ACD708D3-0E27-4E41-839F-66FBFBC0AB82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id="{ECB372D6-A8A3-4AA1-A274-CB03162E1DA8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887371A5-C515-4DB1-869E-D64B2C4D8BAA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433579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993D0C5A-2D7B-4909-9ACA-A13FB31FFAD8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8049323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209594600"/>
      </p:ext>
    </p:extLst>
  </p:cSld>
  <p:clrMapOvr>
    <a:masterClrMapping/>
  </p:clrMapOvr>
</p:sldLayout>
</file>

<file path=ppt/slideLayouts/slideLayout8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1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3" name="Rectangle 32">
            <a:extLst>
              <a:ext uri="{FF2B5EF4-FFF2-40B4-BE49-F238E27FC236}">
                <a16:creationId xmlns:a16="http://schemas.microsoft.com/office/drawing/2014/main" id="{B640791D-37F4-4248-A081-EBBD54CF1D4C}"/>
              </a:ext>
            </a:extLst>
          </p:cNvPr>
          <p:cNvSpPr/>
          <p:nvPr userDrawn="1"/>
        </p:nvSpPr>
        <p:spPr>
          <a:xfrm>
            <a:off x="622262" y="3891285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4" name="Rectangle 33">
            <a:extLst>
              <a:ext uri="{FF2B5EF4-FFF2-40B4-BE49-F238E27FC236}">
                <a16:creationId xmlns:a16="http://schemas.microsoft.com/office/drawing/2014/main" id="{583A9FBE-4F6E-4BFB-BF00-EAAC1A3CAB3B}"/>
              </a:ext>
            </a:extLst>
          </p:cNvPr>
          <p:cNvSpPr/>
          <p:nvPr userDrawn="1"/>
        </p:nvSpPr>
        <p:spPr>
          <a:xfrm>
            <a:off x="8049323" y="3891285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id="{F67391B7-7117-4A24-AF5A-A7C4FCBE2643}"/>
              </a:ext>
            </a:extLst>
          </p:cNvPr>
          <p:cNvSpPr/>
          <p:nvPr userDrawn="1"/>
        </p:nvSpPr>
        <p:spPr>
          <a:xfrm>
            <a:off x="4335792" y="3891285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id="{ECB372D6-A8A3-4AA1-A274-CB03162E1DA8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891285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887371A5-C515-4DB1-869E-D64B2C4D8BAA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4335792" y="3891285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993D0C5A-2D7B-4909-9ACA-A13FB31FFAD8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8049323" y="3891285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id="{9CB724EA-EDD4-48D2-8BB6-24D4E1E39A21}"/>
              </a:ext>
            </a:extLst>
          </p:cNvPr>
          <p:cNvSpPr/>
          <p:nvPr userDrawn="1"/>
        </p:nvSpPr>
        <p:spPr>
          <a:xfrm>
            <a:off x="622263" y="1260029"/>
            <a:ext cx="534385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6A6CAC46-8B73-42D1-AEC8-5CD972D69380}"/>
              </a:ext>
            </a:extLst>
          </p:cNvPr>
          <p:cNvSpPr/>
          <p:nvPr userDrawn="1"/>
        </p:nvSpPr>
        <p:spPr>
          <a:xfrm>
            <a:off x="6194127" y="1260029"/>
            <a:ext cx="5348612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id="{08EEE1E9-C961-4C36-A232-78BFB51031AC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260029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8" name="Text Placeholder 4">
            <a:extLst>
              <a:ext uri="{FF2B5EF4-FFF2-40B4-BE49-F238E27FC236}">
                <a16:creationId xmlns:a16="http://schemas.microsoft.com/office/drawing/2014/main" id="{26918597-662D-419A-8938-EEBABB331027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4127" y="1260029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9" name="Rectangle 28">
            <a:extLst>
              <a:ext uri="{FF2B5EF4-FFF2-40B4-BE49-F238E27FC236}">
                <a16:creationId xmlns:a16="http://schemas.microsoft.com/office/drawing/2014/main" id="{55513D60-2B48-4A5C-90C6-7D13B43784D5}"/>
              </a:ext>
            </a:extLst>
          </p:cNvPr>
          <p:cNvSpPr/>
          <p:nvPr userDrawn="1"/>
        </p:nvSpPr>
        <p:spPr>
          <a:xfrm>
            <a:off x="622263" y="2155803"/>
            <a:ext cx="534385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6" name="Rectangle 35">
            <a:extLst>
              <a:ext uri="{FF2B5EF4-FFF2-40B4-BE49-F238E27FC236}">
                <a16:creationId xmlns:a16="http://schemas.microsoft.com/office/drawing/2014/main" id="{BBD3A038-82B2-43CD-A22B-68DD3AACB992}"/>
              </a:ext>
            </a:extLst>
          </p:cNvPr>
          <p:cNvSpPr/>
          <p:nvPr userDrawn="1"/>
        </p:nvSpPr>
        <p:spPr>
          <a:xfrm>
            <a:off x="6194127" y="2155803"/>
            <a:ext cx="5348612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7" name="Content Placeholder 4">
            <a:extLst>
              <a:ext uri="{FF2B5EF4-FFF2-40B4-BE49-F238E27FC236}">
                <a16:creationId xmlns:a16="http://schemas.microsoft.com/office/drawing/2014/main" id="{CB58671B-195E-4D80-9C94-57FC6FE1F29A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2155803"/>
            <a:ext cx="5344430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8" name="Content Placeholder 4">
            <a:extLst>
              <a:ext uri="{FF2B5EF4-FFF2-40B4-BE49-F238E27FC236}">
                <a16:creationId xmlns:a16="http://schemas.microsoft.com/office/drawing/2014/main" id="{A07E6BCB-7ABF-414F-8528-3781EFCE6A85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2155803"/>
            <a:ext cx="5344430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267155065"/>
      </p:ext>
    </p:extLst>
  </p:cSld>
  <p:clrMapOvr>
    <a:masterClrMapping/>
  </p:clrMapOvr>
</p:sldLayout>
</file>

<file path=ppt/slideLayouts/slideLayout8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2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5" name="Rectangle 24">
            <a:extLst>
              <a:ext uri="{FF2B5EF4-FFF2-40B4-BE49-F238E27FC236}">
                <a16:creationId xmlns:a16="http://schemas.microsoft.com/office/drawing/2014/main" id="{523AACC4-F51C-4600-AC70-58FFDE9B1C34}"/>
              </a:ext>
            </a:extLst>
          </p:cNvPr>
          <p:cNvSpPr/>
          <p:nvPr userDrawn="1"/>
        </p:nvSpPr>
        <p:spPr>
          <a:xfrm>
            <a:off x="8049323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B75E8426-25ED-4BB8-900A-300F4E187AFA}"/>
              </a:ext>
            </a:extLst>
          </p:cNvPr>
          <p:cNvSpPr/>
          <p:nvPr userDrawn="1"/>
        </p:nvSpPr>
        <p:spPr>
          <a:xfrm>
            <a:off x="433579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Rectangle 26">
            <a:extLst>
              <a:ext uri="{FF2B5EF4-FFF2-40B4-BE49-F238E27FC236}">
                <a16:creationId xmlns:a16="http://schemas.microsoft.com/office/drawing/2014/main" id="{85B5D1B9-1B41-492A-9FF2-3F640F61AEB7}"/>
              </a:ext>
            </a:extLst>
          </p:cNvPr>
          <p:cNvSpPr/>
          <p:nvPr userDrawn="1"/>
        </p:nvSpPr>
        <p:spPr>
          <a:xfrm>
            <a:off x="8049323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id="{846E1297-3124-4AF4-A506-D29092D6B38A}"/>
              </a:ext>
            </a:extLst>
          </p:cNvPr>
          <p:cNvSpPr/>
          <p:nvPr userDrawn="1"/>
        </p:nvSpPr>
        <p:spPr>
          <a:xfrm>
            <a:off x="433579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9" name="Rectangle 28">
            <a:extLst>
              <a:ext uri="{FF2B5EF4-FFF2-40B4-BE49-F238E27FC236}">
                <a16:creationId xmlns:a16="http://schemas.microsoft.com/office/drawing/2014/main" id="{AF825C4A-3E03-4C09-9D78-D8E1AAF54D66}"/>
              </a:ext>
            </a:extLst>
          </p:cNvPr>
          <p:cNvSpPr/>
          <p:nvPr userDrawn="1"/>
        </p:nvSpPr>
        <p:spPr>
          <a:xfrm>
            <a:off x="622262" y="1260030"/>
            <a:ext cx="348391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BD57538-90B8-4FA8-9BF9-F3F13AE0EC27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260030"/>
            <a:ext cx="3483912" cy="2371387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63D1088C-3555-4CE7-8808-5C37472E4692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260030"/>
            <a:ext cx="3483912" cy="2371387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AAE48BFE-9765-4024-A4B9-354F7D82C95C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4335792" y="3857409"/>
            <a:ext cx="3483912" cy="2371387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Content Placeholder 4">
            <a:extLst>
              <a:ext uri="{FF2B5EF4-FFF2-40B4-BE49-F238E27FC236}">
                <a16:creationId xmlns:a16="http://schemas.microsoft.com/office/drawing/2014/main" id="{5251B243-F3CD-4150-8BE0-B0550B6806DB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3857409"/>
            <a:ext cx="3483912" cy="2371387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1" name="Content Placeholder 4">
            <a:extLst>
              <a:ext uri="{FF2B5EF4-FFF2-40B4-BE49-F238E27FC236}">
                <a16:creationId xmlns:a16="http://schemas.microsoft.com/office/drawing/2014/main" id="{3054926C-FDD8-4B57-A04D-7B9043465D1C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622262" y="1260030"/>
            <a:ext cx="3483912" cy="4970791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084582051"/>
      </p:ext>
    </p:extLst>
  </p:cSld>
  <p:clrMapOvr>
    <a:masterClrMapping/>
  </p:clrMapOvr>
</p:sldLayout>
</file>

<file path=ppt/slideLayouts/slideLayout8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3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3" name="Rectangle 22">
            <a:extLst>
              <a:ext uri="{FF2B5EF4-FFF2-40B4-BE49-F238E27FC236}">
                <a16:creationId xmlns:a16="http://schemas.microsoft.com/office/drawing/2014/main" id="{A8AF1E73-35F0-4C34-9FDB-117D39068C6F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7F2CF73C-4231-4954-B850-304598BFEB06}"/>
              </a:ext>
            </a:extLst>
          </p:cNvPr>
          <p:cNvSpPr/>
          <p:nvPr userDrawn="1"/>
        </p:nvSpPr>
        <p:spPr>
          <a:xfrm>
            <a:off x="433579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Rectangle 26">
            <a:extLst>
              <a:ext uri="{FF2B5EF4-FFF2-40B4-BE49-F238E27FC236}">
                <a16:creationId xmlns:a16="http://schemas.microsoft.com/office/drawing/2014/main" id="{B2BB6E5C-6CDC-4496-9F5F-2AB57CA5EA9D}"/>
              </a:ext>
            </a:extLst>
          </p:cNvPr>
          <p:cNvSpPr/>
          <p:nvPr userDrawn="1"/>
        </p:nvSpPr>
        <p:spPr>
          <a:xfrm>
            <a:off x="62226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id="{75F3BAB6-5147-48F0-A0B6-6AC9C4AFC053}"/>
              </a:ext>
            </a:extLst>
          </p:cNvPr>
          <p:cNvSpPr/>
          <p:nvPr userDrawn="1"/>
        </p:nvSpPr>
        <p:spPr>
          <a:xfrm>
            <a:off x="8049323" y="1260030"/>
            <a:ext cx="348391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>
              <a:spcAft>
                <a:spcPts val="1648"/>
              </a:spcAft>
            </a:pPr>
            <a:endParaRPr lang="en-US" sz="1465"/>
          </a:p>
        </p:txBody>
      </p:sp>
      <p:sp>
        <p:nvSpPr>
          <p:cNvPr id="29" name="Rectangle 28">
            <a:extLst>
              <a:ext uri="{FF2B5EF4-FFF2-40B4-BE49-F238E27FC236}">
                <a16:creationId xmlns:a16="http://schemas.microsoft.com/office/drawing/2014/main" id="{CFD405EA-E9E3-439E-9FE8-18BFE5609E2F}"/>
              </a:ext>
            </a:extLst>
          </p:cNvPr>
          <p:cNvSpPr/>
          <p:nvPr userDrawn="1"/>
        </p:nvSpPr>
        <p:spPr>
          <a:xfrm>
            <a:off x="433579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id="{2D9EFBDD-6F58-497D-BA8D-0294B22B7238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id="{406BF27F-6A50-46CF-8555-B5ECF805DD4D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8D60F4DC-828F-4933-9679-396B0FB6CA98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9D86DEE2-9BFA-4B9E-844C-BC262AC833E2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433579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FA6EE4E3-92B9-4A26-A132-C58E81BC6EE2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1260030"/>
            <a:ext cx="3483912" cy="4970791"/>
          </a:xfrm>
        </p:spPr>
        <p:txBody>
          <a:bodyPr vert="horz" lIns="91440" tIns="45720" rIns="91440" bIns="45720" rtlCol="0">
            <a:normAutofit/>
          </a:bodyPr>
          <a:lstStyle>
            <a:lvl1pPr>
              <a:spcAft>
                <a:spcPts val="1648"/>
              </a:spcAft>
              <a:defRPr lang="en-US" sz="2197"/>
            </a:lvl1pPr>
            <a:lvl2pPr>
              <a:spcAft>
                <a:spcPts val="1648"/>
              </a:spcAft>
              <a:defRPr lang="en-US" sz="1831"/>
            </a:lvl2pPr>
            <a:lvl3pPr>
              <a:spcAft>
                <a:spcPts val="1648"/>
              </a:spcAft>
              <a:defRPr lang="en-US" sz="1648"/>
            </a:lvl3pPr>
            <a:lvl4pPr>
              <a:spcAft>
                <a:spcPts val="1648"/>
              </a:spcAft>
              <a:defRPr lang="en-US" sz="1465"/>
            </a:lvl4pPr>
            <a:lvl5pPr>
              <a:spcAft>
                <a:spcPts val="1648"/>
              </a:spcAft>
              <a:defRPr lang="en-US"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898922604"/>
      </p:ext>
    </p:extLst>
  </p:cSld>
  <p:clrMapOvr>
    <a:masterClrMapping/>
  </p:clrMapOvr>
</p:sldLayout>
</file>

<file path=ppt/slideLayouts/slideLayout8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4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1" name="Rectangle 30">
            <a:extLst>
              <a:ext uri="{FF2B5EF4-FFF2-40B4-BE49-F238E27FC236}">
                <a16:creationId xmlns:a16="http://schemas.microsoft.com/office/drawing/2014/main" id="{D1CB32C2-7B25-444F-8318-06B0BC33DC45}"/>
              </a:ext>
            </a:extLst>
          </p:cNvPr>
          <p:cNvSpPr/>
          <p:nvPr userDrawn="1"/>
        </p:nvSpPr>
        <p:spPr>
          <a:xfrm>
            <a:off x="4338171" y="1260029"/>
            <a:ext cx="3483539" cy="669780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id="{191A4CBC-F020-49AB-BFDA-A5319E9E31CA}"/>
              </a:ext>
            </a:extLst>
          </p:cNvPr>
          <p:cNvSpPr/>
          <p:nvPr userDrawn="1"/>
        </p:nvSpPr>
        <p:spPr>
          <a:xfrm>
            <a:off x="8049696" y="1260029"/>
            <a:ext cx="3483539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2" name="Text Placeholder 4">
            <a:extLst>
              <a:ext uri="{FF2B5EF4-FFF2-40B4-BE49-F238E27FC236}">
                <a16:creationId xmlns:a16="http://schemas.microsoft.com/office/drawing/2014/main" id="{5958061D-A034-415B-8669-B67A26F0C19D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4338170" y="1260029"/>
            <a:ext cx="348391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6" name="Text Placeholder 4">
            <a:extLst>
              <a:ext uri="{FF2B5EF4-FFF2-40B4-BE49-F238E27FC236}">
                <a16:creationId xmlns:a16="http://schemas.microsoft.com/office/drawing/2014/main" id="{CB3629B4-3A0F-43C8-913D-87D18864A4B2}"/>
              </a:ext>
            </a:extLst>
          </p:cNvPr>
          <p:cNvSpPr>
            <a:spLocks noGrp="1"/>
          </p:cNvSpPr>
          <p:nvPr>
            <p:ph type="body" sz="quarter" idx="23"/>
          </p:nvPr>
        </p:nvSpPr>
        <p:spPr>
          <a:xfrm>
            <a:off x="8049323" y="1260029"/>
            <a:ext cx="348391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3" name="Rectangle 12"/>
          <p:cNvSpPr/>
          <p:nvPr userDrawn="1"/>
        </p:nvSpPr>
        <p:spPr>
          <a:xfrm>
            <a:off x="10495364" y="95615"/>
            <a:ext cx="1589345" cy="718247"/>
          </a:xfrm>
          <a:prstGeom prst="rect">
            <a:avLst/>
          </a:prstGeom>
          <a:solidFill>
            <a:schemeClr val="tx1">
              <a:lumMod val="20000"/>
              <a:lumOff val="80000"/>
              <a:alpha val="60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3" name="Rectangle 22">
            <a:extLst>
              <a:ext uri="{FF2B5EF4-FFF2-40B4-BE49-F238E27FC236}">
                <a16:creationId xmlns:a16="http://schemas.microsoft.com/office/drawing/2014/main" id="{A8AF1E73-35F0-4C34-9FDB-117D39068C6F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7F2CF73C-4231-4954-B850-304598BFEB06}"/>
              </a:ext>
            </a:extLst>
          </p:cNvPr>
          <p:cNvSpPr/>
          <p:nvPr userDrawn="1"/>
        </p:nvSpPr>
        <p:spPr>
          <a:xfrm>
            <a:off x="433579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id="{75F3BAB6-5147-48F0-A0B6-6AC9C4AFC053}"/>
              </a:ext>
            </a:extLst>
          </p:cNvPr>
          <p:cNvSpPr/>
          <p:nvPr userDrawn="1"/>
        </p:nvSpPr>
        <p:spPr>
          <a:xfrm>
            <a:off x="8049323" y="2121576"/>
            <a:ext cx="3483912" cy="4107218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>
              <a:spcAft>
                <a:spcPts val="1648"/>
              </a:spcAft>
            </a:pPr>
            <a:endParaRPr lang="en-US" sz="1465"/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8D60F4DC-828F-4933-9679-396B0FB6CA98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9D86DEE2-9BFA-4B9E-844C-BC262AC833E2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433579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FA6EE4E3-92B9-4A26-A132-C58E81BC6EE2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2121928"/>
            <a:ext cx="3483912" cy="4108893"/>
          </a:xfrm>
        </p:spPr>
        <p:txBody>
          <a:bodyPr vert="horz" lIns="91440" tIns="45720" rIns="91440" bIns="45720" rtlCol="0">
            <a:normAutofit/>
          </a:bodyPr>
          <a:lstStyle>
            <a:lvl1pPr>
              <a:spcAft>
                <a:spcPts val="1648"/>
              </a:spcAft>
              <a:defRPr lang="en-US" sz="2197"/>
            </a:lvl1pPr>
            <a:lvl2pPr>
              <a:spcAft>
                <a:spcPts val="1648"/>
              </a:spcAft>
              <a:defRPr lang="en-US" sz="1831"/>
            </a:lvl2pPr>
            <a:lvl3pPr>
              <a:spcAft>
                <a:spcPts val="1648"/>
              </a:spcAft>
              <a:defRPr lang="en-US" sz="1648"/>
            </a:lvl3pPr>
            <a:lvl4pPr>
              <a:spcAft>
                <a:spcPts val="1648"/>
              </a:spcAft>
              <a:defRPr lang="en-US" sz="1465"/>
            </a:lvl4pPr>
            <a:lvl5pPr>
              <a:spcAft>
                <a:spcPts val="1648"/>
              </a:spcAft>
              <a:defRPr lang="en-US"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8F363CD9-89D2-4AD6-912C-4E7F9A162721}"/>
              </a:ext>
            </a:extLst>
          </p:cNvPr>
          <p:cNvSpPr/>
          <p:nvPr userDrawn="1"/>
        </p:nvSpPr>
        <p:spPr>
          <a:xfrm>
            <a:off x="622264" y="1260029"/>
            <a:ext cx="348353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Text Placeholder 4">
            <a:extLst>
              <a:ext uri="{FF2B5EF4-FFF2-40B4-BE49-F238E27FC236}">
                <a16:creationId xmlns:a16="http://schemas.microsoft.com/office/drawing/2014/main" id="{96D41E77-BA7B-4000-BE8D-0E4FDA516E1F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622262" y="1260029"/>
            <a:ext cx="348391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id="{32626456-A61D-4026-B61B-B01BBF8B93E3}"/>
              </a:ext>
            </a:extLst>
          </p:cNvPr>
          <p:cNvSpPr/>
          <p:nvPr userDrawn="1"/>
        </p:nvSpPr>
        <p:spPr>
          <a:xfrm>
            <a:off x="622264" y="2121927"/>
            <a:ext cx="348353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0" name="Content Placeholder 4">
            <a:extLst>
              <a:ext uri="{FF2B5EF4-FFF2-40B4-BE49-F238E27FC236}">
                <a16:creationId xmlns:a16="http://schemas.microsoft.com/office/drawing/2014/main" id="{10EFAF31-A380-4A55-BB7E-AAEEAC7D2627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2121927"/>
            <a:ext cx="3483912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3" name="Rectangle 32">
            <a:extLst>
              <a:ext uri="{FF2B5EF4-FFF2-40B4-BE49-F238E27FC236}">
                <a16:creationId xmlns:a16="http://schemas.microsoft.com/office/drawing/2014/main" id="{1A0D1680-CF3D-4F99-9CB4-6288CCB08CA6}"/>
              </a:ext>
            </a:extLst>
          </p:cNvPr>
          <p:cNvSpPr/>
          <p:nvPr userDrawn="1"/>
        </p:nvSpPr>
        <p:spPr>
          <a:xfrm>
            <a:off x="4338171" y="2121927"/>
            <a:ext cx="348353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4" name="Content Placeholder 4">
            <a:extLst>
              <a:ext uri="{FF2B5EF4-FFF2-40B4-BE49-F238E27FC236}">
                <a16:creationId xmlns:a16="http://schemas.microsoft.com/office/drawing/2014/main" id="{37159E6D-503E-4F6A-B3B4-DE53CBE8FD60}"/>
              </a:ext>
            </a:extLst>
          </p:cNvPr>
          <p:cNvSpPr>
            <a:spLocks noGrp="1"/>
          </p:cNvSpPr>
          <p:nvPr>
            <p:ph sz="quarter" idx="22"/>
          </p:nvPr>
        </p:nvSpPr>
        <p:spPr>
          <a:xfrm>
            <a:off x="4338170" y="2121927"/>
            <a:ext cx="3483912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35495813"/>
      </p:ext>
    </p:extLst>
  </p:cSld>
  <p:clrMapOvr>
    <a:masterClrMapping/>
  </p:clrMapOvr>
</p:sldLayout>
</file>

<file path=ppt/slideLayouts/slideLayout8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5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4" name="Rectangle 23">
            <a:extLst>
              <a:ext uri="{FF2B5EF4-FFF2-40B4-BE49-F238E27FC236}">
                <a16:creationId xmlns:a16="http://schemas.microsoft.com/office/drawing/2014/main" id="{AD3843EE-B679-41AF-95C0-45AA3E0BE56F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id="{912478CC-D3C2-48C6-9288-212851CB34FF}"/>
              </a:ext>
            </a:extLst>
          </p:cNvPr>
          <p:cNvSpPr/>
          <p:nvPr userDrawn="1"/>
        </p:nvSpPr>
        <p:spPr>
          <a:xfrm>
            <a:off x="8049323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Rectangle 26">
            <a:extLst>
              <a:ext uri="{FF2B5EF4-FFF2-40B4-BE49-F238E27FC236}">
                <a16:creationId xmlns:a16="http://schemas.microsoft.com/office/drawing/2014/main" id="{A7BF4548-1BA4-488A-9B1A-74A7B2B6BE2F}"/>
              </a:ext>
            </a:extLst>
          </p:cNvPr>
          <p:cNvSpPr/>
          <p:nvPr userDrawn="1"/>
        </p:nvSpPr>
        <p:spPr>
          <a:xfrm>
            <a:off x="62226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id="{4A44F820-EEAD-4176-8C6B-AEE68BECC728}"/>
              </a:ext>
            </a:extLst>
          </p:cNvPr>
          <p:cNvSpPr/>
          <p:nvPr userDrawn="1"/>
        </p:nvSpPr>
        <p:spPr>
          <a:xfrm>
            <a:off x="8049323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9" name="Rectangle 28">
            <a:extLst>
              <a:ext uri="{FF2B5EF4-FFF2-40B4-BE49-F238E27FC236}">
                <a16:creationId xmlns:a16="http://schemas.microsoft.com/office/drawing/2014/main" id="{E3402147-A570-4E9F-A07D-58F2D4BE66A3}"/>
              </a:ext>
            </a:extLst>
          </p:cNvPr>
          <p:cNvSpPr/>
          <p:nvPr userDrawn="1"/>
        </p:nvSpPr>
        <p:spPr>
          <a:xfrm>
            <a:off x="4335792" y="1260030"/>
            <a:ext cx="348391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id="{2E6F114B-5C63-4BEE-9B51-542762579462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D5860336-D0C2-4A14-919D-9AA74609B234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DA803C37-22EE-4BC4-8B8F-719E52F42A92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6" name="Content Placeholder 4">
            <a:extLst>
              <a:ext uri="{FF2B5EF4-FFF2-40B4-BE49-F238E27FC236}">
                <a16:creationId xmlns:a16="http://schemas.microsoft.com/office/drawing/2014/main" id="{864D3BB4-B236-47D2-9E88-1E5658E8F71B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Content Placeholder 4">
            <a:extLst>
              <a:ext uri="{FF2B5EF4-FFF2-40B4-BE49-F238E27FC236}">
                <a16:creationId xmlns:a16="http://schemas.microsoft.com/office/drawing/2014/main" id="{86B3A108-095D-4915-91BF-8888DB4E659B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260030"/>
            <a:ext cx="3483912" cy="497079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561306826"/>
      </p:ext>
    </p:extLst>
  </p:cSld>
  <p:clrMapOvr>
    <a:masterClrMapping/>
  </p:clrMapOvr>
</p:sldLayout>
</file>

<file path=ppt/slideLayouts/slideLayout8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6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id="{E22BC7F7-8437-44B2-AAD1-E9F60E2EDF08}"/>
              </a:ext>
            </a:extLst>
          </p:cNvPr>
          <p:cNvSpPr/>
          <p:nvPr userDrawn="1"/>
        </p:nvSpPr>
        <p:spPr>
          <a:xfrm>
            <a:off x="622262" y="1260031"/>
            <a:ext cx="719744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id="{8DFA6E8B-829F-49F0-BDD1-033A6E25B6F7}"/>
              </a:ext>
            </a:extLst>
          </p:cNvPr>
          <p:cNvSpPr/>
          <p:nvPr userDrawn="1"/>
        </p:nvSpPr>
        <p:spPr>
          <a:xfrm>
            <a:off x="8049323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96193D20-0CEF-4423-B678-6C6DE8EBC21C}"/>
              </a:ext>
            </a:extLst>
          </p:cNvPr>
          <p:cNvSpPr/>
          <p:nvPr userDrawn="1"/>
        </p:nvSpPr>
        <p:spPr>
          <a:xfrm>
            <a:off x="8049323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id="{C679916C-1899-4337-8068-85B956D4D21B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id="{E65558E4-2355-4B29-AF03-988800C1DA53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4D6F77D6-7AF6-4A56-8E79-A5A25FD19D75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622262" y="1260030"/>
            <a:ext cx="7195828" cy="497079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860121073"/>
      </p:ext>
    </p:extLst>
  </p:cSld>
  <p:clrMapOvr>
    <a:masterClrMapping/>
  </p:clrMapOvr>
</p:sldLayout>
</file>

<file path=ppt/slideLayouts/slideLayout8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7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id="{AB973E34-A63C-4747-8D5D-054897CAF7C1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5B106A9-4225-47E4-9E8E-C310DE6B6B08}"/>
              </a:ext>
            </a:extLst>
          </p:cNvPr>
          <p:cNvSpPr/>
          <p:nvPr userDrawn="1"/>
        </p:nvSpPr>
        <p:spPr>
          <a:xfrm>
            <a:off x="4335792" y="1260031"/>
            <a:ext cx="719744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id="{656B6028-81FF-4AFE-8C09-67009E4F0B79}"/>
              </a:ext>
            </a:extLst>
          </p:cNvPr>
          <p:cNvSpPr/>
          <p:nvPr userDrawn="1"/>
        </p:nvSpPr>
        <p:spPr>
          <a:xfrm>
            <a:off x="62226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id="{2EC9403A-4C2F-41D3-8DF9-0A90FD01154A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D9B54352-B7DB-4073-8C9B-31875895D62F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260030"/>
            <a:ext cx="7195828" cy="497079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3607869416"/>
      </p:ext>
    </p:extLst>
  </p:cSld>
  <p:clrMapOvr>
    <a:masterClrMapping/>
  </p:clrMapOvr>
</p:sldLayout>
</file>

<file path=ppt/slideLayouts/slideLayout8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8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id="{AB973E34-A63C-4747-8D5D-054897CAF7C1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5B106A9-4225-47E4-9E8E-C310DE6B6B08}"/>
              </a:ext>
            </a:extLst>
          </p:cNvPr>
          <p:cNvSpPr/>
          <p:nvPr userDrawn="1"/>
        </p:nvSpPr>
        <p:spPr>
          <a:xfrm>
            <a:off x="4335792" y="1260031"/>
            <a:ext cx="719744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D9B54352-B7DB-4073-8C9B-31875895D62F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260030"/>
            <a:ext cx="7195828" cy="497079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id="{979ECA9D-E0F3-4022-AE88-CF7C48E02E65}"/>
              </a:ext>
            </a:extLst>
          </p:cNvPr>
          <p:cNvSpPr/>
          <p:nvPr userDrawn="1"/>
        </p:nvSpPr>
        <p:spPr>
          <a:xfrm>
            <a:off x="622264" y="1260029"/>
            <a:ext cx="348353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5" name="Text Placeholder 4">
            <a:extLst>
              <a:ext uri="{FF2B5EF4-FFF2-40B4-BE49-F238E27FC236}">
                <a16:creationId xmlns:a16="http://schemas.microsoft.com/office/drawing/2014/main" id="{DD922CD2-282C-49C1-9BC9-5C14025DB3CD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260029"/>
            <a:ext cx="348391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C9028163-56BE-4269-9E9C-C6A13E56BDCF}"/>
              </a:ext>
            </a:extLst>
          </p:cNvPr>
          <p:cNvSpPr/>
          <p:nvPr userDrawn="1"/>
        </p:nvSpPr>
        <p:spPr>
          <a:xfrm>
            <a:off x="622264" y="2121927"/>
            <a:ext cx="348353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id="{BB4701E4-FAEE-4B90-A183-DE3A0C2E0A9E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2121927"/>
            <a:ext cx="3483912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4279871340"/>
      </p:ext>
    </p:extLst>
  </p:cSld>
  <p:clrMapOvr>
    <a:masterClrMapping/>
  </p:clrMapOvr>
</p:sldLayout>
</file>

<file path=ppt/slideLayouts/slideLayout8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9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id="{AB973E34-A63C-4747-8D5D-054897CAF7C1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5B106A9-4225-47E4-9E8E-C310DE6B6B08}"/>
              </a:ext>
            </a:extLst>
          </p:cNvPr>
          <p:cNvSpPr/>
          <p:nvPr userDrawn="1"/>
        </p:nvSpPr>
        <p:spPr>
          <a:xfrm>
            <a:off x="4335792" y="1260031"/>
            <a:ext cx="7197442" cy="337438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id="{656B6028-81FF-4AFE-8C09-67009E4F0B79}"/>
              </a:ext>
            </a:extLst>
          </p:cNvPr>
          <p:cNvSpPr/>
          <p:nvPr userDrawn="1"/>
        </p:nvSpPr>
        <p:spPr>
          <a:xfrm>
            <a:off x="62226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id="{2EC9403A-4C2F-41D3-8DF9-0A90FD01154A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id="{0AE06B5F-A340-4AE3-B0FC-15480008E99A}"/>
              </a:ext>
            </a:extLst>
          </p:cNvPr>
          <p:cNvSpPr/>
          <p:nvPr userDrawn="1"/>
        </p:nvSpPr>
        <p:spPr>
          <a:xfrm>
            <a:off x="4338170" y="4861399"/>
            <a:ext cx="3483912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id="{814B2729-534D-4F8C-A107-61ACD0B50E06}"/>
              </a:ext>
            </a:extLst>
          </p:cNvPr>
          <p:cNvSpPr>
            <a:spLocks noGrp="1"/>
          </p:cNvSpPr>
          <p:nvPr>
            <p:ph sz="quarter" idx="21"/>
          </p:nvPr>
        </p:nvSpPr>
        <p:spPr>
          <a:xfrm>
            <a:off x="4338170" y="4861399"/>
            <a:ext cx="3483912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Rectangle 29">
            <a:extLst>
              <a:ext uri="{FF2B5EF4-FFF2-40B4-BE49-F238E27FC236}">
                <a16:creationId xmlns:a16="http://schemas.microsoft.com/office/drawing/2014/main" id="{5A22BE6A-C530-4CC2-B554-2D83B36DDB3E}"/>
              </a:ext>
            </a:extLst>
          </p:cNvPr>
          <p:cNvSpPr/>
          <p:nvPr userDrawn="1"/>
        </p:nvSpPr>
        <p:spPr>
          <a:xfrm>
            <a:off x="8050893" y="4861399"/>
            <a:ext cx="3487096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1" name="Content Placeholder 4">
            <a:extLst>
              <a:ext uri="{FF2B5EF4-FFF2-40B4-BE49-F238E27FC236}">
                <a16:creationId xmlns:a16="http://schemas.microsoft.com/office/drawing/2014/main" id="{9DD832D7-BC76-4AB2-97F0-A19A86D6C7FC}"/>
              </a:ext>
            </a:extLst>
          </p:cNvPr>
          <p:cNvSpPr>
            <a:spLocks noGrp="1"/>
          </p:cNvSpPr>
          <p:nvPr>
            <p:ph sz="quarter" idx="24"/>
          </p:nvPr>
        </p:nvSpPr>
        <p:spPr>
          <a:xfrm>
            <a:off x="8050893" y="4861399"/>
            <a:ext cx="3487096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45639152-5C81-409E-833C-E37CF68261A8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260030"/>
            <a:ext cx="7195828" cy="337466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080869148"/>
      </p:ext>
    </p:extLst>
  </p:cSld>
  <p:clrMapOvr>
    <a:masterClrMapping/>
  </p:clrMapOvr>
</p:sldLayout>
</file>

<file path=ppt/slideLayouts/slideLayout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mparis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608013" y="1531205"/>
            <a:ext cx="5372889" cy="638133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Click to edit Master text styles</a:t>
            </a:r>
          </a:p>
        </p:txBody>
      </p:sp>
      <p:sp>
        <p:nvSpPr>
          <p:cNvPr id="4" name="Content Placeholder 3"/>
          <p:cNvSpPr>
            <a:spLocks noGrp="1"/>
          </p:cNvSpPr>
          <p:nvPr>
            <p:ph sz="half" idx="2"/>
          </p:nvPr>
        </p:nvSpPr>
        <p:spPr>
          <a:xfrm>
            <a:off x="608013" y="2169338"/>
            <a:ext cx="5372889" cy="3941227"/>
          </a:xfrm>
        </p:spPr>
        <p:txBody>
          <a:bodyPr/>
          <a:lstStyle>
            <a:lvl1pPr>
              <a:defRPr sz="2400"/>
            </a:lvl1pPr>
            <a:lvl2pPr>
              <a:defRPr sz="2000"/>
            </a:lvl2pPr>
            <a:lvl3pPr>
              <a:defRPr sz="1800"/>
            </a:lvl3pPr>
            <a:lvl4pPr>
              <a:defRPr sz="1600"/>
            </a:lvl4pPr>
            <a:lvl5pPr>
              <a:defRPr sz="1600"/>
            </a:lvl5pPr>
            <a:lvl6pPr>
              <a:defRPr sz="1600"/>
            </a:lvl6pPr>
            <a:lvl7pPr>
              <a:defRPr sz="1600"/>
            </a:lvl7pPr>
            <a:lvl8pPr>
              <a:defRPr sz="1600"/>
            </a:lvl8pPr>
            <a:lvl9pPr>
              <a:defRPr sz="1600"/>
            </a:lvl9pPr>
          </a:lstStyle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  <a:endParaRPr lang="sv-SE" dirty="0"/>
          </a:p>
        </p:txBody>
      </p:sp>
      <p:sp>
        <p:nvSpPr>
          <p:cNvPr id="5" name="Text Placeholder 4"/>
          <p:cNvSpPr>
            <a:spLocks noGrp="1"/>
          </p:cNvSpPr>
          <p:nvPr>
            <p:ph type="body" sz="quarter" idx="3"/>
          </p:nvPr>
        </p:nvSpPr>
        <p:spPr>
          <a:xfrm>
            <a:off x="6177240" y="1531205"/>
            <a:ext cx="5374999" cy="638133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6" name="Content Placeholder 5"/>
          <p:cNvSpPr>
            <a:spLocks noGrp="1"/>
          </p:cNvSpPr>
          <p:nvPr>
            <p:ph sz="quarter" idx="4"/>
          </p:nvPr>
        </p:nvSpPr>
        <p:spPr>
          <a:xfrm>
            <a:off x="6177240" y="2169338"/>
            <a:ext cx="5374999" cy="3941227"/>
          </a:xfrm>
        </p:spPr>
        <p:txBody>
          <a:bodyPr/>
          <a:lstStyle>
            <a:lvl1pPr>
              <a:defRPr sz="2400"/>
            </a:lvl1pPr>
            <a:lvl2pPr>
              <a:defRPr sz="2000"/>
            </a:lvl2pPr>
            <a:lvl3pPr>
              <a:defRPr sz="1800"/>
            </a:lvl3pPr>
            <a:lvl4pPr>
              <a:defRPr sz="1600"/>
            </a:lvl4pPr>
            <a:lvl5pPr>
              <a:defRPr sz="1600"/>
            </a:lvl5pPr>
            <a:lvl6pPr>
              <a:defRPr sz="1600"/>
            </a:lvl6pPr>
            <a:lvl7pPr>
              <a:defRPr sz="1600"/>
            </a:lvl7pPr>
            <a:lvl8pPr>
              <a:defRPr sz="1600"/>
            </a:lvl8pPr>
            <a:lvl9pPr>
              <a:defRPr sz="1600"/>
            </a:lvl9pPr>
          </a:lstStyle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sv-SE"/>
          </a:p>
        </p:txBody>
      </p:sp>
      <p:sp>
        <p:nvSpPr>
          <p:cNvPr id="7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91774B16-7C05-4695-AE8A-7ED31AE3CCD9}" type="slidenum">
              <a:rPr lang="en-US"/>
              <a:pPr>
                <a:defRPr/>
              </a:pPr>
              <a:t>‹#›</a:t>
            </a:fld>
            <a:endParaRPr lang="en-US"/>
          </a:p>
        </p:txBody>
      </p:sp>
      <p:sp>
        <p:nvSpPr>
          <p:cNvPr id="8" name="Title 1">
            <a:extLst>
              <a:ext uri="{FF2B5EF4-FFF2-40B4-BE49-F238E27FC236}">
                <a16:creationId xmlns:a16="http://schemas.microsoft.com/office/drawing/2014/main" id="{8C26AD95-B0DB-424B-937E-409B798574EE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335327" y="44337"/>
            <a:ext cx="11499478" cy="925200"/>
          </a:xfrm>
        </p:spPr>
        <p:txBody>
          <a:bodyPr/>
          <a:lstStyle/>
          <a:p>
            <a:r>
              <a:rPr lang="en-US" dirty="0"/>
              <a:t>Click to edit Master title style</a:t>
            </a:r>
            <a:endParaRPr lang="sv-SE" dirty="0"/>
          </a:p>
        </p:txBody>
      </p:sp>
    </p:spTree>
  </p:cSld>
  <p:clrMapOvr>
    <a:masterClrMapping/>
  </p:clrMapOvr>
</p:sldLayout>
</file>

<file path=ppt/slideLayouts/slideLayout9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0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id="{AB973E34-A63C-4747-8D5D-054897CAF7C1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5B106A9-4225-47E4-9E8E-C310DE6B6B08}"/>
              </a:ext>
            </a:extLst>
          </p:cNvPr>
          <p:cNvSpPr/>
          <p:nvPr userDrawn="1"/>
        </p:nvSpPr>
        <p:spPr>
          <a:xfrm>
            <a:off x="4335792" y="1260031"/>
            <a:ext cx="7197442" cy="337438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id="{656B6028-81FF-4AFE-8C09-67009E4F0B79}"/>
              </a:ext>
            </a:extLst>
          </p:cNvPr>
          <p:cNvSpPr/>
          <p:nvPr userDrawn="1"/>
        </p:nvSpPr>
        <p:spPr>
          <a:xfrm>
            <a:off x="62226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id="{2EC9403A-4C2F-41D3-8DF9-0A90FD01154A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D9B54352-B7DB-4073-8C9B-31875895D62F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260030"/>
            <a:ext cx="7195828" cy="337576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id="{0AE06B5F-A340-4AE3-B0FC-15480008E99A}"/>
              </a:ext>
            </a:extLst>
          </p:cNvPr>
          <p:cNvSpPr/>
          <p:nvPr userDrawn="1"/>
        </p:nvSpPr>
        <p:spPr>
          <a:xfrm>
            <a:off x="4338169" y="4861399"/>
            <a:ext cx="2246351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id="{814B2729-534D-4F8C-A107-61ACD0B50E06}"/>
              </a:ext>
            </a:extLst>
          </p:cNvPr>
          <p:cNvSpPr>
            <a:spLocks noGrp="1"/>
          </p:cNvSpPr>
          <p:nvPr>
            <p:ph sz="quarter" idx="21"/>
          </p:nvPr>
        </p:nvSpPr>
        <p:spPr>
          <a:xfrm>
            <a:off x="4338169" y="4861399"/>
            <a:ext cx="2246351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E1E32BB1-2EA7-4DFA-B789-9539111727AF}"/>
              </a:ext>
            </a:extLst>
          </p:cNvPr>
          <p:cNvSpPr/>
          <p:nvPr userDrawn="1"/>
        </p:nvSpPr>
        <p:spPr>
          <a:xfrm>
            <a:off x="6812526" y="4861399"/>
            <a:ext cx="224872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Content Placeholder 4">
            <a:extLst>
              <a:ext uri="{FF2B5EF4-FFF2-40B4-BE49-F238E27FC236}">
                <a16:creationId xmlns:a16="http://schemas.microsoft.com/office/drawing/2014/main" id="{D2F1745C-5430-4AA1-AA21-8D58ED873285}"/>
              </a:ext>
            </a:extLst>
          </p:cNvPr>
          <p:cNvSpPr>
            <a:spLocks noGrp="1"/>
          </p:cNvSpPr>
          <p:nvPr>
            <p:ph sz="quarter" idx="22"/>
          </p:nvPr>
        </p:nvSpPr>
        <p:spPr>
          <a:xfrm>
            <a:off x="6812526" y="4861399"/>
            <a:ext cx="224872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Rectangle 29">
            <a:extLst>
              <a:ext uri="{FF2B5EF4-FFF2-40B4-BE49-F238E27FC236}">
                <a16:creationId xmlns:a16="http://schemas.microsoft.com/office/drawing/2014/main" id="{5A22BE6A-C530-4CC2-B554-2D83B36DDB3E}"/>
              </a:ext>
            </a:extLst>
          </p:cNvPr>
          <p:cNvSpPr/>
          <p:nvPr userDrawn="1"/>
        </p:nvSpPr>
        <p:spPr>
          <a:xfrm>
            <a:off x="9289261" y="4861399"/>
            <a:ext cx="224872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1" name="Content Placeholder 4">
            <a:extLst>
              <a:ext uri="{FF2B5EF4-FFF2-40B4-BE49-F238E27FC236}">
                <a16:creationId xmlns:a16="http://schemas.microsoft.com/office/drawing/2014/main" id="{9DD832D7-BC76-4AB2-97F0-A19A86D6C7FC}"/>
              </a:ext>
            </a:extLst>
          </p:cNvPr>
          <p:cNvSpPr>
            <a:spLocks noGrp="1"/>
          </p:cNvSpPr>
          <p:nvPr>
            <p:ph sz="quarter" idx="24"/>
          </p:nvPr>
        </p:nvSpPr>
        <p:spPr>
          <a:xfrm>
            <a:off x="9289261" y="4861399"/>
            <a:ext cx="224872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794906287"/>
      </p:ext>
    </p:extLst>
  </p:cSld>
  <p:clrMapOvr>
    <a:masterClrMapping/>
  </p:clrMapOvr>
</p:sldLayout>
</file>

<file path=ppt/slideLayouts/slideLayout9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1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id="{AB973E34-A63C-4747-8D5D-054897CAF7C1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5B106A9-4225-47E4-9E8E-C310DE6B6B08}"/>
              </a:ext>
            </a:extLst>
          </p:cNvPr>
          <p:cNvSpPr/>
          <p:nvPr userDrawn="1"/>
        </p:nvSpPr>
        <p:spPr>
          <a:xfrm>
            <a:off x="4335792" y="1260031"/>
            <a:ext cx="7197442" cy="337438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id="{656B6028-81FF-4AFE-8C09-67009E4F0B79}"/>
              </a:ext>
            </a:extLst>
          </p:cNvPr>
          <p:cNvSpPr/>
          <p:nvPr userDrawn="1"/>
        </p:nvSpPr>
        <p:spPr>
          <a:xfrm>
            <a:off x="62226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id="{2EC9403A-4C2F-41D3-8DF9-0A90FD01154A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D9B54352-B7DB-4073-8C9B-31875895D62F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260030"/>
            <a:ext cx="7195828" cy="337576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id="{0AE06B5F-A340-4AE3-B0FC-15480008E99A}"/>
              </a:ext>
            </a:extLst>
          </p:cNvPr>
          <p:cNvSpPr/>
          <p:nvPr userDrawn="1"/>
        </p:nvSpPr>
        <p:spPr>
          <a:xfrm>
            <a:off x="4338169" y="4861399"/>
            <a:ext cx="162716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id="{814B2729-534D-4F8C-A107-61ACD0B50E06}"/>
              </a:ext>
            </a:extLst>
          </p:cNvPr>
          <p:cNvSpPr>
            <a:spLocks noGrp="1"/>
          </p:cNvSpPr>
          <p:nvPr>
            <p:ph sz="quarter" idx="21"/>
          </p:nvPr>
        </p:nvSpPr>
        <p:spPr>
          <a:xfrm>
            <a:off x="4338169" y="4861399"/>
            <a:ext cx="162716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E1E32BB1-2EA7-4DFA-B789-9539111727AF}"/>
              </a:ext>
            </a:extLst>
          </p:cNvPr>
          <p:cNvSpPr/>
          <p:nvPr userDrawn="1"/>
        </p:nvSpPr>
        <p:spPr>
          <a:xfrm>
            <a:off x="6195719" y="4861399"/>
            <a:ext cx="162716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Content Placeholder 4">
            <a:extLst>
              <a:ext uri="{FF2B5EF4-FFF2-40B4-BE49-F238E27FC236}">
                <a16:creationId xmlns:a16="http://schemas.microsoft.com/office/drawing/2014/main" id="{D2F1745C-5430-4AA1-AA21-8D58ED873285}"/>
              </a:ext>
            </a:extLst>
          </p:cNvPr>
          <p:cNvSpPr>
            <a:spLocks noGrp="1"/>
          </p:cNvSpPr>
          <p:nvPr>
            <p:ph sz="quarter" idx="22"/>
          </p:nvPr>
        </p:nvSpPr>
        <p:spPr>
          <a:xfrm>
            <a:off x="6195719" y="4861399"/>
            <a:ext cx="162716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id="{2E162C9D-B2CC-442E-B9EE-E63555F92BAC}"/>
              </a:ext>
            </a:extLst>
          </p:cNvPr>
          <p:cNvSpPr/>
          <p:nvPr userDrawn="1"/>
        </p:nvSpPr>
        <p:spPr>
          <a:xfrm>
            <a:off x="8053270" y="4861399"/>
            <a:ext cx="162716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id="{74C33417-6F4F-4D47-8B6D-0FF00633EB4D}"/>
              </a:ext>
            </a:extLst>
          </p:cNvPr>
          <p:cNvSpPr>
            <a:spLocks noGrp="1"/>
          </p:cNvSpPr>
          <p:nvPr>
            <p:ph sz="quarter" idx="23"/>
          </p:nvPr>
        </p:nvSpPr>
        <p:spPr>
          <a:xfrm>
            <a:off x="8053270" y="4861399"/>
            <a:ext cx="162716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Rectangle 29">
            <a:extLst>
              <a:ext uri="{FF2B5EF4-FFF2-40B4-BE49-F238E27FC236}">
                <a16:creationId xmlns:a16="http://schemas.microsoft.com/office/drawing/2014/main" id="{5A22BE6A-C530-4CC2-B554-2D83B36DDB3E}"/>
              </a:ext>
            </a:extLst>
          </p:cNvPr>
          <p:cNvSpPr/>
          <p:nvPr userDrawn="1"/>
        </p:nvSpPr>
        <p:spPr>
          <a:xfrm>
            <a:off x="9910819" y="4861399"/>
            <a:ext cx="162716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1" name="Content Placeholder 4">
            <a:extLst>
              <a:ext uri="{FF2B5EF4-FFF2-40B4-BE49-F238E27FC236}">
                <a16:creationId xmlns:a16="http://schemas.microsoft.com/office/drawing/2014/main" id="{9DD832D7-BC76-4AB2-97F0-A19A86D6C7FC}"/>
              </a:ext>
            </a:extLst>
          </p:cNvPr>
          <p:cNvSpPr>
            <a:spLocks noGrp="1"/>
          </p:cNvSpPr>
          <p:nvPr>
            <p:ph sz="quarter" idx="24"/>
          </p:nvPr>
        </p:nvSpPr>
        <p:spPr>
          <a:xfrm>
            <a:off x="9910819" y="4861399"/>
            <a:ext cx="162716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99085484"/>
      </p:ext>
    </p:extLst>
  </p:cSld>
  <p:clrMapOvr>
    <a:masterClrMapping/>
  </p:clrMapOvr>
</p:sldLayout>
</file>

<file path=ppt/slideLayouts/slideLayout9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2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" name="Rectangle 19">
            <a:extLst>
              <a:ext uri="{FF2B5EF4-FFF2-40B4-BE49-F238E27FC236}">
                <a16:creationId xmlns:a16="http://schemas.microsoft.com/office/drawing/2014/main" id="{779F99D8-18C5-4456-AB87-6D8B2471D358}"/>
              </a:ext>
            </a:extLst>
          </p:cNvPr>
          <p:cNvSpPr/>
          <p:nvPr userDrawn="1"/>
        </p:nvSpPr>
        <p:spPr>
          <a:xfrm>
            <a:off x="622263" y="3857409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id="{0E2733D8-97D4-4FD8-ABCA-D2085F62237E}"/>
              </a:ext>
            </a:extLst>
          </p:cNvPr>
          <p:cNvSpPr/>
          <p:nvPr userDrawn="1"/>
        </p:nvSpPr>
        <p:spPr>
          <a:xfrm>
            <a:off x="6194127" y="3857409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4" name="Rectangle 23">
            <a:extLst>
              <a:ext uri="{FF2B5EF4-FFF2-40B4-BE49-F238E27FC236}">
                <a16:creationId xmlns:a16="http://schemas.microsoft.com/office/drawing/2014/main" id="{DDCCFA9C-3626-499F-AA9C-BFC4ABA2B515}"/>
              </a:ext>
            </a:extLst>
          </p:cNvPr>
          <p:cNvSpPr/>
          <p:nvPr userDrawn="1"/>
        </p:nvSpPr>
        <p:spPr>
          <a:xfrm>
            <a:off x="622263" y="1260030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id="{5DAE0A65-3ABF-4A77-A776-B9112047CEFA}"/>
              </a:ext>
            </a:extLst>
          </p:cNvPr>
          <p:cNvSpPr/>
          <p:nvPr userDrawn="1"/>
        </p:nvSpPr>
        <p:spPr>
          <a:xfrm>
            <a:off x="6194127" y="1260030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857409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857409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id="{93982917-C122-4344-AF37-E982F60662D5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1260030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id="{8349A71C-A959-4B1A-8910-00DA69E3AC86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1260030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530207722"/>
      </p:ext>
    </p:extLst>
  </p:cSld>
  <p:clrMapOvr>
    <a:masterClrMapping/>
  </p:clrMapOvr>
</p:sldLayout>
</file>

<file path=ppt/slideLayouts/slideLayout9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3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2" name="Rectangle 31">
            <a:extLst>
              <a:ext uri="{FF2B5EF4-FFF2-40B4-BE49-F238E27FC236}">
                <a16:creationId xmlns:a16="http://schemas.microsoft.com/office/drawing/2014/main" id="{C89812D6-FA56-47E1-AD7E-F1DF00A1CF9C}"/>
              </a:ext>
            </a:extLst>
          </p:cNvPr>
          <p:cNvSpPr/>
          <p:nvPr userDrawn="1"/>
        </p:nvSpPr>
        <p:spPr>
          <a:xfrm>
            <a:off x="6194127" y="3891284"/>
            <a:ext cx="5348612" cy="482949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13B65BE3-8A3B-41E7-90C0-5AFBF6326D4A}"/>
              </a:ext>
            </a:extLst>
          </p:cNvPr>
          <p:cNvSpPr/>
          <p:nvPr userDrawn="1"/>
        </p:nvSpPr>
        <p:spPr>
          <a:xfrm>
            <a:off x="6194127" y="3891285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3" name="Rectangle 22">
            <a:extLst>
              <a:ext uri="{FF2B5EF4-FFF2-40B4-BE49-F238E27FC236}">
                <a16:creationId xmlns:a16="http://schemas.microsoft.com/office/drawing/2014/main" id="{131B93B8-802F-4A25-9CED-2BA60502CB60}"/>
              </a:ext>
            </a:extLst>
          </p:cNvPr>
          <p:cNvSpPr/>
          <p:nvPr userDrawn="1"/>
        </p:nvSpPr>
        <p:spPr>
          <a:xfrm>
            <a:off x="622263" y="3891285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id="{5DAE0A65-3ABF-4A77-A776-B9112047CEFA}"/>
              </a:ext>
            </a:extLst>
          </p:cNvPr>
          <p:cNvSpPr/>
          <p:nvPr userDrawn="1"/>
        </p:nvSpPr>
        <p:spPr>
          <a:xfrm>
            <a:off x="6194127" y="1293906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4" name="Rectangle 23">
            <a:extLst>
              <a:ext uri="{FF2B5EF4-FFF2-40B4-BE49-F238E27FC236}">
                <a16:creationId xmlns:a16="http://schemas.microsoft.com/office/drawing/2014/main" id="{DDCCFA9C-3626-499F-AA9C-BFC4ABA2B515}"/>
              </a:ext>
            </a:extLst>
          </p:cNvPr>
          <p:cNvSpPr/>
          <p:nvPr userDrawn="1"/>
        </p:nvSpPr>
        <p:spPr>
          <a:xfrm>
            <a:off x="622263" y="1293906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E6A32A5E-6A6B-4E18-9425-6F690050E563}"/>
              </a:ext>
            </a:extLst>
          </p:cNvPr>
          <p:cNvSpPr/>
          <p:nvPr userDrawn="1"/>
        </p:nvSpPr>
        <p:spPr>
          <a:xfrm>
            <a:off x="622263" y="1260030"/>
            <a:ext cx="5343859" cy="482949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64CEC716-E329-4EC4-A719-2156EF37A042}"/>
              </a:ext>
            </a:extLst>
          </p:cNvPr>
          <p:cNvSpPr/>
          <p:nvPr userDrawn="1"/>
        </p:nvSpPr>
        <p:spPr>
          <a:xfrm>
            <a:off x="6194127" y="1260030"/>
            <a:ext cx="5348612" cy="482949"/>
          </a:xfrm>
          <a:prstGeom prst="rect">
            <a:avLst/>
          </a:prstGeom>
          <a:solidFill>
            <a:schemeClr val="tx2"/>
          </a:solidFill>
          <a:ln>
            <a:solidFill>
              <a:schemeClr val="tx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1" name="Rectangle 30">
            <a:extLst>
              <a:ext uri="{FF2B5EF4-FFF2-40B4-BE49-F238E27FC236}">
                <a16:creationId xmlns:a16="http://schemas.microsoft.com/office/drawing/2014/main" id="{D48FB4C8-2A36-4F3C-9470-8CEDA4257CD0}"/>
              </a:ext>
            </a:extLst>
          </p:cNvPr>
          <p:cNvSpPr/>
          <p:nvPr userDrawn="1"/>
        </p:nvSpPr>
        <p:spPr>
          <a:xfrm>
            <a:off x="622263" y="3891284"/>
            <a:ext cx="5343859" cy="482949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id="{DD7611C7-877A-42E6-A47D-F66E14E43721}"/>
              </a:ext>
            </a:extLst>
          </p:cNvPr>
          <p:cNvSpPr/>
          <p:nvPr userDrawn="1"/>
        </p:nvSpPr>
        <p:spPr>
          <a:xfrm>
            <a:off x="6194127" y="3891284"/>
            <a:ext cx="5348612" cy="482949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6" name="Text Placeholder 4">
            <a:extLst>
              <a:ext uri="{FF2B5EF4-FFF2-40B4-BE49-F238E27FC236}">
                <a16:creationId xmlns:a16="http://schemas.microsoft.com/office/drawing/2014/main" id="{E5243727-D5C5-4D96-951D-0F4FB175092E}"/>
              </a:ext>
            </a:extLst>
          </p:cNvPr>
          <p:cNvSpPr>
            <a:spLocks noGrp="1"/>
          </p:cNvSpPr>
          <p:nvPr>
            <p:ph type="body" sz="quarter" idx="24"/>
          </p:nvPr>
        </p:nvSpPr>
        <p:spPr>
          <a:xfrm>
            <a:off x="6194127" y="3891285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7" name="Text Placeholder 4">
            <a:extLst>
              <a:ext uri="{FF2B5EF4-FFF2-40B4-BE49-F238E27FC236}">
                <a16:creationId xmlns:a16="http://schemas.microsoft.com/office/drawing/2014/main" id="{B8BACD28-BEEC-44E5-A6AB-8BDC17C8CE5B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260029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2" name="Text Placeholder 4">
            <a:extLst>
              <a:ext uri="{FF2B5EF4-FFF2-40B4-BE49-F238E27FC236}">
                <a16:creationId xmlns:a16="http://schemas.microsoft.com/office/drawing/2014/main" id="{C7D77C84-2EAD-496E-B1AD-55318F415AB9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4127" y="1260029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3" name="Text Placeholder 4">
            <a:extLst>
              <a:ext uri="{FF2B5EF4-FFF2-40B4-BE49-F238E27FC236}">
                <a16:creationId xmlns:a16="http://schemas.microsoft.com/office/drawing/2014/main" id="{D265C90E-7A3B-4C8E-AC62-7F1574DB4C1C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622262" y="3891285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id="{93982917-C122-4344-AF37-E982F60662D5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1740118"/>
            <a:ext cx="5344430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id="{8349A71C-A959-4B1A-8910-00DA69E3AC86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1740118"/>
            <a:ext cx="5344430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7" name="Content Placeholder 4">
            <a:extLst>
              <a:ext uri="{FF2B5EF4-FFF2-40B4-BE49-F238E27FC236}">
                <a16:creationId xmlns:a16="http://schemas.microsoft.com/office/drawing/2014/main" id="{0DE44814-075F-4317-8772-233370C4AE84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4371373"/>
            <a:ext cx="5344430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Content Placeholder 4">
            <a:extLst>
              <a:ext uri="{FF2B5EF4-FFF2-40B4-BE49-F238E27FC236}">
                <a16:creationId xmlns:a16="http://schemas.microsoft.com/office/drawing/2014/main" id="{32CE52D5-7211-4430-A684-AEAE90FF5D4B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4371373"/>
            <a:ext cx="5344430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311298919"/>
      </p:ext>
    </p:extLst>
  </p:cSld>
  <p:clrMapOvr>
    <a:masterClrMapping/>
  </p:clrMapOvr>
</p:sldLayout>
</file>

<file path=ppt/slideLayouts/slideLayout9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4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5" name="Rectangle 14">
            <a:extLst>
              <a:ext uri="{FF2B5EF4-FFF2-40B4-BE49-F238E27FC236}">
                <a16:creationId xmlns:a16="http://schemas.microsoft.com/office/drawing/2014/main" id="{1AB8A607-C055-4261-8DFA-858DAF9CD3DD}"/>
              </a:ext>
            </a:extLst>
          </p:cNvPr>
          <p:cNvSpPr/>
          <p:nvPr userDrawn="1"/>
        </p:nvSpPr>
        <p:spPr>
          <a:xfrm>
            <a:off x="622263" y="1260029"/>
            <a:ext cx="534385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A7F8060B-80F8-4BD8-BF75-63AA11A9900C}"/>
              </a:ext>
            </a:extLst>
          </p:cNvPr>
          <p:cNvSpPr/>
          <p:nvPr userDrawn="1"/>
        </p:nvSpPr>
        <p:spPr>
          <a:xfrm>
            <a:off x="6194127" y="1260029"/>
            <a:ext cx="5348612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5" name="Text Placeholder 4">
            <a:extLst>
              <a:ext uri="{FF2B5EF4-FFF2-40B4-BE49-F238E27FC236}">
                <a16:creationId xmlns:a16="http://schemas.microsoft.com/office/drawing/2014/main" id="{E86A54C2-0B0F-4EDF-906D-3AF313A798AE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260029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id="{32D3807D-2CBD-4EB4-8343-BCE381F1F7B5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6194127" y="1260029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79F99D8-18C5-4456-AB87-6D8B2471D358}"/>
              </a:ext>
            </a:extLst>
          </p:cNvPr>
          <p:cNvSpPr/>
          <p:nvPr userDrawn="1"/>
        </p:nvSpPr>
        <p:spPr>
          <a:xfrm>
            <a:off x="622263" y="3891285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id="{0E2733D8-97D4-4FD8-ABCA-D2085F62237E}"/>
              </a:ext>
            </a:extLst>
          </p:cNvPr>
          <p:cNvSpPr/>
          <p:nvPr userDrawn="1"/>
        </p:nvSpPr>
        <p:spPr>
          <a:xfrm>
            <a:off x="6194127" y="3891285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4" name="Rectangle 23">
            <a:extLst>
              <a:ext uri="{FF2B5EF4-FFF2-40B4-BE49-F238E27FC236}">
                <a16:creationId xmlns:a16="http://schemas.microsoft.com/office/drawing/2014/main" id="{DDCCFA9C-3626-499F-AA9C-BFC4ABA2B515}"/>
              </a:ext>
            </a:extLst>
          </p:cNvPr>
          <p:cNvSpPr/>
          <p:nvPr userDrawn="1"/>
        </p:nvSpPr>
        <p:spPr>
          <a:xfrm>
            <a:off x="622263" y="2155803"/>
            <a:ext cx="534385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id="{5DAE0A65-3ABF-4A77-A776-B9112047CEFA}"/>
              </a:ext>
            </a:extLst>
          </p:cNvPr>
          <p:cNvSpPr/>
          <p:nvPr userDrawn="1"/>
        </p:nvSpPr>
        <p:spPr>
          <a:xfrm>
            <a:off x="6194127" y="2155803"/>
            <a:ext cx="5348612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891285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891285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id="{93982917-C122-4344-AF37-E982F60662D5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2155803"/>
            <a:ext cx="5344430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id="{8349A71C-A959-4B1A-8910-00DA69E3AC86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2155803"/>
            <a:ext cx="5344430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732366555"/>
      </p:ext>
    </p:extLst>
  </p:cSld>
  <p:clrMapOvr>
    <a:masterClrMapping/>
  </p:clrMapOvr>
</p:sldLayout>
</file>

<file path=ppt/slideLayouts/slideLayout9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5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2" name="Rectangle 21">
            <a:extLst>
              <a:ext uri="{FF2B5EF4-FFF2-40B4-BE49-F238E27FC236}">
                <a16:creationId xmlns:a16="http://schemas.microsoft.com/office/drawing/2014/main" id="{B60AD9D7-EF36-41FA-9E85-0DD933FB611A}"/>
              </a:ext>
            </a:extLst>
          </p:cNvPr>
          <p:cNvSpPr/>
          <p:nvPr userDrawn="1"/>
        </p:nvSpPr>
        <p:spPr>
          <a:xfrm>
            <a:off x="621693" y="2111684"/>
            <a:ext cx="5343859" cy="669780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29543B8A-433A-4FC3-868D-C290CC4C9F81}"/>
              </a:ext>
            </a:extLst>
          </p:cNvPr>
          <p:cNvSpPr/>
          <p:nvPr userDrawn="1"/>
        </p:nvSpPr>
        <p:spPr>
          <a:xfrm>
            <a:off x="6193556" y="2111684"/>
            <a:ext cx="5348612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id="{FCDF3F1A-9E8F-408C-98BF-87FA18475362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21693" y="2111684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0" name="Text Placeholder 4">
            <a:extLst>
              <a:ext uri="{FF2B5EF4-FFF2-40B4-BE49-F238E27FC236}">
                <a16:creationId xmlns:a16="http://schemas.microsoft.com/office/drawing/2014/main" id="{7F2F9D68-2191-4164-990A-3B95664EBC93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6193556" y="2111684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1AB8A607-C055-4261-8DFA-858DAF9CD3DD}"/>
              </a:ext>
            </a:extLst>
          </p:cNvPr>
          <p:cNvSpPr/>
          <p:nvPr userDrawn="1"/>
        </p:nvSpPr>
        <p:spPr>
          <a:xfrm>
            <a:off x="622263" y="1260029"/>
            <a:ext cx="534385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A7F8060B-80F8-4BD8-BF75-63AA11A9900C}"/>
              </a:ext>
            </a:extLst>
          </p:cNvPr>
          <p:cNvSpPr/>
          <p:nvPr userDrawn="1"/>
        </p:nvSpPr>
        <p:spPr>
          <a:xfrm>
            <a:off x="6194127" y="1260029"/>
            <a:ext cx="5348612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5" name="Text Placeholder 4">
            <a:extLst>
              <a:ext uri="{FF2B5EF4-FFF2-40B4-BE49-F238E27FC236}">
                <a16:creationId xmlns:a16="http://schemas.microsoft.com/office/drawing/2014/main" id="{E86A54C2-0B0F-4EDF-906D-3AF313A798AE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260029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id="{32D3807D-2CBD-4EB4-8343-BCE381F1F7B5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6194127" y="1260029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4" name="Rectangle 23">
            <a:extLst>
              <a:ext uri="{FF2B5EF4-FFF2-40B4-BE49-F238E27FC236}">
                <a16:creationId xmlns:a16="http://schemas.microsoft.com/office/drawing/2014/main" id="{1048F265-4383-4BBB-BF05-0186D74C56E4}"/>
              </a:ext>
            </a:extLst>
          </p:cNvPr>
          <p:cNvSpPr/>
          <p:nvPr userDrawn="1"/>
        </p:nvSpPr>
        <p:spPr>
          <a:xfrm>
            <a:off x="622263" y="2959371"/>
            <a:ext cx="5343859" cy="330330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id="{EEB5719D-2B47-4172-B92E-70A3E701AAF0}"/>
              </a:ext>
            </a:extLst>
          </p:cNvPr>
          <p:cNvSpPr/>
          <p:nvPr userDrawn="1"/>
        </p:nvSpPr>
        <p:spPr>
          <a:xfrm>
            <a:off x="6194127" y="2959371"/>
            <a:ext cx="5348612" cy="330330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id="{3DDF3CD4-2912-4D2E-A619-63AE85FB2E42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2959371"/>
            <a:ext cx="5344430" cy="330330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id="{2505824D-727D-4E62-B0C5-F1C6D4CACB88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2959371"/>
            <a:ext cx="5344430" cy="330330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373838824"/>
      </p:ext>
    </p:extLst>
  </p:cSld>
  <p:clrMapOvr>
    <a:masterClrMapping/>
  </p:clrMapOvr>
</p:sldLayout>
</file>

<file path=ppt/slideLayouts/slideLayout9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6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2" name="Rectangle 21">
            <a:extLst>
              <a:ext uri="{FF2B5EF4-FFF2-40B4-BE49-F238E27FC236}">
                <a16:creationId xmlns:a16="http://schemas.microsoft.com/office/drawing/2014/main" id="{B60AD9D7-EF36-41FA-9E85-0DD933FB611A}"/>
              </a:ext>
            </a:extLst>
          </p:cNvPr>
          <p:cNvSpPr/>
          <p:nvPr userDrawn="1"/>
        </p:nvSpPr>
        <p:spPr>
          <a:xfrm>
            <a:off x="621693" y="2111684"/>
            <a:ext cx="5343859" cy="669780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29543B8A-433A-4FC3-868D-C290CC4C9F81}"/>
              </a:ext>
            </a:extLst>
          </p:cNvPr>
          <p:cNvSpPr/>
          <p:nvPr userDrawn="1"/>
        </p:nvSpPr>
        <p:spPr>
          <a:xfrm>
            <a:off x="6193556" y="2111684"/>
            <a:ext cx="5348612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1" name="Rectangle 30">
            <a:extLst>
              <a:ext uri="{FF2B5EF4-FFF2-40B4-BE49-F238E27FC236}">
                <a16:creationId xmlns:a16="http://schemas.microsoft.com/office/drawing/2014/main" id="{215B66F6-C3AE-4E8D-863E-9BA98392C3B3}"/>
              </a:ext>
            </a:extLst>
          </p:cNvPr>
          <p:cNvSpPr/>
          <p:nvPr userDrawn="1"/>
        </p:nvSpPr>
        <p:spPr>
          <a:xfrm>
            <a:off x="621693" y="2959371"/>
            <a:ext cx="5343859" cy="669780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2" name="Rectangle 31">
            <a:extLst>
              <a:ext uri="{FF2B5EF4-FFF2-40B4-BE49-F238E27FC236}">
                <a16:creationId xmlns:a16="http://schemas.microsoft.com/office/drawing/2014/main" id="{6AB478C6-42D8-48D8-BC5E-B6B0B4A793D3}"/>
              </a:ext>
            </a:extLst>
          </p:cNvPr>
          <p:cNvSpPr/>
          <p:nvPr userDrawn="1"/>
        </p:nvSpPr>
        <p:spPr>
          <a:xfrm>
            <a:off x="6193556" y="2959371"/>
            <a:ext cx="5348612" cy="669780"/>
          </a:xfrm>
          <a:prstGeom prst="rect">
            <a:avLst/>
          </a:prstGeom>
          <a:solidFill>
            <a:schemeClr val="accent6"/>
          </a:solidFill>
          <a:ln>
            <a:solidFill>
              <a:schemeClr val="accent6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id="{FCDF3F1A-9E8F-408C-98BF-87FA18475362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21693" y="2111684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30" name="Text Placeholder 4">
            <a:extLst>
              <a:ext uri="{FF2B5EF4-FFF2-40B4-BE49-F238E27FC236}">
                <a16:creationId xmlns:a16="http://schemas.microsoft.com/office/drawing/2014/main" id="{7F2F9D68-2191-4164-990A-3B95664EBC93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6193556" y="2111684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3" name="Text Placeholder 4">
            <a:extLst>
              <a:ext uri="{FF2B5EF4-FFF2-40B4-BE49-F238E27FC236}">
                <a16:creationId xmlns:a16="http://schemas.microsoft.com/office/drawing/2014/main" id="{9172D9EA-FBC5-430B-80DB-77DDC20C31C6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21693" y="295937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34" name="Text Placeholder 4">
            <a:extLst>
              <a:ext uri="{FF2B5EF4-FFF2-40B4-BE49-F238E27FC236}">
                <a16:creationId xmlns:a16="http://schemas.microsoft.com/office/drawing/2014/main" id="{71FD477D-623A-47E3-8FBC-AD09471439F8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6193556" y="295937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1AB8A607-C055-4261-8DFA-858DAF9CD3DD}"/>
              </a:ext>
            </a:extLst>
          </p:cNvPr>
          <p:cNvSpPr/>
          <p:nvPr userDrawn="1"/>
        </p:nvSpPr>
        <p:spPr>
          <a:xfrm>
            <a:off x="622263" y="1260029"/>
            <a:ext cx="534385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A7F8060B-80F8-4BD8-BF75-63AA11A9900C}"/>
              </a:ext>
            </a:extLst>
          </p:cNvPr>
          <p:cNvSpPr/>
          <p:nvPr userDrawn="1"/>
        </p:nvSpPr>
        <p:spPr>
          <a:xfrm>
            <a:off x="6194127" y="1260029"/>
            <a:ext cx="5348612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5" name="Text Placeholder 4">
            <a:extLst>
              <a:ext uri="{FF2B5EF4-FFF2-40B4-BE49-F238E27FC236}">
                <a16:creationId xmlns:a16="http://schemas.microsoft.com/office/drawing/2014/main" id="{E86A54C2-0B0F-4EDF-906D-3AF313A798AE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260029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id="{32D3807D-2CBD-4EB4-8343-BCE381F1F7B5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6194127" y="1260029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79F99D8-18C5-4456-AB87-6D8B2471D358}"/>
              </a:ext>
            </a:extLst>
          </p:cNvPr>
          <p:cNvSpPr/>
          <p:nvPr userDrawn="1"/>
        </p:nvSpPr>
        <p:spPr>
          <a:xfrm>
            <a:off x="622263" y="3891285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id="{0E2733D8-97D4-4FD8-ABCA-D2085F62237E}"/>
              </a:ext>
            </a:extLst>
          </p:cNvPr>
          <p:cNvSpPr/>
          <p:nvPr userDrawn="1"/>
        </p:nvSpPr>
        <p:spPr>
          <a:xfrm>
            <a:off x="6194127" y="3891285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891285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891285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020689951"/>
      </p:ext>
    </p:extLst>
  </p:cSld>
  <p:clrMapOvr>
    <a:masterClrMapping/>
  </p:clrMapOvr>
</p:sldLayout>
</file>

<file path=ppt/slideLayouts/slideLayout9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7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" name="Rectangle 19">
            <a:extLst>
              <a:ext uri="{FF2B5EF4-FFF2-40B4-BE49-F238E27FC236}">
                <a16:creationId xmlns:a16="http://schemas.microsoft.com/office/drawing/2014/main" id="{779F99D8-18C5-4456-AB87-6D8B2471D358}"/>
              </a:ext>
            </a:extLst>
          </p:cNvPr>
          <p:cNvSpPr/>
          <p:nvPr userDrawn="1"/>
        </p:nvSpPr>
        <p:spPr>
          <a:xfrm>
            <a:off x="622263" y="3857990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id="{0E2733D8-97D4-4FD8-ABCA-D2085F62237E}"/>
              </a:ext>
            </a:extLst>
          </p:cNvPr>
          <p:cNvSpPr/>
          <p:nvPr userDrawn="1"/>
        </p:nvSpPr>
        <p:spPr>
          <a:xfrm>
            <a:off x="6194127" y="3857990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857990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857990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id="{CCFE8898-F19A-408E-85A7-D86D81C1FCE4}"/>
              </a:ext>
            </a:extLst>
          </p:cNvPr>
          <p:cNvSpPr/>
          <p:nvPr userDrawn="1"/>
        </p:nvSpPr>
        <p:spPr>
          <a:xfrm>
            <a:off x="6194127" y="1260611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6" name="Content Placeholder 4">
            <a:extLst>
              <a:ext uri="{FF2B5EF4-FFF2-40B4-BE49-F238E27FC236}">
                <a16:creationId xmlns:a16="http://schemas.microsoft.com/office/drawing/2014/main" id="{3E058BEA-6455-4F2B-A6F0-4B8A301B542F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1260611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7" name="Rectangle 36">
            <a:extLst>
              <a:ext uri="{FF2B5EF4-FFF2-40B4-BE49-F238E27FC236}">
                <a16:creationId xmlns:a16="http://schemas.microsoft.com/office/drawing/2014/main" id="{36289E9F-6976-49FE-853B-AC42ECA16350}"/>
              </a:ext>
            </a:extLst>
          </p:cNvPr>
          <p:cNvSpPr/>
          <p:nvPr userDrawn="1"/>
        </p:nvSpPr>
        <p:spPr>
          <a:xfrm>
            <a:off x="623397" y="2111684"/>
            <a:ext cx="2558509" cy="669780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8" name="Rectangle 37">
            <a:extLst>
              <a:ext uri="{FF2B5EF4-FFF2-40B4-BE49-F238E27FC236}">
                <a16:creationId xmlns:a16="http://schemas.microsoft.com/office/drawing/2014/main" id="{C09988AC-B469-4777-B7F9-7953F4ADBD4D}"/>
              </a:ext>
            </a:extLst>
          </p:cNvPr>
          <p:cNvSpPr/>
          <p:nvPr userDrawn="1"/>
        </p:nvSpPr>
        <p:spPr>
          <a:xfrm>
            <a:off x="3407436" y="2111684"/>
            <a:ext cx="2558509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9" name="Rectangle 38">
            <a:extLst>
              <a:ext uri="{FF2B5EF4-FFF2-40B4-BE49-F238E27FC236}">
                <a16:creationId xmlns:a16="http://schemas.microsoft.com/office/drawing/2014/main" id="{3440C4B9-CE81-4067-9BD8-E22C50926031}"/>
              </a:ext>
            </a:extLst>
          </p:cNvPr>
          <p:cNvSpPr/>
          <p:nvPr userDrawn="1"/>
        </p:nvSpPr>
        <p:spPr>
          <a:xfrm>
            <a:off x="623397" y="2959371"/>
            <a:ext cx="2558509" cy="669780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40" name="Rectangle 39">
            <a:extLst>
              <a:ext uri="{FF2B5EF4-FFF2-40B4-BE49-F238E27FC236}">
                <a16:creationId xmlns:a16="http://schemas.microsoft.com/office/drawing/2014/main" id="{9AB947CA-E92D-4019-98B9-27C1F9757054}"/>
              </a:ext>
            </a:extLst>
          </p:cNvPr>
          <p:cNvSpPr/>
          <p:nvPr userDrawn="1"/>
        </p:nvSpPr>
        <p:spPr>
          <a:xfrm>
            <a:off x="3407436" y="2959371"/>
            <a:ext cx="2558509" cy="669780"/>
          </a:xfrm>
          <a:prstGeom prst="rect">
            <a:avLst/>
          </a:prstGeom>
          <a:solidFill>
            <a:schemeClr val="accent6"/>
          </a:solidFill>
          <a:ln>
            <a:solidFill>
              <a:schemeClr val="accent6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41" name="Text Placeholder 4">
            <a:extLst>
              <a:ext uri="{FF2B5EF4-FFF2-40B4-BE49-F238E27FC236}">
                <a16:creationId xmlns:a16="http://schemas.microsoft.com/office/drawing/2014/main" id="{6F16C5B9-7109-4207-8AAD-5FA402464235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23397" y="2111684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2" name="Text Placeholder 4">
            <a:extLst>
              <a:ext uri="{FF2B5EF4-FFF2-40B4-BE49-F238E27FC236}">
                <a16:creationId xmlns:a16="http://schemas.microsoft.com/office/drawing/2014/main" id="{8973B100-E403-47D9-AF86-17E3DAE1F7FD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3409615" y="2111684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3" name="Text Placeholder 4">
            <a:extLst>
              <a:ext uri="{FF2B5EF4-FFF2-40B4-BE49-F238E27FC236}">
                <a16:creationId xmlns:a16="http://schemas.microsoft.com/office/drawing/2014/main" id="{6EFFC589-6AF8-4BC6-ACBF-EC3F20A32F6E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23397" y="2959371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4" name="Text Placeholder 4">
            <a:extLst>
              <a:ext uri="{FF2B5EF4-FFF2-40B4-BE49-F238E27FC236}">
                <a16:creationId xmlns:a16="http://schemas.microsoft.com/office/drawing/2014/main" id="{94E9523C-356A-4DD0-BA9E-D39709FB54AE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3409615" y="2959371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5" name="Rectangle 44">
            <a:extLst>
              <a:ext uri="{FF2B5EF4-FFF2-40B4-BE49-F238E27FC236}">
                <a16:creationId xmlns:a16="http://schemas.microsoft.com/office/drawing/2014/main" id="{2DBDCD53-0982-4FF3-95B8-1A372A9C9A6D}"/>
              </a:ext>
            </a:extLst>
          </p:cNvPr>
          <p:cNvSpPr/>
          <p:nvPr userDrawn="1"/>
        </p:nvSpPr>
        <p:spPr>
          <a:xfrm>
            <a:off x="623968" y="1260029"/>
            <a:ext cx="255850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46" name="Rectangle 45">
            <a:extLst>
              <a:ext uri="{FF2B5EF4-FFF2-40B4-BE49-F238E27FC236}">
                <a16:creationId xmlns:a16="http://schemas.microsoft.com/office/drawing/2014/main" id="{4DF13C1F-EA27-4913-AA74-4CDC1A8E8F96}"/>
              </a:ext>
            </a:extLst>
          </p:cNvPr>
          <p:cNvSpPr/>
          <p:nvPr userDrawn="1"/>
        </p:nvSpPr>
        <p:spPr>
          <a:xfrm>
            <a:off x="3408007" y="1260029"/>
            <a:ext cx="2558509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47" name="Text Placeholder 4">
            <a:extLst>
              <a:ext uri="{FF2B5EF4-FFF2-40B4-BE49-F238E27FC236}">
                <a16:creationId xmlns:a16="http://schemas.microsoft.com/office/drawing/2014/main" id="{437973F6-B98A-4333-9BC7-CF4ABF102E6A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3967" y="1260029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8" name="Text Placeholder 4">
            <a:extLst>
              <a:ext uri="{FF2B5EF4-FFF2-40B4-BE49-F238E27FC236}">
                <a16:creationId xmlns:a16="http://schemas.microsoft.com/office/drawing/2014/main" id="{F8AD8728-B7E5-41D0-B7D3-4F12A4BA1F06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3410185" y="1260029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3772445060"/>
      </p:ext>
    </p:extLst>
  </p:cSld>
  <p:clrMapOvr>
    <a:masterClrMapping/>
  </p:clrMapOvr>
</p:sldLayout>
</file>

<file path=ppt/slideLayouts/slideLayout9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8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2" name="Rectangle 21">
            <a:extLst>
              <a:ext uri="{FF2B5EF4-FFF2-40B4-BE49-F238E27FC236}">
                <a16:creationId xmlns:a16="http://schemas.microsoft.com/office/drawing/2014/main" id="{B60AD9D7-EF36-41FA-9E85-0DD933FB611A}"/>
              </a:ext>
            </a:extLst>
          </p:cNvPr>
          <p:cNvSpPr/>
          <p:nvPr userDrawn="1"/>
        </p:nvSpPr>
        <p:spPr>
          <a:xfrm>
            <a:off x="6195261" y="2111684"/>
            <a:ext cx="2558509" cy="669780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29543B8A-433A-4FC3-868D-C290CC4C9F81}"/>
              </a:ext>
            </a:extLst>
          </p:cNvPr>
          <p:cNvSpPr/>
          <p:nvPr userDrawn="1"/>
        </p:nvSpPr>
        <p:spPr>
          <a:xfrm>
            <a:off x="8979300" y="2111684"/>
            <a:ext cx="2558509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1" name="Rectangle 30">
            <a:extLst>
              <a:ext uri="{FF2B5EF4-FFF2-40B4-BE49-F238E27FC236}">
                <a16:creationId xmlns:a16="http://schemas.microsoft.com/office/drawing/2014/main" id="{215B66F6-C3AE-4E8D-863E-9BA98392C3B3}"/>
              </a:ext>
            </a:extLst>
          </p:cNvPr>
          <p:cNvSpPr/>
          <p:nvPr userDrawn="1"/>
        </p:nvSpPr>
        <p:spPr>
          <a:xfrm>
            <a:off x="6195261" y="2959371"/>
            <a:ext cx="2558509" cy="669780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2" name="Rectangle 31">
            <a:extLst>
              <a:ext uri="{FF2B5EF4-FFF2-40B4-BE49-F238E27FC236}">
                <a16:creationId xmlns:a16="http://schemas.microsoft.com/office/drawing/2014/main" id="{6AB478C6-42D8-48D8-BC5E-B6B0B4A793D3}"/>
              </a:ext>
            </a:extLst>
          </p:cNvPr>
          <p:cNvSpPr/>
          <p:nvPr userDrawn="1"/>
        </p:nvSpPr>
        <p:spPr>
          <a:xfrm>
            <a:off x="8979300" y="2959371"/>
            <a:ext cx="2558509" cy="669780"/>
          </a:xfrm>
          <a:prstGeom prst="rect">
            <a:avLst/>
          </a:prstGeom>
          <a:solidFill>
            <a:schemeClr val="accent6"/>
          </a:solidFill>
          <a:ln>
            <a:solidFill>
              <a:schemeClr val="accent6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id="{FCDF3F1A-9E8F-408C-98BF-87FA18475362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195261" y="2111684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0" name="Text Placeholder 4">
            <a:extLst>
              <a:ext uri="{FF2B5EF4-FFF2-40B4-BE49-F238E27FC236}">
                <a16:creationId xmlns:a16="http://schemas.microsoft.com/office/drawing/2014/main" id="{7F2F9D68-2191-4164-990A-3B95664EBC93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8981478" y="2111684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3" name="Text Placeholder 4">
            <a:extLst>
              <a:ext uri="{FF2B5EF4-FFF2-40B4-BE49-F238E27FC236}">
                <a16:creationId xmlns:a16="http://schemas.microsoft.com/office/drawing/2014/main" id="{9172D9EA-FBC5-430B-80DB-77DDC20C31C6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5261" y="2959371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4" name="Text Placeholder 4">
            <a:extLst>
              <a:ext uri="{FF2B5EF4-FFF2-40B4-BE49-F238E27FC236}">
                <a16:creationId xmlns:a16="http://schemas.microsoft.com/office/drawing/2014/main" id="{71FD477D-623A-47E3-8FBC-AD09471439F8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8981478" y="2959371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1AB8A607-C055-4261-8DFA-858DAF9CD3DD}"/>
              </a:ext>
            </a:extLst>
          </p:cNvPr>
          <p:cNvSpPr/>
          <p:nvPr userDrawn="1"/>
        </p:nvSpPr>
        <p:spPr>
          <a:xfrm>
            <a:off x="6195832" y="1260029"/>
            <a:ext cx="255850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A7F8060B-80F8-4BD8-BF75-63AA11A9900C}"/>
              </a:ext>
            </a:extLst>
          </p:cNvPr>
          <p:cNvSpPr/>
          <p:nvPr userDrawn="1"/>
        </p:nvSpPr>
        <p:spPr>
          <a:xfrm>
            <a:off x="8979871" y="1260029"/>
            <a:ext cx="2558509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5" name="Text Placeholder 4">
            <a:extLst>
              <a:ext uri="{FF2B5EF4-FFF2-40B4-BE49-F238E27FC236}">
                <a16:creationId xmlns:a16="http://schemas.microsoft.com/office/drawing/2014/main" id="{E86A54C2-0B0F-4EDF-906D-3AF313A798AE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195832" y="1260029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id="{32D3807D-2CBD-4EB4-8343-BCE381F1F7B5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8982049" y="1260029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79F99D8-18C5-4456-AB87-6D8B2471D358}"/>
              </a:ext>
            </a:extLst>
          </p:cNvPr>
          <p:cNvSpPr/>
          <p:nvPr userDrawn="1"/>
        </p:nvSpPr>
        <p:spPr>
          <a:xfrm>
            <a:off x="622263" y="3857990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id="{0E2733D8-97D4-4FD8-ABCA-D2085F62237E}"/>
              </a:ext>
            </a:extLst>
          </p:cNvPr>
          <p:cNvSpPr/>
          <p:nvPr userDrawn="1"/>
        </p:nvSpPr>
        <p:spPr>
          <a:xfrm>
            <a:off x="6194127" y="3857990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857990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857990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id="{CCFE8898-F19A-408E-85A7-D86D81C1FCE4}"/>
              </a:ext>
            </a:extLst>
          </p:cNvPr>
          <p:cNvSpPr/>
          <p:nvPr userDrawn="1"/>
        </p:nvSpPr>
        <p:spPr>
          <a:xfrm>
            <a:off x="617510" y="1260611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6" name="Content Placeholder 4">
            <a:extLst>
              <a:ext uri="{FF2B5EF4-FFF2-40B4-BE49-F238E27FC236}">
                <a16:creationId xmlns:a16="http://schemas.microsoft.com/office/drawing/2014/main" id="{3E058BEA-6455-4F2B-A6F0-4B8A301B542F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3151" y="1260611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778823255"/>
      </p:ext>
    </p:extLst>
  </p:cSld>
  <p:clrMapOvr>
    <a:masterClrMapping/>
  </p:clrMapOvr>
</p:sldLayout>
</file>

<file path=ppt/slideLayouts/slideLayout9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Right (dark)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1779922" y="259021"/>
            <a:ext cx="9772316" cy="461665"/>
          </a:xfrm>
        </p:spPr>
        <p:txBody>
          <a:bodyPr/>
          <a:lstStyle>
            <a:lvl1pPr>
              <a:defRPr lang="en-US" sz="2400" b="0" kern="1200" cap="all" normalizeH="0" baseline="0" dirty="0">
                <a:solidFill>
                  <a:srgbClr val="224768"/>
                </a:solidFill>
                <a:latin typeface="Gill Sans MT" panose="020B0502020104020203" pitchFamily="34" charset="0"/>
                <a:ea typeface="Gill Sans MT" panose="020B0502020104020203" pitchFamily="34" charset="0"/>
                <a:cs typeface="Gill Sans MT" panose="020B0502020104020203" pitchFamily="34" charset="0"/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1779922" y="842894"/>
            <a:ext cx="9772316" cy="486736"/>
          </a:xfrm>
        </p:spPr>
        <p:txBody>
          <a:bodyPr wrap="square">
            <a:spAutoFit/>
          </a:bodyPr>
          <a:lstStyle>
            <a:lvl1pPr marL="0" indent="0" algn="r">
              <a:buNone/>
              <a:defRPr sz="2563">
                <a:solidFill>
                  <a:schemeClr val="accent1">
                    <a:lumMod val="60000"/>
                    <a:lumOff val="40000"/>
                  </a:schemeClr>
                </a:solidFill>
              </a:defRPr>
            </a:lvl1pPr>
            <a:lvl2pPr marL="418567" indent="0" algn="ctr">
              <a:buNone/>
              <a:defRPr sz="1831"/>
            </a:lvl2pPr>
            <a:lvl3pPr marL="837133" indent="0" algn="ctr">
              <a:buNone/>
              <a:defRPr sz="1648"/>
            </a:lvl3pPr>
            <a:lvl4pPr marL="1255700" indent="0" algn="ctr">
              <a:buNone/>
              <a:defRPr sz="1465"/>
            </a:lvl4pPr>
            <a:lvl5pPr marL="1674266" indent="0" algn="ctr">
              <a:buNone/>
              <a:defRPr sz="1465"/>
            </a:lvl5pPr>
            <a:lvl6pPr marL="2092833" indent="0" algn="ctr">
              <a:buNone/>
              <a:defRPr sz="1465"/>
            </a:lvl6pPr>
            <a:lvl7pPr marL="2511400" indent="0" algn="ctr">
              <a:buNone/>
              <a:defRPr sz="1465"/>
            </a:lvl7pPr>
            <a:lvl8pPr marL="2929966" indent="0" algn="ctr">
              <a:buNone/>
              <a:defRPr sz="1465"/>
            </a:lvl8pPr>
            <a:lvl9pPr marL="3348533" indent="0" algn="ctr">
              <a:buNone/>
              <a:defRPr sz="1465"/>
            </a:lvl9pPr>
          </a:lstStyle>
          <a:p>
            <a:r>
              <a:rPr lang="en-US"/>
              <a:t>Click to edit Master subtitle style</a:t>
            </a:r>
          </a:p>
        </p:txBody>
      </p:sp>
    </p:spTree>
    <p:extLst>
      <p:ext uri="{BB962C8B-B14F-4D97-AF65-F5344CB8AC3E}">
        <p14:creationId xmlns:p14="http://schemas.microsoft.com/office/powerpoint/2010/main" val="2591031097"/>
      </p:ext>
    </p:extLst>
  </p:cSld>
  <p:clrMapOvr>
    <a:masterClrMapping/>
  </p:clrMapOvr>
</p:sldLayout>
</file>

<file path=ppt/slideMasters/_rels/slideMaster1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8.xml"/><Relationship Id="rId13" Type="http://schemas.openxmlformats.org/officeDocument/2006/relationships/slideLayout" Target="../slideLayouts/slideLayout13.xml"/><Relationship Id="rId3" Type="http://schemas.openxmlformats.org/officeDocument/2006/relationships/slideLayout" Target="../slideLayouts/slideLayout3.xml"/><Relationship Id="rId7" Type="http://schemas.openxmlformats.org/officeDocument/2006/relationships/slideLayout" Target="../slideLayouts/slideLayout7.xml"/><Relationship Id="rId12" Type="http://schemas.openxmlformats.org/officeDocument/2006/relationships/slideLayout" Target="../slideLayouts/slideLayout12.xml"/><Relationship Id="rId17" Type="http://schemas.openxmlformats.org/officeDocument/2006/relationships/image" Target="../media/image1.png"/><Relationship Id="rId2" Type="http://schemas.openxmlformats.org/officeDocument/2006/relationships/slideLayout" Target="../slideLayouts/slideLayout2.xml"/><Relationship Id="rId16" Type="http://schemas.openxmlformats.org/officeDocument/2006/relationships/theme" Target="../theme/theme1.xml"/><Relationship Id="rId1" Type="http://schemas.openxmlformats.org/officeDocument/2006/relationships/slideLayout" Target="../slideLayouts/slideLayout1.xml"/><Relationship Id="rId6" Type="http://schemas.openxmlformats.org/officeDocument/2006/relationships/slideLayout" Target="../slideLayouts/slideLayout6.xml"/><Relationship Id="rId11" Type="http://schemas.openxmlformats.org/officeDocument/2006/relationships/slideLayout" Target="../slideLayouts/slideLayout11.xml"/><Relationship Id="rId5" Type="http://schemas.openxmlformats.org/officeDocument/2006/relationships/slideLayout" Target="../slideLayouts/slideLayout5.xml"/><Relationship Id="rId15" Type="http://schemas.openxmlformats.org/officeDocument/2006/relationships/slideLayout" Target="../slideLayouts/slideLayout15.xml"/><Relationship Id="rId10" Type="http://schemas.openxmlformats.org/officeDocument/2006/relationships/slideLayout" Target="../slideLayouts/slideLayout10.xml"/><Relationship Id="rId4" Type="http://schemas.openxmlformats.org/officeDocument/2006/relationships/slideLayout" Target="../slideLayouts/slideLayout4.xml"/><Relationship Id="rId9" Type="http://schemas.openxmlformats.org/officeDocument/2006/relationships/slideLayout" Target="../slideLayouts/slideLayout9.xml"/><Relationship Id="rId14" Type="http://schemas.openxmlformats.org/officeDocument/2006/relationships/slideLayout" Target="../slideLayouts/slideLayout14.xml"/></Relationships>
</file>

<file path=ppt/slideMasters/_rels/slideMaster10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67.xml"/><Relationship Id="rId3" Type="http://schemas.openxmlformats.org/officeDocument/2006/relationships/slideLayout" Target="../slideLayouts/slideLayout62.xml"/><Relationship Id="rId7" Type="http://schemas.openxmlformats.org/officeDocument/2006/relationships/slideLayout" Target="../slideLayouts/slideLayout66.xml"/><Relationship Id="rId2" Type="http://schemas.openxmlformats.org/officeDocument/2006/relationships/slideLayout" Target="../slideLayouts/slideLayout61.xml"/><Relationship Id="rId1" Type="http://schemas.openxmlformats.org/officeDocument/2006/relationships/slideLayout" Target="../slideLayouts/slideLayout60.xml"/><Relationship Id="rId6" Type="http://schemas.openxmlformats.org/officeDocument/2006/relationships/slideLayout" Target="../slideLayouts/slideLayout65.xml"/><Relationship Id="rId5" Type="http://schemas.openxmlformats.org/officeDocument/2006/relationships/slideLayout" Target="../slideLayouts/slideLayout64.xml"/><Relationship Id="rId4" Type="http://schemas.openxmlformats.org/officeDocument/2006/relationships/slideLayout" Target="../slideLayouts/slideLayout63.xml"/><Relationship Id="rId9" Type="http://schemas.openxmlformats.org/officeDocument/2006/relationships/theme" Target="../theme/theme10.xml"/></Relationships>
</file>

<file path=ppt/slideMasters/_rels/slideMaster11.xml.rels><?xml version="1.0" encoding="UTF-8" standalone="yes"?>
<Relationships xmlns="http://schemas.openxmlformats.org/package/2006/relationships"><Relationship Id="rId2" Type="http://schemas.openxmlformats.org/officeDocument/2006/relationships/theme" Target="../theme/theme11.xml"/><Relationship Id="rId1" Type="http://schemas.openxmlformats.org/officeDocument/2006/relationships/slideLayout" Target="../slideLayouts/slideLayout68.xml"/></Relationships>
</file>

<file path=ppt/slideMasters/_rels/slideMaster12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76.xml"/><Relationship Id="rId13" Type="http://schemas.openxmlformats.org/officeDocument/2006/relationships/slideLayout" Target="../slideLayouts/slideLayout81.xml"/><Relationship Id="rId18" Type="http://schemas.openxmlformats.org/officeDocument/2006/relationships/slideLayout" Target="../slideLayouts/slideLayout86.xml"/><Relationship Id="rId26" Type="http://schemas.openxmlformats.org/officeDocument/2006/relationships/slideLayout" Target="../slideLayouts/slideLayout94.xml"/><Relationship Id="rId3" Type="http://schemas.openxmlformats.org/officeDocument/2006/relationships/slideLayout" Target="../slideLayouts/slideLayout71.xml"/><Relationship Id="rId21" Type="http://schemas.openxmlformats.org/officeDocument/2006/relationships/slideLayout" Target="../slideLayouts/slideLayout89.xml"/><Relationship Id="rId34" Type="http://schemas.openxmlformats.org/officeDocument/2006/relationships/slideLayout" Target="../slideLayouts/slideLayout102.xml"/><Relationship Id="rId7" Type="http://schemas.openxmlformats.org/officeDocument/2006/relationships/slideLayout" Target="../slideLayouts/slideLayout75.xml"/><Relationship Id="rId12" Type="http://schemas.openxmlformats.org/officeDocument/2006/relationships/slideLayout" Target="../slideLayouts/slideLayout80.xml"/><Relationship Id="rId17" Type="http://schemas.openxmlformats.org/officeDocument/2006/relationships/slideLayout" Target="../slideLayouts/slideLayout85.xml"/><Relationship Id="rId25" Type="http://schemas.openxmlformats.org/officeDocument/2006/relationships/slideLayout" Target="../slideLayouts/slideLayout93.xml"/><Relationship Id="rId33" Type="http://schemas.openxmlformats.org/officeDocument/2006/relationships/slideLayout" Target="../slideLayouts/slideLayout101.xml"/><Relationship Id="rId2" Type="http://schemas.openxmlformats.org/officeDocument/2006/relationships/slideLayout" Target="../slideLayouts/slideLayout70.xml"/><Relationship Id="rId16" Type="http://schemas.openxmlformats.org/officeDocument/2006/relationships/slideLayout" Target="../slideLayouts/slideLayout84.xml"/><Relationship Id="rId20" Type="http://schemas.openxmlformats.org/officeDocument/2006/relationships/slideLayout" Target="../slideLayouts/slideLayout88.xml"/><Relationship Id="rId29" Type="http://schemas.openxmlformats.org/officeDocument/2006/relationships/slideLayout" Target="../slideLayouts/slideLayout97.xml"/><Relationship Id="rId1" Type="http://schemas.openxmlformats.org/officeDocument/2006/relationships/slideLayout" Target="../slideLayouts/slideLayout69.xml"/><Relationship Id="rId6" Type="http://schemas.openxmlformats.org/officeDocument/2006/relationships/slideLayout" Target="../slideLayouts/slideLayout74.xml"/><Relationship Id="rId11" Type="http://schemas.openxmlformats.org/officeDocument/2006/relationships/slideLayout" Target="../slideLayouts/slideLayout79.xml"/><Relationship Id="rId24" Type="http://schemas.openxmlformats.org/officeDocument/2006/relationships/slideLayout" Target="../slideLayouts/slideLayout92.xml"/><Relationship Id="rId32" Type="http://schemas.openxmlformats.org/officeDocument/2006/relationships/slideLayout" Target="../slideLayouts/slideLayout100.xml"/><Relationship Id="rId5" Type="http://schemas.openxmlformats.org/officeDocument/2006/relationships/slideLayout" Target="../slideLayouts/slideLayout73.xml"/><Relationship Id="rId15" Type="http://schemas.openxmlformats.org/officeDocument/2006/relationships/slideLayout" Target="../slideLayouts/slideLayout83.xml"/><Relationship Id="rId23" Type="http://schemas.openxmlformats.org/officeDocument/2006/relationships/slideLayout" Target="../slideLayouts/slideLayout91.xml"/><Relationship Id="rId28" Type="http://schemas.openxmlformats.org/officeDocument/2006/relationships/slideLayout" Target="../slideLayouts/slideLayout96.xml"/><Relationship Id="rId36" Type="http://schemas.openxmlformats.org/officeDocument/2006/relationships/theme" Target="../theme/theme12.xml"/><Relationship Id="rId10" Type="http://schemas.openxmlformats.org/officeDocument/2006/relationships/slideLayout" Target="../slideLayouts/slideLayout78.xml"/><Relationship Id="rId19" Type="http://schemas.openxmlformats.org/officeDocument/2006/relationships/slideLayout" Target="../slideLayouts/slideLayout87.xml"/><Relationship Id="rId31" Type="http://schemas.openxmlformats.org/officeDocument/2006/relationships/slideLayout" Target="../slideLayouts/slideLayout99.xml"/><Relationship Id="rId4" Type="http://schemas.openxmlformats.org/officeDocument/2006/relationships/slideLayout" Target="../slideLayouts/slideLayout72.xml"/><Relationship Id="rId9" Type="http://schemas.openxmlformats.org/officeDocument/2006/relationships/slideLayout" Target="../slideLayouts/slideLayout77.xml"/><Relationship Id="rId14" Type="http://schemas.openxmlformats.org/officeDocument/2006/relationships/slideLayout" Target="../slideLayouts/slideLayout82.xml"/><Relationship Id="rId22" Type="http://schemas.openxmlformats.org/officeDocument/2006/relationships/slideLayout" Target="../slideLayouts/slideLayout90.xml"/><Relationship Id="rId27" Type="http://schemas.openxmlformats.org/officeDocument/2006/relationships/slideLayout" Target="../slideLayouts/slideLayout95.xml"/><Relationship Id="rId30" Type="http://schemas.openxmlformats.org/officeDocument/2006/relationships/slideLayout" Target="../slideLayouts/slideLayout98.xml"/><Relationship Id="rId35" Type="http://schemas.openxmlformats.org/officeDocument/2006/relationships/slideLayout" Target="../slideLayouts/slideLayout103.xml"/></Relationships>
</file>

<file path=ppt/slideMasters/_rels/slideMaster13.xml.rels><?xml version="1.0" encoding="UTF-8" standalone="yes"?>
<Relationships xmlns="http://schemas.openxmlformats.org/package/2006/relationships"><Relationship Id="rId2" Type="http://schemas.openxmlformats.org/officeDocument/2006/relationships/theme" Target="../theme/theme13.xml"/><Relationship Id="rId1" Type="http://schemas.openxmlformats.org/officeDocument/2006/relationships/slideLayout" Target="../slideLayouts/slideLayout104.xml"/></Relationships>
</file>

<file path=ppt/slideMasters/_rels/slideMaster14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112.xml"/><Relationship Id="rId3" Type="http://schemas.openxmlformats.org/officeDocument/2006/relationships/slideLayout" Target="../slideLayouts/slideLayout107.xml"/><Relationship Id="rId7" Type="http://schemas.openxmlformats.org/officeDocument/2006/relationships/slideLayout" Target="../slideLayouts/slideLayout111.xml"/><Relationship Id="rId2" Type="http://schemas.openxmlformats.org/officeDocument/2006/relationships/slideLayout" Target="../slideLayouts/slideLayout106.xml"/><Relationship Id="rId1" Type="http://schemas.openxmlformats.org/officeDocument/2006/relationships/slideLayout" Target="../slideLayouts/slideLayout105.xml"/><Relationship Id="rId6" Type="http://schemas.openxmlformats.org/officeDocument/2006/relationships/slideLayout" Target="../slideLayouts/slideLayout110.xml"/><Relationship Id="rId5" Type="http://schemas.openxmlformats.org/officeDocument/2006/relationships/slideLayout" Target="../slideLayouts/slideLayout109.xml"/><Relationship Id="rId4" Type="http://schemas.openxmlformats.org/officeDocument/2006/relationships/slideLayout" Target="../slideLayouts/slideLayout108.xml"/><Relationship Id="rId9" Type="http://schemas.openxmlformats.org/officeDocument/2006/relationships/theme" Target="../theme/theme14.xml"/></Relationships>
</file>

<file path=ppt/slideMasters/_rels/slideMaster15.xml.rels><?xml version="1.0" encoding="UTF-8" standalone="yes"?>
<Relationships xmlns="http://schemas.openxmlformats.org/package/2006/relationships"><Relationship Id="rId3" Type="http://schemas.openxmlformats.org/officeDocument/2006/relationships/slideLayout" Target="../slideLayouts/slideLayout115.xml"/><Relationship Id="rId2" Type="http://schemas.openxmlformats.org/officeDocument/2006/relationships/slideLayout" Target="../slideLayouts/slideLayout114.xml"/><Relationship Id="rId1" Type="http://schemas.openxmlformats.org/officeDocument/2006/relationships/slideLayout" Target="../slideLayouts/slideLayout113.xml"/><Relationship Id="rId4" Type="http://schemas.openxmlformats.org/officeDocument/2006/relationships/theme" Target="../theme/theme15.xml"/></Relationships>
</file>

<file path=ppt/slideMasters/_rels/slideMaster16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123.xml"/><Relationship Id="rId13" Type="http://schemas.openxmlformats.org/officeDocument/2006/relationships/slideLayout" Target="../slideLayouts/slideLayout128.xml"/><Relationship Id="rId3" Type="http://schemas.openxmlformats.org/officeDocument/2006/relationships/slideLayout" Target="../slideLayouts/slideLayout118.xml"/><Relationship Id="rId7" Type="http://schemas.openxmlformats.org/officeDocument/2006/relationships/slideLayout" Target="../slideLayouts/slideLayout122.xml"/><Relationship Id="rId12" Type="http://schemas.openxmlformats.org/officeDocument/2006/relationships/slideLayout" Target="../slideLayouts/slideLayout127.xml"/><Relationship Id="rId2" Type="http://schemas.openxmlformats.org/officeDocument/2006/relationships/slideLayout" Target="../slideLayouts/slideLayout117.xml"/><Relationship Id="rId1" Type="http://schemas.openxmlformats.org/officeDocument/2006/relationships/slideLayout" Target="../slideLayouts/slideLayout116.xml"/><Relationship Id="rId6" Type="http://schemas.openxmlformats.org/officeDocument/2006/relationships/slideLayout" Target="../slideLayouts/slideLayout121.xml"/><Relationship Id="rId11" Type="http://schemas.openxmlformats.org/officeDocument/2006/relationships/slideLayout" Target="../slideLayouts/slideLayout126.xml"/><Relationship Id="rId5" Type="http://schemas.openxmlformats.org/officeDocument/2006/relationships/slideLayout" Target="../slideLayouts/slideLayout120.xml"/><Relationship Id="rId15" Type="http://schemas.openxmlformats.org/officeDocument/2006/relationships/image" Target="../media/image1.png"/><Relationship Id="rId10" Type="http://schemas.openxmlformats.org/officeDocument/2006/relationships/slideLayout" Target="../slideLayouts/slideLayout125.xml"/><Relationship Id="rId4" Type="http://schemas.openxmlformats.org/officeDocument/2006/relationships/slideLayout" Target="../slideLayouts/slideLayout119.xml"/><Relationship Id="rId9" Type="http://schemas.openxmlformats.org/officeDocument/2006/relationships/slideLayout" Target="../slideLayouts/slideLayout124.xml"/><Relationship Id="rId14" Type="http://schemas.openxmlformats.org/officeDocument/2006/relationships/theme" Target="../theme/theme16.xml"/></Relationships>
</file>

<file path=ppt/slideMasters/_rels/slideMaster2.xml.rels><?xml version="1.0" encoding="UTF-8" standalone="yes"?>
<Relationships xmlns="http://schemas.openxmlformats.org/package/2006/relationships"><Relationship Id="rId3" Type="http://schemas.openxmlformats.org/officeDocument/2006/relationships/slideLayout" Target="../slideLayouts/slideLayout18.xml"/><Relationship Id="rId2" Type="http://schemas.openxmlformats.org/officeDocument/2006/relationships/slideLayout" Target="../slideLayouts/slideLayout17.xml"/><Relationship Id="rId1" Type="http://schemas.openxmlformats.org/officeDocument/2006/relationships/slideLayout" Target="../slideLayouts/slideLayout16.xml"/><Relationship Id="rId5" Type="http://schemas.openxmlformats.org/officeDocument/2006/relationships/image" Target="../media/image2.png"/><Relationship Id="rId4" Type="http://schemas.openxmlformats.org/officeDocument/2006/relationships/theme" Target="../theme/theme2.xml"/></Relationships>
</file>

<file path=ppt/slideMasters/_rels/slideMaster3.xml.rels><?xml version="1.0" encoding="UTF-8" standalone="yes"?>
<Relationships xmlns="http://schemas.openxmlformats.org/package/2006/relationships"><Relationship Id="rId2" Type="http://schemas.openxmlformats.org/officeDocument/2006/relationships/theme" Target="../theme/theme3.xml"/><Relationship Id="rId1" Type="http://schemas.openxmlformats.org/officeDocument/2006/relationships/slideLayout" Target="../slideLayouts/slideLayout19.xml"/></Relationships>
</file>

<file path=ppt/slideMasters/_rels/slideMaster4.xml.rels><?xml version="1.0" encoding="UTF-8" standalone="yes"?>
<Relationships xmlns="http://schemas.openxmlformats.org/package/2006/relationships"><Relationship Id="rId8" Type="http://schemas.openxmlformats.org/officeDocument/2006/relationships/hyperlink" Target="http://pinterest.com/showeet" TargetMode="External"/><Relationship Id="rId13" Type="http://schemas.openxmlformats.org/officeDocument/2006/relationships/image" Target="../media/image8.png"/><Relationship Id="rId3" Type="http://schemas.openxmlformats.org/officeDocument/2006/relationships/hyperlink" Target="https://www.facebook.com/pages/Neetwork/240707325947259" TargetMode="External"/><Relationship Id="rId7" Type="http://schemas.openxmlformats.org/officeDocument/2006/relationships/image" Target="../media/image5.png"/><Relationship Id="rId12" Type="http://schemas.openxmlformats.org/officeDocument/2006/relationships/hyperlink" Target="http://linhpham.me/" TargetMode="External"/><Relationship Id="rId2" Type="http://schemas.openxmlformats.org/officeDocument/2006/relationships/theme" Target="../theme/theme4.xml"/><Relationship Id="rId1" Type="http://schemas.openxmlformats.org/officeDocument/2006/relationships/slideLayout" Target="../slideLayouts/slideLayout20.xml"/><Relationship Id="rId6" Type="http://schemas.openxmlformats.org/officeDocument/2006/relationships/hyperlink" Target="http://feeds.feedburner.com/showeet" TargetMode="External"/><Relationship Id="rId11" Type="http://schemas.openxmlformats.org/officeDocument/2006/relationships/image" Target="../media/image7.png"/><Relationship Id="rId5" Type="http://schemas.openxmlformats.org/officeDocument/2006/relationships/image" Target="../media/image4.png"/><Relationship Id="rId10" Type="http://schemas.openxmlformats.org/officeDocument/2006/relationships/hyperlink" Target="https://twitter.com/showeet" TargetMode="External"/><Relationship Id="rId4" Type="http://schemas.openxmlformats.org/officeDocument/2006/relationships/image" Target="../media/image3.png"/><Relationship Id="rId9" Type="http://schemas.openxmlformats.org/officeDocument/2006/relationships/image" Target="../media/image6.png"/></Relationships>
</file>

<file path=ppt/slideMasters/_rels/slideMaster5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28.xml"/><Relationship Id="rId13" Type="http://schemas.openxmlformats.org/officeDocument/2006/relationships/slideLayout" Target="../slideLayouts/slideLayout33.xml"/><Relationship Id="rId18" Type="http://schemas.openxmlformats.org/officeDocument/2006/relationships/slideLayout" Target="../slideLayouts/slideLayout38.xml"/><Relationship Id="rId26" Type="http://schemas.openxmlformats.org/officeDocument/2006/relationships/slideLayout" Target="../slideLayouts/slideLayout46.xml"/><Relationship Id="rId3" Type="http://schemas.openxmlformats.org/officeDocument/2006/relationships/slideLayout" Target="../slideLayouts/slideLayout23.xml"/><Relationship Id="rId21" Type="http://schemas.openxmlformats.org/officeDocument/2006/relationships/slideLayout" Target="../slideLayouts/slideLayout41.xml"/><Relationship Id="rId34" Type="http://schemas.openxmlformats.org/officeDocument/2006/relationships/slideLayout" Target="../slideLayouts/slideLayout54.xml"/><Relationship Id="rId7" Type="http://schemas.openxmlformats.org/officeDocument/2006/relationships/slideLayout" Target="../slideLayouts/slideLayout27.xml"/><Relationship Id="rId12" Type="http://schemas.openxmlformats.org/officeDocument/2006/relationships/slideLayout" Target="../slideLayouts/slideLayout32.xml"/><Relationship Id="rId17" Type="http://schemas.openxmlformats.org/officeDocument/2006/relationships/slideLayout" Target="../slideLayouts/slideLayout37.xml"/><Relationship Id="rId25" Type="http://schemas.openxmlformats.org/officeDocument/2006/relationships/slideLayout" Target="../slideLayouts/slideLayout45.xml"/><Relationship Id="rId33" Type="http://schemas.openxmlformats.org/officeDocument/2006/relationships/slideLayout" Target="../slideLayouts/slideLayout53.xml"/><Relationship Id="rId2" Type="http://schemas.openxmlformats.org/officeDocument/2006/relationships/slideLayout" Target="../slideLayouts/slideLayout22.xml"/><Relationship Id="rId16" Type="http://schemas.openxmlformats.org/officeDocument/2006/relationships/slideLayout" Target="../slideLayouts/slideLayout36.xml"/><Relationship Id="rId20" Type="http://schemas.openxmlformats.org/officeDocument/2006/relationships/slideLayout" Target="../slideLayouts/slideLayout40.xml"/><Relationship Id="rId29" Type="http://schemas.openxmlformats.org/officeDocument/2006/relationships/slideLayout" Target="../slideLayouts/slideLayout49.xml"/><Relationship Id="rId1" Type="http://schemas.openxmlformats.org/officeDocument/2006/relationships/slideLayout" Target="../slideLayouts/slideLayout21.xml"/><Relationship Id="rId6" Type="http://schemas.openxmlformats.org/officeDocument/2006/relationships/slideLayout" Target="../slideLayouts/slideLayout26.xml"/><Relationship Id="rId11" Type="http://schemas.openxmlformats.org/officeDocument/2006/relationships/slideLayout" Target="../slideLayouts/slideLayout31.xml"/><Relationship Id="rId24" Type="http://schemas.openxmlformats.org/officeDocument/2006/relationships/slideLayout" Target="../slideLayouts/slideLayout44.xml"/><Relationship Id="rId32" Type="http://schemas.openxmlformats.org/officeDocument/2006/relationships/slideLayout" Target="../slideLayouts/slideLayout52.xml"/><Relationship Id="rId5" Type="http://schemas.openxmlformats.org/officeDocument/2006/relationships/slideLayout" Target="../slideLayouts/slideLayout25.xml"/><Relationship Id="rId15" Type="http://schemas.openxmlformats.org/officeDocument/2006/relationships/slideLayout" Target="../slideLayouts/slideLayout35.xml"/><Relationship Id="rId23" Type="http://schemas.openxmlformats.org/officeDocument/2006/relationships/slideLayout" Target="../slideLayouts/slideLayout43.xml"/><Relationship Id="rId28" Type="http://schemas.openxmlformats.org/officeDocument/2006/relationships/slideLayout" Target="../slideLayouts/slideLayout48.xml"/><Relationship Id="rId36" Type="http://schemas.openxmlformats.org/officeDocument/2006/relationships/theme" Target="../theme/theme5.xml"/><Relationship Id="rId10" Type="http://schemas.openxmlformats.org/officeDocument/2006/relationships/slideLayout" Target="../slideLayouts/slideLayout30.xml"/><Relationship Id="rId19" Type="http://schemas.openxmlformats.org/officeDocument/2006/relationships/slideLayout" Target="../slideLayouts/slideLayout39.xml"/><Relationship Id="rId31" Type="http://schemas.openxmlformats.org/officeDocument/2006/relationships/slideLayout" Target="../slideLayouts/slideLayout51.xml"/><Relationship Id="rId4" Type="http://schemas.openxmlformats.org/officeDocument/2006/relationships/slideLayout" Target="../slideLayouts/slideLayout24.xml"/><Relationship Id="rId9" Type="http://schemas.openxmlformats.org/officeDocument/2006/relationships/slideLayout" Target="../slideLayouts/slideLayout29.xml"/><Relationship Id="rId14" Type="http://schemas.openxmlformats.org/officeDocument/2006/relationships/slideLayout" Target="../slideLayouts/slideLayout34.xml"/><Relationship Id="rId22" Type="http://schemas.openxmlformats.org/officeDocument/2006/relationships/slideLayout" Target="../slideLayouts/slideLayout42.xml"/><Relationship Id="rId27" Type="http://schemas.openxmlformats.org/officeDocument/2006/relationships/slideLayout" Target="../slideLayouts/slideLayout47.xml"/><Relationship Id="rId30" Type="http://schemas.openxmlformats.org/officeDocument/2006/relationships/slideLayout" Target="../slideLayouts/slideLayout50.xml"/><Relationship Id="rId35" Type="http://schemas.openxmlformats.org/officeDocument/2006/relationships/slideLayout" Target="../slideLayouts/slideLayout55.xml"/></Relationships>
</file>

<file path=ppt/slideMasters/_rels/slideMaster6.xml.rels><?xml version="1.0" encoding="UTF-8" standalone="yes"?>
<Relationships xmlns="http://schemas.openxmlformats.org/package/2006/relationships"><Relationship Id="rId2" Type="http://schemas.openxmlformats.org/officeDocument/2006/relationships/theme" Target="../theme/theme6.xml"/><Relationship Id="rId1" Type="http://schemas.openxmlformats.org/officeDocument/2006/relationships/slideLayout" Target="../slideLayouts/slideLayout56.xml"/></Relationships>
</file>

<file path=ppt/slideMasters/_rels/slideMaster7.xml.rels><?xml version="1.0" encoding="UTF-8" standalone="yes"?>
<Relationships xmlns="http://schemas.openxmlformats.org/package/2006/relationships"><Relationship Id="rId2" Type="http://schemas.openxmlformats.org/officeDocument/2006/relationships/theme" Target="../theme/theme7.xml"/><Relationship Id="rId1" Type="http://schemas.openxmlformats.org/officeDocument/2006/relationships/slideLayout" Target="../slideLayouts/slideLayout57.xml"/></Relationships>
</file>

<file path=ppt/slideMasters/_rels/slideMaster8.xml.rels><?xml version="1.0" encoding="UTF-8" standalone="yes"?>
<Relationships xmlns="http://schemas.openxmlformats.org/package/2006/relationships"><Relationship Id="rId2" Type="http://schemas.openxmlformats.org/officeDocument/2006/relationships/theme" Target="../theme/theme8.xml"/><Relationship Id="rId1" Type="http://schemas.openxmlformats.org/officeDocument/2006/relationships/slideLayout" Target="../slideLayouts/slideLayout58.xml"/></Relationships>
</file>

<file path=ppt/slideMasters/_rels/slideMaster9.xml.rels><?xml version="1.0" encoding="UTF-8" standalone="yes"?>
<Relationships xmlns="http://schemas.openxmlformats.org/package/2006/relationships"><Relationship Id="rId8" Type="http://schemas.openxmlformats.org/officeDocument/2006/relationships/hyperlink" Target="http://pinterest.com/showeet" TargetMode="External"/><Relationship Id="rId13" Type="http://schemas.openxmlformats.org/officeDocument/2006/relationships/image" Target="../media/image8.png"/><Relationship Id="rId3" Type="http://schemas.openxmlformats.org/officeDocument/2006/relationships/hyperlink" Target="https://www.facebook.com/pages/Neetwork/240707325947259" TargetMode="External"/><Relationship Id="rId7" Type="http://schemas.openxmlformats.org/officeDocument/2006/relationships/image" Target="../media/image5.png"/><Relationship Id="rId12" Type="http://schemas.openxmlformats.org/officeDocument/2006/relationships/hyperlink" Target="http://linhpham.me/" TargetMode="External"/><Relationship Id="rId2" Type="http://schemas.openxmlformats.org/officeDocument/2006/relationships/theme" Target="../theme/theme9.xml"/><Relationship Id="rId1" Type="http://schemas.openxmlformats.org/officeDocument/2006/relationships/slideLayout" Target="../slideLayouts/slideLayout59.xml"/><Relationship Id="rId6" Type="http://schemas.openxmlformats.org/officeDocument/2006/relationships/hyperlink" Target="http://feeds.feedburner.com/showeet" TargetMode="External"/><Relationship Id="rId11" Type="http://schemas.openxmlformats.org/officeDocument/2006/relationships/image" Target="../media/image7.png"/><Relationship Id="rId5" Type="http://schemas.openxmlformats.org/officeDocument/2006/relationships/image" Target="../media/image4.png"/><Relationship Id="rId10" Type="http://schemas.openxmlformats.org/officeDocument/2006/relationships/hyperlink" Target="https://twitter.com/showeet" TargetMode="External"/><Relationship Id="rId4" Type="http://schemas.openxmlformats.org/officeDocument/2006/relationships/image" Target="../media/image3.png"/><Relationship Id="rId9" Type="http://schemas.openxmlformats.org/officeDocument/2006/relationships/image" Target="../media/image6.png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1746" name="Rectangle 2"/>
          <p:cNvSpPr>
            <a:spLocks noGrp="1" noChangeArrowheads="1"/>
          </p:cNvSpPr>
          <p:nvPr>
            <p:ph type="title"/>
          </p:nvPr>
        </p:nvSpPr>
        <p:spPr bwMode="auto">
          <a:xfrm>
            <a:off x="335327" y="44337"/>
            <a:ext cx="11499478" cy="925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/>
          <a:p>
            <a:pPr lvl="0"/>
            <a:r>
              <a:rPr lang="en-US" dirty="0"/>
              <a:t>Click to edit Master title style</a:t>
            </a:r>
          </a:p>
        </p:txBody>
      </p:sp>
      <p:sp>
        <p:nvSpPr>
          <p:cNvPr id="31747" name="Rectangle 3"/>
          <p:cNvSpPr>
            <a:spLocks noGrp="1" noChangeArrowheads="1"/>
          </p:cNvSpPr>
          <p:nvPr>
            <p:ph type="body" idx="1"/>
          </p:nvPr>
        </p:nvSpPr>
        <p:spPr bwMode="auto">
          <a:xfrm>
            <a:off x="990133" y="1409281"/>
            <a:ext cx="10165208" cy="4514439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/>
          <a:p>
            <a:pPr lvl="0"/>
            <a:r>
              <a:rPr lang="en-US" dirty="0"/>
              <a:t>Click to edit Master text styles</a:t>
            </a:r>
          </a:p>
          <a:p>
            <a:pPr lvl="1"/>
            <a:endParaRPr lang="en-US" dirty="0"/>
          </a:p>
        </p:txBody>
      </p:sp>
      <p:sp>
        <p:nvSpPr>
          <p:cNvPr id="3076" name="Rectangle 4"/>
          <p:cNvSpPr>
            <a:spLocks noGrp="1" noChangeArrowheads="1"/>
          </p:cNvSpPr>
          <p:nvPr>
            <p:ph type="sldNum" sz="quarter" idx="4"/>
          </p:nvPr>
        </p:nvSpPr>
        <p:spPr bwMode="auto">
          <a:xfrm>
            <a:off x="4644541" y="6392421"/>
            <a:ext cx="2837392" cy="47503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>
            <a:lvl1pPr algn="ctr">
              <a:defRPr sz="1100" b="0">
                <a:solidFill>
                  <a:srgbClr val="5F5F5F"/>
                </a:solidFill>
                <a:latin typeface="Gill Sans MT" pitchFamily="34" charset="0"/>
              </a:defRPr>
            </a:lvl1pPr>
          </a:lstStyle>
          <a:p>
            <a:pPr fontAlgn="base">
              <a:spcBef>
                <a:spcPct val="0"/>
              </a:spcBef>
              <a:spcAft>
                <a:spcPct val="0"/>
              </a:spcAft>
              <a:defRPr/>
            </a:pPr>
            <a:fld id="{89602080-13E0-446C-8D0B-5510672D8280}" type="slidenum">
              <a:rPr lang="en-US" smtClean="0"/>
              <a:pPr fontAlgn="base">
                <a:spcBef>
                  <a:spcPct val="0"/>
                </a:spcBef>
                <a:spcAft>
                  <a:spcPct val="0"/>
                </a:spcAft>
                <a:defRPr/>
              </a:pPr>
              <a:t>‹#›</a:t>
            </a:fld>
            <a:endParaRPr lang="en-US" dirty="0"/>
          </a:p>
        </p:txBody>
      </p:sp>
      <p:sp>
        <p:nvSpPr>
          <p:cNvPr id="6" name="Rectangle 5">
            <a:extLst>
              <a:ext uri="{FF2B5EF4-FFF2-40B4-BE49-F238E27FC236}">
                <a16:creationId xmlns:a16="http://schemas.microsoft.com/office/drawing/2014/main" id="{1E8BD6B4-26D3-4061-A8E5-22E0D9D21873}"/>
              </a:ext>
            </a:extLst>
          </p:cNvPr>
          <p:cNvSpPr/>
          <p:nvPr userDrawn="1"/>
        </p:nvSpPr>
        <p:spPr>
          <a:xfrm>
            <a:off x="1" y="6610297"/>
            <a:ext cx="1303562" cy="246221"/>
          </a:xfrm>
          <a:prstGeom prst="rect">
            <a:avLst/>
          </a:prstGeom>
        </p:spPr>
        <p:txBody>
          <a:bodyPr wrap="none">
            <a:spAutoFit/>
          </a:bodyPr>
          <a:lstStyle/>
          <a:p>
            <a:r>
              <a:rPr lang="de-DE" sz="1000" i="1" dirty="0">
                <a:solidFill>
                  <a:srgbClr val="A7A7A7"/>
                </a:solidFill>
                <a:latin typeface="Gill Sans MT" pitchFamily="34" charset="0"/>
              </a:rPr>
              <a:t>© Demoskop AB 2020</a:t>
            </a:r>
            <a:endParaRPr lang="sv-SE" sz="1000" i="1" dirty="0">
              <a:solidFill>
                <a:srgbClr val="A7A7A7"/>
              </a:solidFill>
              <a:latin typeface="Gill Sans MT" pitchFamily="34" charset="0"/>
            </a:endParaRPr>
          </a:p>
        </p:txBody>
      </p:sp>
      <p:pic>
        <p:nvPicPr>
          <p:cNvPr id="7" name="Picture 2">
            <a:extLst>
              <a:ext uri="{FF2B5EF4-FFF2-40B4-BE49-F238E27FC236}">
                <a16:creationId xmlns:a16="http://schemas.microsoft.com/office/drawing/2014/main" id="{1D84905D-FF5E-45B1-AAD6-87B299890867}"/>
              </a:ext>
            </a:extLst>
          </p:cNvPr>
          <p:cNvPicPr>
            <a:picLocks noChangeAspect="1" noChangeArrowheads="1"/>
          </p:cNvPicPr>
          <p:nvPr userDrawn="1"/>
        </p:nvPicPr>
        <p:blipFill>
          <a:blip r:embed="rId1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/>
        </p:blipFill>
        <p:spPr bwMode="auto">
          <a:xfrm>
            <a:off x="10688637" y="6301850"/>
            <a:ext cx="1293533" cy="328089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</p:spTree>
  </p:cSld>
  <p:clrMap bg1="lt1" tx1="dk1" bg2="lt2" tx2="dk2" accent1="accent1" accent2="accent2" accent3="accent3" accent4="accent4" accent5="accent5" accent6="accent6" hlink="hlink" folHlink="folHlink"/>
  <p:sldLayoutIdLst>
    <p:sldLayoutId id="2147483705" r:id="rId1"/>
    <p:sldLayoutId id="2147483706" r:id="rId2"/>
    <p:sldLayoutId id="2147483707" r:id="rId3"/>
    <p:sldLayoutId id="2147483708" r:id="rId4"/>
    <p:sldLayoutId id="2147483709" r:id="rId5"/>
    <p:sldLayoutId id="2147483710" r:id="rId6"/>
    <p:sldLayoutId id="2147483711" r:id="rId7"/>
    <p:sldLayoutId id="2147483712" r:id="rId8"/>
    <p:sldLayoutId id="2147483713" r:id="rId9"/>
    <p:sldLayoutId id="2147483714" r:id="rId10"/>
    <p:sldLayoutId id="2147483715" r:id="rId11"/>
    <p:sldLayoutId id="2147483716" r:id="rId12"/>
    <p:sldLayoutId id="2147483717" r:id="rId13"/>
    <p:sldLayoutId id="2147483718" r:id="rId14"/>
    <p:sldLayoutId id="2147483719" r:id="rId15"/>
  </p:sldLayoutIdLst>
  <p:hf hdr="0" ftr="0" dt="0"/>
  <p:txStyles>
    <p:titleStyle>
      <a:lvl1pPr algn="l" rtl="0" eaLnBrk="0" fontAlgn="base" hangingPunct="0">
        <a:spcBef>
          <a:spcPct val="0"/>
        </a:spcBef>
        <a:spcAft>
          <a:spcPct val="0"/>
        </a:spcAft>
        <a:defRPr sz="2400">
          <a:solidFill>
            <a:srgbClr val="224768"/>
          </a:solidFill>
          <a:latin typeface="Gill Sans MT" pitchFamily="34" charset="0"/>
          <a:ea typeface="+mj-ea"/>
          <a:cs typeface="+mj-cs"/>
        </a:defRPr>
      </a:lvl1pPr>
      <a:lvl2pPr algn="ctr" rtl="0" eaLnBrk="0" fontAlgn="base" hangingPunct="0">
        <a:spcBef>
          <a:spcPct val="0"/>
        </a:spcBef>
        <a:spcAft>
          <a:spcPct val="0"/>
        </a:spcAft>
        <a:defRPr sz="3000">
          <a:solidFill>
            <a:srgbClr val="000080"/>
          </a:solidFill>
          <a:latin typeface="Trebuchet MS" pitchFamily="34" charset="0"/>
        </a:defRPr>
      </a:lvl2pPr>
      <a:lvl3pPr algn="ctr" rtl="0" eaLnBrk="0" fontAlgn="base" hangingPunct="0">
        <a:spcBef>
          <a:spcPct val="0"/>
        </a:spcBef>
        <a:spcAft>
          <a:spcPct val="0"/>
        </a:spcAft>
        <a:defRPr sz="3000">
          <a:solidFill>
            <a:srgbClr val="000080"/>
          </a:solidFill>
          <a:latin typeface="Trebuchet MS" pitchFamily="34" charset="0"/>
        </a:defRPr>
      </a:lvl3pPr>
      <a:lvl4pPr algn="ctr" rtl="0" eaLnBrk="0" fontAlgn="base" hangingPunct="0">
        <a:spcBef>
          <a:spcPct val="0"/>
        </a:spcBef>
        <a:spcAft>
          <a:spcPct val="0"/>
        </a:spcAft>
        <a:defRPr sz="3000">
          <a:solidFill>
            <a:srgbClr val="000080"/>
          </a:solidFill>
          <a:latin typeface="Trebuchet MS" pitchFamily="34" charset="0"/>
        </a:defRPr>
      </a:lvl4pPr>
      <a:lvl5pPr algn="ctr" rtl="0" eaLnBrk="0" fontAlgn="base" hangingPunct="0">
        <a:spcBef>
          <a:spcPct val="0"/>
        </a:spcBef>
        <a:spcAft>
          <a:spcPct val="0"/>
        </a:spcAft>
        <a:defRPr sz="3000">
          <a:solidFill>
            <a:srgbClr val="000080"/>
          </a:solidFill>
          <a:latin typeface="Trebuchet MS" pitchFamily="34" charset="0"/>
        </a:defRPr>
      </a:lvl5pPr>
      <a:lvl6pPr marL="457200" algn="ctr" rtl="0" fontAlgn="base">
        <a:spcBef>
          <a:spcPct val="0"/>
        </a:spcBef>
        <a:spcAft>
          <a:spcPct val="0"/>
        </a:spcAft>
        <a:defRPr sz="3000">
          <a:solidFill>
            <a:srgbClr val="000080"/>
          </a:solidFill>
          <a:latin typeface="Trebuchet MS" pitchFamily="34" charset="0"/>
        </a:defRPr>
      </a:lvl6pPr>
      <a:lvl7pPr marL="914400" algn="ctr" rtl="0" fontAlgn="base">
        <a:spcBef>
          <a:spcPct val="0"/>
        </a:spcBef>
        <a:spcAft>
          <a:spcPct val="0"/>
        </a:spcAft>
        <a:defRPr sz="3000">
          <a:solidFill>
            <a:srgbClr val="000080"/>
          </a:solidFill>
          <a:latin typeface="Trebuchet MS" pitchFamily="34" charset="0"/>
        </a:defRPr>
      </a:lvl7pPr>
      <a:lvl8pPr marL="1371600" algn="ctr" rtl="0" fontAlgn="base">
        <a:spcBef>
          <a:spcPct val="0"/>
        </a:spcBef>
        <a:spcAft>
          <a:spcPct val="0"/>
        </a:spcAft>
        <a:defRPr sz="3000">
          <a:solidFill>
            <a:srgbClr val="000080"/>
          </a:solidFill>
          <a:latin typeface="Trebuchet MS" pitchFamily="34" charset="0"/>
        </a:defRPr>
      </a:lvl8pPr>
      <a:lvl9pPr marL="1828800" algn="ctr" rtl="0" fontAlgn="base">
        <a:spcBef>
          <a:spcPct val="0"/>
        </a:spcBef>
        <a:spcAft>
          <a:spcPct val="0"/>
        </a:spcAft>
        <a:defRPr sz="3000">
          <a:solidFill>
            <a:srgbClr val="000080"/>
          </a:solidFill>
          <a:latin typeface="Trebuchet MS" pitchFamily="34" charset="0"/>
        </a:defRPr>
      </a:lvl9pPr>
    </p:titleStyle>
    <p:bodyStyle>
      <a:lvl1pPr marL="342900" indent="-342900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600">
          <a:solidFill>
            <a:srgbClr val="333333"/>
          </a:solidFill>
          <a:latin typeface="Gill Sans MT" pitchFamily="34" charset="0"/>
          <a:ea typeface="+mn-ea"/>
          <a:cs typeface="+mn-cs"/>
        </a:defRPr>
      </a:lvl1pPr>
      <a:lvl2pPr marL="457200" indent="0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None/>
        <a:defRPr sz="1400">
          <a:solidFill>
            <a:srgbClr val="333333"/>
          </a:solidFill>
          <a:latin typeface="Gill Sans MT" pitchFamily="34" charset="0"/>
        </a:defRPr>
      </a:lvl2pPr>
      <a:lvl3pPr marL="1143000" indent="-228600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300">
          <a:solidFill>
            <a:srgbClr val="333333"/>
          </a:solidFill>
          <a:latin typeface="Gill Sans MT" pitchFamily="34" charset="0"/>
        </a:defRPr>
      </a:lvl3pPr>
      <a:lvl4pPr marL="1600200" indent="-228600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200">
          <a:solidFill>
            <a:srgbClr val="333333"/>
          </a:solidFill>
          <a:latin typeface="Gill Sans MT" pitchFamily="34" charset="0"/>
        </a:defRPr>
      </a:lvl4pPr>
      <a:lvl5pPr marL="2057400" indent="-228600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100">
          <a:solidFill>
            <a:srgbClr val="333333"/>
          </a:solidFill>
          <a:latin typeface="Gill Sans MT" pitchFamily="34" charset="0"/>
        </a:defRPr>
      </a:lvl5pPr>
      <a:lvl6pPr marL="2514600" indent="-228600" algn="l" rtl="0" fontAlgn="base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100">
          <a:solidFill>
            <a:srgbClr val="333333"/>
          </a:solidFill>
          <a:latin typeface="+mn-lt"/>
        </a:defRPr>
      </a:lvl6pPr>
      <a:lvl7pPr marL="2971800" indent="-228600" algn="l" rtl="0" fontAlgn="base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100">
          <a:solidFill>
            <a:srgbClr val="333333"/>
          </a:solidFill>
          <a:latin typeface="+mn-lt"/>
        </a:defRPr>
      </a:lvl7pPr>
      <a:lvl8pPr marL="3429000" indent="-228600" algn="l" rtl="0" fontAlgn="base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100">
          <a:solidFill>
            <a:srgbClr val="333333"/>
          </a:solidFill>
          <a:latin typeface="+mn-lt"/>
        </a:defRPr>
      </a:lvl8pPr>
      <a:lvl9pPr marL="3886200" indent="-228600" algn="l" rtl="0" fontAlgn="base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100">
          <a:solidFill>
            <a:srgbClr val="333333"/>
          </a:solidFill>
          <a:latin typeface="+mn-lt"/>
        </a:defRPr>
      </a:lvl9pPr>
    </p:bodyStyle>
    <p:otherStyle>
      <a:defPPr>
        <a:defRPr lang="sv-SE"/>
      </a:defPPr>
      <a:lvl1pPr marL="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8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60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10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Espace réservé du texte 2"/>
          <p:cNvSpPr>
            <a:spLocks noGrp="1"/>
          </p:cNvSpPr>
          <p:nvPr>
            <p:ph type="body" idx="1"/>
          </p:nvPr>
        </p:nvSpPr>
        <p:spPr>
          <a:xfrm>
            <a:off x="608013" y="1596127"/>
            <a:ext cx="10944225" cy="4514439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479565061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76" r:id="rId1"/>
    <p:sldLayoutId id="2147483777" r:id="rId2"/>
    <p:sldLayoutId id="2147483778" r:id="rId3"/>
    <p:sldLayoutId id="2147483779" r:id="rId4"/>
    <p:sldLayoutId id="2147483780" r:id="rId5"/>
    <p:sldLayoutId id="2147483781" r:id="rId6"/>
    <p:sldLayoutId id="2147483782" r:id="rId7"/>
    <p:sldLayoutId id="2147483783" r:id="rId8"/>
  </p:sldLayoutIdLst>
  <p:hf hdr="0" ftr="0" dt="0"/>
  <p:txStyles>
    <p:titleStyle>
      <a:lvl1pPr algn="r" defTabSz="837091" rtl="0" eaLnBrk="1" latinLnBrk="0" hangingPunct="1">
        <a:spcBef>
          <a:spcPct val="0"/>
        </a:spcBef>
        <a:buNone/>
        <a:defRPr lang="en-US" sz="3662" b="1" kern="1200" cap="all" normalizeH="0" baseline="0" dirty="0">
          <a:solidFill>
            <a:srgbClr val="2F3A46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</p:titleStyle>
    <p:bodyStyle>
      <a:lvl1pPr marL="313908" indent="-313908" algn="l" defTabSz="837091" rtl="0" eaLnBrk="1" latinLnBrk="0" hangingPunct="1">
        <a:spcBef>
          <a:spcPct val="20000"/>
        </a:spcBef>
        <a:buFont typeface="Arial" pitchFamily="34" charset="0"/>
        <a:buChar char="•"/>
        <a:defRPr sz="2930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  <a:lvl2pPr marL="680137" indent="-261592" algn="l" defTabSz="837091" rtl="0" eaLnBrk="1" latinLnBrk="0" hangingPunct="1">
        <a:spcBef>
          <a:spcPct val="20000"/>
        </a:spcBef>
        <a:buFont typeface="Arial" pitchFamily="34" charset="0"/>
        <a:buChar char="–"/>
        <a:defRPr sz="2563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2pPr>
      <a:lvl3pPr marL="104636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2197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3pPr>
      <a:lvl4pPr marL="1464910" indent="-209273" algn="l" defTabSz="837091" rtl="0" eaLnBrk="1" latinLnBrk="0" hangingPunct="1">
        <a:spcBef>
          <a:spcPct val="20000"/>
        </a:spcBef>
        <a:buFont typeface="Arial" pitchFamily="34" charset="0"/>
        <a:buChar char="–"/>
        <a:defRPr sz="1831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4pPr>
      <a:lvl5pPr marL="1883456" indent="-209273" algn="l" defTabSz="837091" rtl="0" eaLnBrk="1" latinLnBrk="0" hangingPunct="1">
        <a:spcBef>
          <a:spcPct val="20000"/>
        </a:spcBef>
        <a:buFont typeface="Arial" pitchFamily="34" charset="0"/>
        <a:buChar char="»"/>
        <a:defRPr sz="1831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5pPr>
      <a:lvl6pPr marL="2302001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fr-FR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11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Pr>
        <a:solidFill>
          <a:srgbClr val="1E263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Rectangle 4"/>
          <p:cNvSpPr/>
          <p:nvPr userDrawn="1"/>
        </p:nvSpPr>
        <p:spPr>
          <a:xfrm>
            <a:off x="2180255" y="2293431"/>
            <a:ext cx="7799742" cy="3127746"/>
          </a:xfrm>
          <a:prstGeom prst="rect">
            <a:avLst/>
          </a:prstGeom>
        </p:spPr>
        <p:txBody>
          <a:bodyPr wrap="square" anchor="ctr">
            <a:spAutoFit/>
          </a:bodyPr>
          <a:lstStyle/>
          <a:p>
            <a:pPr algn="ctr" defTabSz="837091"/>
            <a:r>
              <a:rPr lang="en-US" sz="4944" dirty="0">
                <a:solidFill>
                  <a:schemeClr val="bg1"/>
                </a:solidFill>
                <a:latin typeface="Gill Sans MT" panose="020B0502020104020203" pitchFamily="34" charset="0"/>
              </a:rPr>
              <a:t>Free creative templates, charts, diagrams and maps for your outstanding presentations</a:t>
            </a:r>
          </a:p>
        </p:txBody>
      </p:sp>
    </p:spTree>
    <p:extLst>
      <p:ext uri="{BB962C8B-B14F-4D97-AF65-F5344CB8AC3E}">
        <p14:creationId xmlns:p14="http://schemas.microsoft.com/office/powerpoint/2010/main" val="1969015327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86" r:id="rId1"/>
  </p:sldLayoutIdLst>
  <p:hf hdr="0"/>
  <p:txStyles>
    <p:titleStyle>
      <a:lvl1pPr algn="l" defTabSz="837091" rtl="0" eaLnBrk="1" latinLnBrk="0" hangingPunct="1">
        <a:lnSpc>
          <a:spcPct val="90000"/>
        </a:lnSpc>
        <a:spcBef>
          <a:spcPct val="0"/>
        </a:spcBef>
        <a:buNone/>
        <a:defRPr sz="4028" kern="1200">
          <a:solidFill>
            <a:schemeClr val="tx1"/>
          </a:solidFill>
          <a:latin typeface="+mj-lt"/>
          <a:ea typeface="+mj-ea"/>
          <a:cs typeface="+mj-cs"/>
        </a:defRPr>
      </a:lvl1pPr>
    </p:titleStyle>
    <p:bodyStyle>
      <a:lvl1pPr marL="209273" indent="-209273" algn="l" defTabSz="837091" rtl="0" eaLnBrk="1" latinLnBrk="0" hangingPunct="1">
        <a:lnSpc>
          <a:spcPct val="90000"/>
        </a:lnSpc>
        <a:spcBef>
          <a:spcPts val="915"/>
        </a:spcBef>
        <a:buFont typeface="Arial" panose="020B0604020202020204" pitchFamily="34" charset="0"/>
        <a:buChar char="•"/>
        <a:defRPr sz="2563" kern="1200">
          <a:solidFill>
            <a:schemeClr val="tx1"/>
          </a:solidFill>
          <a:latin typeface="+mn-lt"/>
          <a:ea typeface="+mn-ea"/>
          <a:cs typeface="+mn-cs"/>
        </a:defRPr>
      </a:lvl1pPr>
      <a:lvl2pPr marL="627819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2197" kern="1200">
          <a:solidFill>
            <a:schemeClr val="tx1"/>
          </a:solidFill>
          <a:latin typeface="+mn-lt"/>
          <a:ea typeface="+mn-ea"/>
          <a:cs typeface="+mn-cs"/>
        </a:defRPr>
      </a:lvl2pPr>
      <a:lvl3pPr marL="1046363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3pPr>
      <a:lvl4pPr marL="1464910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883456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302001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12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Espace réservé du titre 1"/>
          <p:cNvSpPr>
            <a:spLocks noGrp="1"/>
          </p:cNvSpPr>
          <p:nvPr>
            <p:ph type="title"/>
          </p:nvPr>
        </p:nvSpPr>
        <p:spPr>
          <a:xfrm>
            <a:off x="608013" y="161911"/>
            <a:ext cx="10944225" cy="655885"/>
          </a:xfrm>
          <a:prstGeom prst="rect">
            <a:avLst/>
          </a:prstGeom>
        </p:spPr>
        <p:txBody>
          <a:bodyPr vert="horz" lIns="91440" tIns="45720" rIns="91440" bIns="45720" rtlCol="0" anchor="ctr">
            <a:spAutoFit/>
          </a:bodyPr>
          <a:lstStyle/>
          <a:p>
            <a:pPr lvl="0"/>
            <a:r>
              <a:rPr lang="en-US" dirty="0"/>
              <a:t>Click to edit Master title style</a:t>
            </a:r>
          </a:p>
        </p:txBody>
      </p:sp>
      <p:sp>
        <p:nvSpPr>
          <p:cNvPr id="3" name="Espace réservé du texte 2"/>
          <p:cNvSpPr>
            <a:spLocks noGrp="1"/>
          </p:cNvSpPr>
          <p:nvPr>
            <p:ph type="body" idx="1"/>
          </p:nvPr>
        </p:nvSpPr>
        <p:spPr>
          <a:xfrm>
            <a:off x="608013" y="1596127"/>
            <a:ext cx="10944225" cy="4514439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042131022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89" r:id="rId1"/>
    <p:sldLayoutId id="2147483790" r:id="rId2"/>
    <p:sldLayoutId id="2147483791" r:id="rId3"/>
    <p:sldLayoutId id="2147483792" r:id="rId4"/>
    <p:sldLayoutId id="2147483793" r:id="rId5"/>
    <p:sldLayoutId id="2147483794" r:id="rId6"/>
    <p:sldLayoutId id="2147483795" r:id="rId7"/>
    <p:sldLayoutId id="2147483796" r:id="rId8"/>
    <p:sldLayoutId id="2147483797" r:id="rId9"/>
    <p:sldLayoutId id="2147483798" r:id="rId10"/>
    <p:sldLayoutId id="2147483799" r:id="rId11"/>
    <p:sldLayoutId id="2147483800" r:id="rId12"/>
    <p:sldLayoutId id="2147483801" r:id="rId13"/>
    <p:sldLayoutId id="2147483802" r:id="rId14"/>
    <p:sldLayoutId id="2147483803" r:id="rId15"/>
    <p:sldLayoutId id="2147483804" r:id="rId16"/>
    <p:sldLayoutId id="2147483805" r:id="rId17"/>
    <p:sldLayoutId id="2147483806" r:id="rId18"/>
    <p:sldLayoutId id="2147483807" r:id="rId19"/>
    <p:sldLayoutId id="2147483808" r:id="rId20"/>
    <p:sldLayoutId id="2147483809" r:id="rId21"/>
    <p:sldLayoutId id="2147483810" r:id="rId22"/>
    <p:sldLayoutId id="2147483811" r:id="rId23"/>
    <p:sldLayoutId id="2147483812" r:id="rId24"/>
    <p:sldLayoutId id="2147483813" r:id="rId25"/>
    <p:sldLayoutId id="2147483814" r:id="rId26"/>
    <p:sldLayoutId id="2147483815" r:id="rId27"/>
    <p:sldLayoutId id="2147483816" r:id="rId28"/>
    <p:sldLayoutId id="2147483817" r:id="rId29"/>
    <p:sldLayoutId id="2147483818" r:id="rId30"/>
    <p:sldLayoutId id="2147483819" r:id="rId31"/>
    <p:sldLayoutId id="2147483820" r:id="rId32"/>
    <p:sldLayoutId id="2147483821" r:id="rId33"/>
    <p:sldLayoutId id="2147483822" r:id="rId34"/>
    <p:sldLayoutId id="2147483823" r:id="rId35"/>
  </p:sldLayoutIdLst>
  <p:hf hdr="0" ftr="0" dt="0"/>
  <p:txStyles>
    <p:titleStyle>
      <a:lvl1pPr algn="r" defTabSz="837091" rtl="0" eaLnBrk="1" latinLnBrk="0" hangingPunct="1">
        <a:spcBef>
          <a:spcPct val="0"/>
        </a:spcBef>
        <a:buNone/>
        <a:defRPr lang="en-US" sz="3662" b="1" kern="1200" cap="all" normalizeH="0" baseline="0" dirty="0">
          <a:solidFill>
            <a:srgbClr val="2F3A46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</p:titleStyle>
    <p:bodyStyle>
      <a:lvl1pPr marL="313908" indent="-313908" algn="l" defTabSz="837091" rtl="0" eaLnBrk="1" latinLnBrk="0" hangingPunct="1">
        <a:spcBef>
          <a:spcPct val="20000"/>
        </a:spcBef>
        <a:buFont typeface="Arial" pitchFamily="34" charset="0"/>
        <a:buChar char="•"/>
        <a:defRPr sz="2930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  <a:lvl2pPr marL="680137" indent="-261592" algn="l" defTabSz="837091" rtl="0" eaLnBrk="1" latinLnBrk="0" hangingPunct="1">
        <a:spcBef>
          <a:spcPct val="20000"/>
        </a:spcBef>
        <a:buFont typeface="Arial" pitchFamily="34" charset="0"/>
        <a:buChar char="–"/>
        <a:defRPr sz="2563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2pPr>
      <a:lvl3pPr marL="104636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2197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3pPr>
      <a:lvl4pPr marL="1464910" indent="-209273" algn="l" defTabSz="837091" rtl="0" eaLnBrk="1" latinLnBrk="0" hangingPunct="1">
        <a:spcBef>
          <a:spcPct val="20000"/>
        </a:spcBef>
        <a:buFont typeface="Arial" pitchFamily="34" charset="0"/>
        <a:buChar char="–"/>
        <a:defRPr sz="1831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4pPr>
      <a:lvl5pPr marL="1883456" indent="-209273" algn="l" defTabSz="837091" rtl="0" eaLnBrk="1" latinLnBrk="0" hangingPunct="1">
        <a:spcBef>
          <a:spcPct val="20000"/>
        </a:spcBef>
        <a:buFont typeface="Arial" pitchFamily="34" charset="0"/>
        <a:buChar char="»"/>
        <a:defRPr sz="1831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5pPr>
      <a:lvl6pPr marL="2302001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fr-FR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13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Espace réservé du titre 1"/>
          <p:cNvSpPr>
            <a:spLocks noGrp="1"/>
          </p:cNvSpPr>
          <p:nvPr>
            <p:ph type="title"/>
          </p:nvPr>
        </p:nvSpPr>
        <p:spPr>
          <a:xfrm>
            <a:off x="348622" y="67926"/>
            <a:ext cx="11499478" cy="92520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r>
              <a:rPr lang="fr-FR" dirty="0"/>
              <a:t>Modifiez le style du titre</a:t>
            </a:r>
            <a:endParaRPr lang="en-US" dirty="0"/>
          </a:p>
        </p:txBody>
      </p:sp>
      <p:sp>
        <p:nvSpPr>
          <p:cNvPr id="3" name="Espace réservé du texte 2"/>
          <p:cNvSpPr>
            <a:spLocks noGrp="1"/>
          </p:cNvSpPr>
          <p:nvPr>
            <p:ph type="body" idx="1"/>
          </p:nvPr>
        </p:nvSpPr>
        <p:spPr>
          <a:xfrm>
            <a:off x="608013" y="1596127"/>
            <a:ext cx="10944225" cy="4514439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fr-FR" dirty="0"/>
              <a:t>Modifiez les styles du texte du masque</a:t>
            </a:r>
          </a:p>
          <a:p>
            <a:pPr lvl="1"/>
            <a:r>
              <a:rPr lang="fr-FR" dirty="0"/>
              <a:t>Deuxième niveau</a:t>
            </a:r>
          </a:p>
          <a:p>
            <a:pPr lvl="2"/>
            <a:r>
              <a:rPr lang="fr-FR" dirty="0"/>
              <a:t>Troisième niveau</a:t>
            </a:r>
          </a:p>
          <a:p>
            <a:pPr lvl="3"/>
            <a:r>
              <a:rPr lang="fr-FR" dirty="0"/>
              <a:t>Quatrième niveau</a:t>
            </a:r>
          </a:p>
          <a:p>
            <a:pPr lvl="4"/>
            <a:r>
              <a:rPr lang="fr-FR" dirty="0"/>
              <a:t>Cinquième niveau</a:t>
            </a:r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467619166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826" r:id="rId1"/>
  </p:sldLayoutIdLst>
  <p:hf hdr="0" ftr="0" dt="0"/>
  <p:txStyles>
    <p:titleStyle>
      <a:lvl1pPr algn="l" defTabSz="837091" rtl="0" eaLnBrk="1" latinLnBrk="0" hangingPunct="1">
        <a:spcBef>
          <a:spcPct val="0"/>
        </a:spcBef>
        <a:buNone/>
        <a:defRPr sz="2400" b="0" kern="1200" cap="small" normalizeH="0" baseline="0">
          <a:solidFill>
            <a:srgbClr val="224768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</p:titleStyle>
    <p:bodyStyle>
      <a:lvl1pPr marL="313908" indent="-313908" algn="l" defTabSz="837091" rtl="0" eaLnBrk="1" latinLnBrk="0" hangingPunct="1">
        <a:spcBef>
          <a:spcPct val="20000"/>
        </a:spcBef>
        <a:buFont typeface="Arial" pitchFamily="34" charset="0"/>
        <a:buChar char="•"/>
        <a:defRPr sz="2930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  <a:lvl2pPr marL="680137" indent="-261592" algn="l" defTabSz="837091" rtl="0" eaLnBrk="1" latinLnBrk="0" hangingPunct="1">
        <a:spcBef>
          <a:spcPct val="20000"/>
        </a:spcBef>
        <a:buFont typeface="Arial" pitchFamily="34" charset="0"/>
        <a:buChar char="–"/>
        <a:defRPr sz="2563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2pPr>
      <a:lvl3pPr marL="104636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2197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3pPr>
      <a:lvl4pPr marL="1464910" indent="-209273" algn="l" defTabSz="837091" rtl="0" eaLnBrk="1" latinLnBrk="0" hangingPunct="1">
        <a:spcBef>
          <a:spcPct val="20000"/>
        </a:spcBef>
        <a:buFont typeface="Arial" pitchFamily="34" charset="0"/>
        <a:buChar char="–"/>
        <a:defRPr sz="1831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4pPr>
      <a:lvl5pPr marL="1883456" indent="-209273" algn="l" defTabSz="837091" rtl="0" eaLnBrk="1" latinLnBrk="0" hangingPunct="1">
        <a:spcBef>
          <a:spcPct val="20000"/>
        </a:spcBef>
        <a:buFont typeface="Arial" pitchFamily="34" charset="0"/>
        <a:buChar char="»"/>
        <a:defRPr sz="1831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5pPr>
      <a:lvl6pPr marL="2302001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fr-FR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14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Espace réservé du texte 2"/>
          <p:cNvSpPr>
            <a:spLocks noGrp="1"/>
          </p:cNvSpPr>
          <p:nvPr>
            <p:ph type="body" idx="1"/>
          </p:nvPr>
        </p:nvSpPr>
        <p:spPr>
          <a:xfrm>
            <a:off x="608013" y="1596127"/>
            <a:ext cx="10944225" cy="4514439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3784702883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828" r:id="rId1"/>
    <p:sldLayoutId id="2147483829" r:id="rId2"/>
    <p:sldLayoutId id="2147483830" r:id="rId3"/>
    <p:sldLayoutId id="2147483831" r:id="rId4"/>
    <p:sldLayoutId id="2147483832" r:id="rId5"/>
    <p:sldLayoutId id="2147483833" r:id="rId6"/>
    <p:sldLayoutId id="2147483834" r:id="rId7"/>
    <p:sldLayoutId id="2147483835" r:id="rId8"/>
  </p:sldLayoutIdLst>
  <p:hf hdr="0" ftr="0" dt="0"/>
  <p:txStyles>
    <p:titleStyle>
      <a:lvl1pPr algn="l" defTabSz="837091" rtl="0" eaLnBrk="1" latinLnBrk="0" hangingPunct="1">
        <a:spcBef>
          <a:spcPct val="0"/>
        </a:spcBef>
        <a:buNone/>
        <a:defRPr lang="en-US" sz="2400" b="0" kern="1200" cap="all" normalizeH="0" baseline="0" dirty="0">
          <a:solidFill>
            <a:srgbClr val="224768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</p:titleStyle>
    <p:bodyStyle>
      <a:lvl1pPr marL="313908" indent="-313908" algn="l" defTabSz="837091" rtl="0" eaLnBrk="1" latinLnBrk="0" hangingPunct="1">
        <a:spcBef>
          <a:spcPct val="20000"/>
        </a:spcBef>
        <a:buFont typeface="Arial" pitchFamily="34" charset="0"/>
        <a:buChar char="•"/>
        <a:defRPr sz="2930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  <a:lvl2pPr marL="680137" indent="-261592" algn="l" defTabSz="837091" rtl="0" eaLnBrk="1" latinLnBrk="0" hangingPunct="1">
        <a:spcBef>
          <a:spcPct val="20000"/>
        </a:spcBef>
        <a:buFont typeface="Arial" pitchFamily="34" charset="0"/>
        <a:buChar char="–"/>
        <a:defRPr sz="2563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2pPr>
      <a:lvl3pPr marL="104636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2197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3pPr>
      <a:lvl4pPr marL="1464910" indent="-209273" algn="l" defTabSz="837091" rtl="0" eaLnBrk="1" latinLnBrk="0" hangingPunct="1">
        <a:spcBef>
          <a:spcPct val="20000"/>
        </a:spcBef>
        <a:buFont typeface="Arial" pitchFamily="34" charset="0"/>
        <a:buChar char="–"/>
        <a:defRPr sz="1831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4pPr>
      <a:lvl5pPr marL="1883456" indent="-209273" algn="l" defTabSz="837091" rtl="0" eaLnBrk="1" latinLnBrk="0" hangingPunct="1">
        <a:spcBef>
          <a:spcPct val="20000"/>
        </a:spcBef>
        <a:buFont typeface="Arial" pitchFamily="34" charset="0"/>
        <a:buChar char="»"/>
        <a:defRPr sz="1831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5pPr>
      <a:lvl6pPr marL="2302001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fr-FR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15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Placeholder 1"/>
          <p:cNvSpPr>
            <a:spLocks noGrp="1"/>
          </p:cNvSpPr>
          <p:nvPr>
            <p:ph type="title"/>
          </p:nvPr>
        </p:nvSpPr>
        <p:spPr>
          <a:xfrm>
            <a:off x="836018" y="364196"/>
            <a:ext cx="10488215" cy="1322188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r>
              <a:rPr lang="en-US" dirty="0"/>
              <a:t>Click to edit Master title style</a:t>
            </a:r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836018" y="1820977"/>
            <a:ext cx="10488215" cy="4340259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2"/>
          </p:nvPr>
        </p:nvSpPr>
        <p:spPr>
          <a:xfrm>
            <a:off x="836018" y="6340167"/>
            <a:ext cx="2736056" cy="36419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l">
              <a:defRPr sz="1099">
                <a:solidFill>
                  <a:schemeClr val="tx1">
                    <a:tint val="75000"/>
                  </a:schemeClr>
                </a:solidFill>
                <a:latin typeface="Gill Sans MT" panose="020B0502020104020203" pitchFamily="34" charset="0"/>
              </a:defRPr>
            </a:lvl1pPr>
          </a:lstStyle>
          <a:p>
            <a:endParaRPr lang="en-US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3"/>
          </p:nvPr>
        </p:nvSpPr>
        <p:spPr>
          <a:xfrm>
            <a:off x="4028084" y="6340167"/>
            <a:ext cx="4104084" cy="36419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ctr">
              <a:defRPr sz="1099">
                <a:solidFill>
                  <a:schemeClr val="tx1">
                    <a:tint val="75000"/>
                  </a:schemeClr>
                </a:solidFill>
                <a:latin typeface="Gill Sans MT" panose="020B0502020104020203" pitchFamily="34" charset="0"/>
              </a:defRPr>
            </a:lvl1pPr>
          </a:lstStyle>
          <a:p>
            <a:endParaRPr lang="en-US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4"/>
          </p:nvPr>
        </p:nvSpPr>
        <p:spPr>
          <a:xfrm>
            <a:off x="8588177" y="6340167"/>
            <a:ext cx="2736056" cy="36419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sz="1099">
                <a:solidFill>
                  <a:schemeClr val="tx1">
                    <a:tint val="75000"/>
                  </a:schemeClr>
                </a:solidFill>
                <a:latin typeface="Gill Sans MT" panose="020B0502020104020203" pitchFamily="34" charset="0"/>
              </a:defRPr>
            </a:lvl1pPr>
          </a:lstStyle>
          <a:p>
            <a:fld id="{F68327C5-B821-4FE9-A59A-A60D9EB59A9A}" type="slidenum">
              <a:rPr lang="en-US" smtClean="0"/>
              <a:pPr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613867271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915" r:id="rId1"/>
    <p:sldLayoutId id="2147483916" r:id="rId2"/>
    <p:sldLayoutId id="2147483917" r:id="rId3"/>
  </p:sldLayoutIdLst>
  <p:hf hdr="0" ftr="0" dt="0"/>
  <p:txStyles>
    <p:titleStyle>
      <a:lvl1pPr algn="l" defTabSz="837133" rtl="0" eaLnBrk="1" latinLnBrk="0" hangingPunct="1">
        <a:lnSpc>
          <a:spcPct val="90000"/>
        </a:lnSpc>
        <a:spcBef>
          <a:spcPct val="0"/>
        </a:spcBef>
        <a:buNone/>
        <a:defRPr sz="4028" kern="1200">
          <a:solidFill>
            <a:schemeClr val="tx1"/>
          </a:solidFill>
          <a:latin typeface="Gill Sans MT" panose="020B0502020104020203" pitchFamily="34" charset="0"/>
          <a:ea typeface="+mj-ea"/>
          <a:cs typeface="+mj-cs"/>
        </a:defRPr>
      </a:lvl1pPr>
    </p:titleStyle>
    <p:bodyStyle>
      <a:lvl1pPr marL="209283" indent="-209283" algn="l" defTabSz="837133" rtl="0" eaLnBrk="1" latinLnBrk="0" hangingPunct="1">
        <a:lnSpc>
          <a:spcPct val="90000"/>
        </a:lnSpc>
        <a:spcBef>
          <a:spcPts val="915"/>
        </a:spcBef>
        <a:buFont typeface="Arial" panose="020B0604020202020204" pitchFamily="34" charset="0"/>
        <a:buChar char="•"/>
        <a:defRPr sz="2563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1pPr>
      <a:lvl2pPr marL="627850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2197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2pPr>
      <a:lvl3pPr marL="1046417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831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3pPr>
      <a:lvl4pPr marL="1464983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4pPr>
      <a:lvl5pPr marL="1883550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5pPr>
      <a:lvl6pPr marL="2302116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720683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3139250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557816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67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1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70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266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8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40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966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5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16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1746" name="Rectangle 2"/>
          <p:cNvSpPr>
            <a:spLocks noGrp="1" noChangeArrowheads="1"/>
          </p:cNvSpPr>
          <p:nvPr>
            <p:ph type="title"/>
          </p:nvPr>
        </p:nvSpPr>
        <p:spPr bwMode="auto">
          <a:xfrm>
            <a:off x="608013" y="44337"/>
            <a:ext cx="10944225" cy="114009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/>
          <a:p>
            <a:pPr lvl="0"/>
            <a:r>
              <a:rPr lang="en-US" dirty="0"/>
              <a:t>Click to edit Master title style</a:t>
            </a:r>
          </a:p>
        </p:txBody>
      </p:sp>
      <p:sp>
        <p:nvSpPr>
          <p:cNvPr id="31747" name="Rectangle 3"/>
          <p:cNvSpPr>
            <a:spLocks noGrp="1" noChangeArrowheads="1"/>
          </p:cNvSpPr>
          <p:nvPr>
            <p:ph type="body" idx="1"/>
          </p:nvPr>
        </p:nvSpPr>
        <p:spPr bwMode="auto">
          <a:xfrm>
            <a:off x="990132" y="1409278"/>
            <a:ext cx="10165208" cy="4514439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/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3076" name="Rectangle 4"/>
          <p:cNvSpPr>
            <a:spLocks noGrp="1" noChangeArrowheads="1"/>
          </p:cNvSpPr>
          <p:nvPr>
            <p:ph type="sldNum" sz="quarter" idx="4"/>
          </p:nvPr>
        </p:nvSpPr>
        <p:spPr bwMode="auto">
          <a:xfrm>
            <a:off x="4644540" y="6392420"/>
            <a:ext cx="2837392" cy="47503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>
            <a:lvl1pPr algn="ctr">
              <a:defRPr sz="1097" b="0">
                <a:solidFill>
                  <a:srgbClr val="5F5F5F"/>
                </a:solidFill>
                <a:latin typeface="Gill Sans MT" pitchFamily="34" charset="0"/>
              </a:defRPr>
            </a:lvl1pPr>
          </a:lstStyle>
          <a:p>
            <a:pPr fontAlgn="base">
              <a:spcBef>
                <a:spcPct val="0"/>
              </a:spcBef>
              <a:spcAft>
                <a:spcPct val="0"/>
              </a:spcAft>
              <a:defRPr/>
            </a:pPr>
            <a:fld id="{89602080-13E0-446C-8D0B-5510672D8280}" type="slidenum">
              <a:rPr lang="en-US" smtClean="0"/>
              <a:pPr fontAlgn="base">
                <a:spcBef>
                  <a:spcPct val="0"/>
                </a:spcBef>
                <a:spcAft>
                  <a:spcPct val="0"/>
                </a:spcAft>
                <a:defRPr/>
              </a:pPr>
              <a:t>‹#›</a:t>
            </a:fld>
            <a:endParaRPr lang="en-US" dirty="0"/>
          </a:p>
        </p:txBody>
      </p:sp>
      <p:sp>
        <p:nvSpPr>
          <p:cNvPr id="7" name="Rectangle 6"/>
          <p:cNvSpPr/>
          <p:nvPr userDrawn="1"/>
        </p:nvSpPr>
        <p:spPr>
          <a:xfrm>
            <a:off x="1" y="6610294"/>
            <a:ext cx="1925527" cy="245901"/>
          </a:xfrm>
          <a:prstGeom prst="rect">
            <a:avLst/>
          </a:prstGeom>
        </p:spPr>
        <p:txBody>
          <a:bodyPr wrap="none">
            <a:spAutoFit/>
          </a:bodyPr>
          <a:lstStyle/>
          <a:p>
            <a:r>
              <a:rPr lang="de-DE" sz="998" i="1" dirty="0">
                <a:solidFill>
                  <a:schemeClr val="bg1">
                    <a:lumMod val="50000"/>
                  </a:schemeClr>
                </a:solidFill>
                <a:latin typeface="Gill Sans MT" pitchFamily="34" charset="0"/>
              </a:rPr>
              <a:t>Copyright (c)  2020  Demoskop AB </a:t>
            </a:r>
            <a:endParaRPr lang="sv-SE" sz="998" i="1" dirty="0">
              <a:solidFill>
                <a:schemeClr val="bg1">
                  <a:lumMod val="50000"/>
                </a:schemeClr>
              </a:solidFill>
              <a:latin typeface="Gill Sans MT" pitchFamily="34" charset="0"/>
            </a:endParaRPr>
          </a:p>
        </p:txBody>
      </p:sp>
      <p:pic>
        <p:nvPicPr>
          <p:cNvPr id="9" name="Picture 2">
            <a:extLst>
              <a:ext uri="{FF2B5EF4-FFF2-40B4-BE49-F238E27FC236}">
                <a16:creationId xmlns:a16="http://schemas.microsoft.com/office/drawing/2014/main" id="{0E53F23A-D7C3-460B-B871-90DAB4DA7C88}"/>
              </a:ext>
            </a:extLst>
          </p:cNvPr>
          <p:cNvPicPr>
            <a:picLocks noChangeAspect="1" noChangeArrowheads="1"/>
          </p:cNvPicPr>
          <p:nvPr userDrawn="1"/>
        </p:nvPicPr>
        <p:blipFill>
          <a:blip r:embed="rId1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/>
        </p:blipFill>
        <p:spPr bwMode="auto">
          <a:xfrm>
            <a:off x="10508573" y="6301849"/>
            <a:ext cx="1293533" cy="328089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</p:spTree>
    <p:extLst>
      <p:ext uri="{BB962C8B-B14F-4D97-AF65-F5344CB8AC3E}">
        <p14:creationId xmlns:p14="http://schemas.microsoft.com/office/powerpoint/2010/main" val="2958642817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919" r:id="rId1"/>
    <p:sldLayoutId id="2147483920" r:id="rId2"/>
    <p:sldLayoutId id="2147483921" r:id="rId3"/>
    <p:sldLayoutId id="2147483922" r:id="rId4"/>
    <p:sldLayoutId id="2147483923" r:id="rId5"/>
    <p:sldLayoutId id="2147483924" r:id="rId6"/>
    <p:sldLayoutId id="2147483925" r:id="rId7"/>
    <p:sldLayoutId id="2147483926" r:id="rId8"/>
    <p:sldLayoutId id="2147483927" r:id="rId9"/>
    <p:sldLayoutId id="2147483928" r:id="rId10"/>
    <p:sldLayoutId id="2147483929" r:id="rId11"/>
    <p:sldLayoutId id="2147483930" r:id="rId12"/>
    <p:sldLayoutId id="2147483931" r:id="rId13"/>
  </p:sldLayoutIdLst>
  <p:hf hdr="0" ftr="0" dt="0"/>
  <p:txStyles>
    <p:titleStyle>
      <a:lvl1pPr algn="ctr" rtl="0" eaLnBrk="0" fontAlgn="base" hangingPunct="0">
        <a:spcBef>
          <a:spcPct val="0"/>
        </a:spcBef>
        <a:spcAft>
          <a:spcPct val="0"/>
        </a:spcAft>
        <a:defRPr sz="3192">
          <a:solidFill>
            <a:srgbClr val="224768"/>
          </a:solidFill>
          <a:latin typeface="Gill Sans MT" pitchFamily="34" charset="0"/>
          <a:ea typeface="+mj-ea"/>
          <a:cs typeface="+mj-cs"/>
        </a:defRPr>
      </a:lvl1pPr>
      <a:lvl2pPr algn="ctr" rtl="0" eaLnBrk="0" fontAlgn="base" hangingPunct="0">
        <a:spcBef>
          <a:spcPct val="0"/>
        </a:spcBef>
        <a:spcAft>
          <a:spcPct val="0"/>
        </a:spcAft>
        <a:defRPr sz="2993">
          <a:solidFill>
            <a:srgbClr val="000080"/>
          </a:solidFill>
          <a:latin typeface="Trebuchet MS" pitchFamily="34" charset="0"/>
        </a:defRPr>
      </a:lvl2pPr>
      <a:lvl3pPr algn="ctr" rtl="0" eaLnBrk="0" fontAlgn="base" hangingPunct="0">
        <a:spcBef>
          <a:spcPct val="0"/>
        </a:spcBef>
        <a:spcAft>
          <a:spcPct val="0"/>
        </a:spcAft>
        <a:defRPr sz="2993">
          <a:solidFill>
            <a:srgbClr val="000080"/>
          </a:solidFill>
          <a:latin typeface="Trebuchet MS" pitchFamily="34" charset="0"/>
        </a:defRPr>
      </a:lvl3pPr>
      <a:lvl4pPr algn="ctr" rtl="0" eaLnBrk="0" fontAlgn="base" hangingPunct="0">
        <a:spcBef>
          <a:spcPct val="0"/>
        </a:spcBef>
        <a:spcAft>
          <a:spcPct val="0"/>
        </a:spcAft>
        <a:defRPr sz="2993">
          <a:solidFill>
            <a:srgbClr val="000080"/>
          </a:solidFill>
          <a:latin typeface="Trebuchet MS" pitchFamily="34" charset="0"/>
        </a:defRPr>
      </a:lvl4pPr>
      <a:lvl5pPr algn="ctr" rtl="0" eaLnBrk="0" fontAlgn="base" hangingPunct="0">
        <a:spcBef>
          <a:spcPct val="0"/>
        </a:spcBef>
        <a:spcAft>
          <a:spcPct val="0"/>
        </a:spcAft>
        <a:defRPr sz="2993">
          <a:solidFill>
            <a:srgbClr val="000080"/>
          </a:solidFill>
          <a:latin typeface="Trebuchet MS" pitchFamily="34" charset="0"/>
        </a:defRPr>
      </a:lvl5pPr>
      <a:lvl6pPr marL="456057" algn="ctr" rtl="0" fontAlgn="base">
        <a:spcBef>
          <a:spcPct val="0"/>
        </a:spcBef>
        <a:spcAft>
          <a:spcPct val="0"/>
        </a:spcAft>
        <a:defRPr sz="2993">
          <a:solidFill>
            <a:srgbClr val="000080"/>
          </a:solidFill>
          <a:latin typeface="Trebuchet MS" pitchFamily="34" charset="0"/>
        </a:defRPr>
      </a:lvl6pPr>
      <a:lvl7pPr marL="912114" algn="ctr" rtl="0" fontAlgn="base">
        <a:spcBef>
          <a:spcPct val="0"/>
        </a:spcBef>
        <a:spcAft>
          <a:spcPct val="0"/>
        </a:spcAft>
        <a:defRPr sz="2993">
          <a:solidFill>
            <a:srgbClr val="000080"/>
          </a:solidFill>
          <a:latin typeface="Trebuchet MS" pitchFamily="34" charset="0"/>
        </a:defRPr>
      </a:lvl7pPr>
      <a:lvl8pPr marL="1368171" algn="ctr" rtl="0" fontAlgn="base">
        <a:spcBef>
          <a:spcPct val="0"/>
        </a:spcBef>
        <a:spcAft>
          <a:spcPct val="0"/>
        </a:spcAft>
        <a:defRPr sz="2993">
          <a:solidFill>
            <a:srgbClr val="000080"/>
          </a:solidFill>
          <a:latin typeface="Trebuchet MS" pitchFamily="34" charset="0"/>
        </a:defRPr>
      </a:lvl8pPr>
      <a:lvl9pPr marL="1824228" algn="ctr" rtl="0" fontAlgn="base">
        <a:spcBef>
          <a:spcPct val="0"/>
        </a:spcBef>
        <a:spcAft>
          <a:spcPct val="0"/>
        </a:spcAft>
        <a:defRPr sz="2993">
          <a:solidFill>
            <a:srgbClr val="000080"/>
          </a:solidFill>
          <a:latin typeface="Trebuchet MS" pitchFamily="34" charset="0"/>
        </a:defRPr>
      </a:lvl9pPr>
    </p:titleStyle>
    <p:bodyStyle>
      <a:lvl1pPr marL="342043" indent="-342043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596">
          <a:solidFill>
            <a:srgbClr val="333333"/>
          </a:solidFill>
          <a:latin typeface="Gill Sans MT" pitchFamily="34" charset="0"/>
          <a:ea typeface="+mn-ea"/>
          <a:cs typeface="+mn-cs"/>
        </a:defRPr>
      </a:lvl1pPr>
      <a:lvl2pPr marL="741093" indent="-285036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397">
          <a:solidFill>
            <a:srgbClr val="333333"/>
          </a:solidFill>
          <a:latin typeface="Gill Sans MT" pitchFamily="34" charset="0"/>
        </a:defRPr>
      </a:lvl2pPr>
      <a:lvl3pPr marL="1140143" indent="-228029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297">
          <a:solidFill>
            <a:srgbClr val="333333"/>
          </a:solidFill>
          <a:latin typeface="Gill Sans MT" pitchFamily="34" charset="0"/>
        </a:defRPr>
      </a:lvl3pPr>
      <a:lvl4pPr marL="1596200" indent="-228029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197">
          <a:solidFill>
            <a:srgbClr val="333333"/>
          </a:solidFill>
          <a:latin typeface="Gill Sans MT" pitchFamily="34" charset="0"/>
        </a:defRPr>
      </a:lvl4pPr>
      <a:lvl5pPr marL="2052257" indent="-228029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097">
          <a:solidFill>
            <a:srgbClr val="333333"/>
          </a:solidFill>
          <a:latin typeface="Gill Sans MT" pitchFamily="34" charset="0"/>
        </a:defRPr>
      </a:lvl5pPr>
      <a:lvl6pPr marL="2508314" indent="-228029" algn="l" rtl="0" fontAlgn="base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097">
          <a:solidFill>
            <a:srgbClr val="333333"/>
          </a:solidFill>
          <a:latin typeface="+mn-lt"/>
        </a:defRPr>
      </a:lvl6pPr>
      <a:lvl7pPr marL="2964371" indent="-228029" algn="l" rtl="0" fontAlgn="base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097">
          <a:solidFill>
            <a:srgbClr val="333333"/>
          </a:solidFill>
          <a:latin typeface="+mn-lt"/>
        </a:defRPr>
      </a:lvl7pPr>
      <a:lvl8pPr marL="3420428" indent="-228029" algn="l" rtl="0" fontAlgn="base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097">
          <a:solidFill>
            <a:srgbClr val="333333"/>
          </a:solidFill>
          <a:latin typeface="+mn-lt"/>
        </a:defRPr>
      </a:lvl8pPr>
      <a:lvl9pPr marL="3876485" indent="-228029" algn="l" rtl="0" fontAlgn="base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097">
          <a:solidFill>
            <a:srgbClr val="333333"/>
          </a:solidFill>
          <a:latin typeface="+mn-lt"/>
        </a:defRPr>
      </a:lvl9pPr>
    </p:bodyStyle>
    <p:otherStyle>
      <a:defPPr>
        <a:defRPr lang="sv-SE"/>
      </a:defPPr>
      <a:lvl1pPr marL="0" algn="l" defTabSz="912114" rtl="0" eaLnBrk="1" latinLnBrk="0" hangingPunct="1">
        <a:defRPr sz="1795" kern="1200">
          <a:solidFill>
            <a:schemeClr val="tx1"/>
          </a:solidFill>
          <a:latin typeface="+mn-lt"/>
          <a:ea typeface="+mn-ea"/>
          <a:cs typeface="+mn-cs"/>
        </a:defRPr>
      </a:lvl1pPr>
      <a:lvl2pPr marL="456057" algn="l" defTabSz="912114" rtl="0" eaLnBrk="1" latinLnBrk="0" hangingPunct="1">
        <a:defRPr sz="1795" kern="1200">
          <a:solidFill>
            <a:schemeClr val="tx1"/>
          </a:solidFill>
          <a:latin typeface="+mn-lt"/>
          <a:ea typeface="+mn-ea"/>
          <a:cs typeface="+mn-cs"/>
        </a:defRPr>
      </a:lvl2pPr>
      <a:lvl3pPr marL="912114" algn="l" defTabSz="912114" rtl="0" eaLnBrk="1" latinLnBrk="0" hangingPunct="1">
        <a:defRPr sz="1795" kern="1200">
          <a:solidFill>
            <a:schemeClr val="tx1"/>
          </a:solidFill>
          <a:latin typeface="+mn-lt"/>
          <a:ea typeface="+mn-ea"/>
          <a:cs typeface="+mn-cs"/>
        </a:defRPr>
      </a:lvl3pPr>
      <a:lvl4pPr marL="1368171" algn="l" defTabSz="912114" rtl="0" eaLnBrk="1" latinLnBrk="0" hangingPunct="1">
        <a:defRPr sz="1795" kern="1200">
          <a:solidFill>
            <a:schemeClr val="tx1"/>
          </a:solidFill>
          <a:latin typeface="+mn-lt"/>
          <a:ea typeface="+mn-ea"/>
          <a:cs typeface="+mn-cs"/>
        </a:defRPr>
      </a:lvl4pPr>
      <a:lvl5pPr marL="1824228" algn="l" defTabSz="912114" rtl="0" eaLnBrk="1" latinLnBrk="0" hangingPunct="1">
        <a:defRPr sz="1795" kern="1200">
          <a:solidFill>
            <a:schemeClr val="tx1"/>
          </a:solidFill>
          <a:latin typeface="+mn-lt"/>
          <a:ea typeface="+mn-ea"/>
          <a:cs typeface="+mn-cs"/>
        </a:defRPr>
      </a:lvl5pPr>
      <a:lvl6pPr marL="2280285" algn="l" defTabSz="912114" rtl="0" eaLnBrk="1" latinLnBrk="0" hangingPunct="1">
        <a:defRPr sz="1795" kern="1200">
          <a:solidFill>
            <a:schemeClr val="tx1"/>
          </a:solidFill>
          <a:latin typeface="+mn-lt"/>
          <a:ea typeface="+mn-ea"/>
          <a:cs typeface="+mn-cs"/>
        </a:defRPr>
      </a:lvl6pPr>
      <a:lvl7pPr marL="2736342" algn="l" defTabSz="912114" rtl="0" eaLnBrk="1" latinLnBrk="0" hangingPunct="1">
        <a:defRPr sz="1795" kern="1200">
          <a:solidFill>
            <a:schemeClr val="tx1"/>
          </a:solidFill>
          <a:latin typeface="+mn-lt"/>
          <a:ea typeface="+mn-ea"/>
          <a:cs typeface="+mn-cs"/>
        </a:defRPr>
      </a:lvl7pPr>
      <a:lvl8pPr marL="3192399" algn="l" defTabSz="912114" rtl="0" eaLnBrk="1" latinLnBrk="0" hangingPunct="1">
        <a:defRPr sz="1795" kern="1200">
          <a:solidFill>
            <a:schemeClr val="tx1"/>
          </a:solidFill>
          <a:latin typeface="+mn-lt"/>
          <a:ea typeface="+mn-ea"/>
          <a:cs typeface="+mn-cs"/>
        </a:defRPr>
      </a:lvl8pPr>
      <a:lvl9pPr marL="3648456" algn="l" defTabSz="912114" rtl="0" eaLnBrk="1" latinLnBrk="0" hangingPunct="1">
        <a:defRPr sz="1795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2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836018" y="1820977"/>
            <a:ext cx="10488215" cy="4340259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2"/>
          </p:nvPr>
        </p:nvSpPr>
        <p:spPr>
          <a:xfrm>
            <a:off x="836018" y="6340167"/>
            <a:ext cx="2736056" cy="36419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l">
              <a:defRPr sz="1099">
                <a:solidFill>
                  <a:schemeClr val="tx1">
                    <a:tint val="75000"/>
                  </a:schemeClr>
                </a:solidFill>
                <a:latin typeface="Gill Sans MT" panose="020B0502020104020203" pitchFamily="34" charset="0"/>
              </a:defRPr>
            </a:lvl1pPr>
          </a:lstStyle>
          <a:p>
            <a:endParaRPr lang="en-US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3"/>
          </p:nvPr>
        </p:nvSpPr>
        <p:spPr>
          <a:xfrm>
            <a:off x="4028084" y="6340167"/>
            <a:ext cx="4104084" cy="36419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ctr">
              <a:defRPr sz="1099">
                <a:solidFill>
                  <a:schemeClr val="tx1">
                    <a:tint val="75000"/>
                  </a:schemeClr>
                </a:solidFill>
                <a:latin typeface="Gill Sans MT" panose="020B0502020104020203" pitchFamily="34" charset="0"/>
              </a:defRPr>
            </a:lvl1pPr>
          </a:lstStyle>
          <a:p>
            <a:endParaRPr lang="en-US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4"/>
          </p:nvPr>
        </p:nvSpPr>
        <p:spPr>
          <a:xfrm>
            <a:off x="8588177" y="6340167"/>
            <a:ext cx="2736056" cy="36419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sz="1099">
                <a:solidFill>
                  <a:schemeClr val="tx1">
                    <a:tint val="75000"/>
                  </a:schemeClr>
                </a:solidFill>
                <a:latin typeface="Gill Sans MT" panose="020B0502020104020203" pitchFamily="34" charset="0"/>
              </a:defRPr>
            </a:lvl1pPr>
          </a:lstStyle>
          <a:p>
            <a:fld id="{F68327C5-B821-4FE9-A59A-A60D9EB59A9A}" type="slidenum">
              <a:rPr lang="en-US" smtClean="0"/>
              <a:pPr/>
              <a:t>‹#›</a:t>
            </a:fld>
            <a:endParaRPr lang="en-US"/>
          </a:p>
        </p:txBody>
      </p:sp>
      <p:sp>
        <p:nvSpPr>
          <p:cNvPr id="8" name="Title 1">
            <a:extLst>
              <a:ext uri="{FF2B5EF4-FFF2-40B4-BE49-F238E27FC236}">
                <a16:creationId xmlns:a16="http://schemas.microsoft.com/office/drawing/2014/main" id="{C7C13D4B-6DB8-4D4F-A7BA-B6D10305FBDF}"/>
              </a:ext>
            </a:extLst>
          </p:cNvPr>
          <p:cNvSpPr txBox="1">
            <a:spLocks/>
          </p:cNvSpPr>
          <p:nvPr userDrawn="1"/>
        </p:nvSpPr>
        <p:spPr bwMode="auto">
          <a:xfrm>
            <a:off x="335327" y="44337"/>
            <a:ext cx="11499478" cy="925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l" rtl="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rgbClr val="224768"/>
                </a:solidFill>
                <a:latin typeface="Gill Sans MT" pitchFamily="34" charset="0"/>
                <a:ea typeface="+mj-ea"/>
                <a:cs typeface="+mj-cs"/>
              </a:defRPr>
            </a:lvl1pPr>
            <a:lvl2pPr algn="ctr" rtl="0" eaLnBrk="0" fontAlgn="base" hangingPunct="0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2pPr>
            <a:lvl3pPr algn="ctr" rtl="0" eaLnBrk="0" fontAlgn="base" hangingPunct="0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3pPr>
            <a:lvl4pPr algn="ctr" rtl="0" eaLnBrk="0" fontAlgn="base" hangingPunct="0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4pPr>
            <a:lvl5pPr algn="ctr" rtl="0" eaLnBrk="0" fontAlgn="base" hangingPunct="0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5pPr>
            <a:lvl6pPr marL="457200" algn="ctr" rtl="0" fontAlgn="base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6pPr>
            <a:lvl7pPr marL="914400" algn="ctr" rtl="0" fontAlgn="base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7pPr>
            <a:lvl8pPr marL="1371600" algn="ctr" rtl="0" fontAlgn="base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8pPr>
            <a:lvl9pPr marL="1828800" algn="ctr" rtl="0" fontAlgn="base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9pPr>
          </a:lstStyle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  <a:defRPr/>
            </a:pPr>
            <a:r>
              <a:rPr kumimoji="0" lang="en-US" sz="2400" b="0" i="0" u="none" strike="noStrike" kern="0" cap="none" spc="0" normalizeH="0" baseline="0" noProof="0">
                <a:ln>
                  <a:noFill/>
                </a:ln>
                <a:solidFill>
                  <a:srgbClr val="224768"/>
                </a:solidFill>
                <a:effectLst/>
                <a:uLnTx/>
                <a:uFillTx/>
                <a:latin typeface="Gill Sans MT" pitchFamily="34" charset="0"/>
                <a:ea typeface="+mj-ea"/>
                <a:cs typeface="+mj-cs"/>
              </a:rPr>
              <a:t>Click to edit Master title style</a:t>
            </a:r>
            <a:endParaRPr kumimoji="0" lang="sv-SE" sz="2400" b="0" i="0" u="none" strike="noStrike" kern="0" cap="none" spc="0" normalizeH="0" baseline="0" noProof="0" dirty="0">
              <a:ln>
                <a:noFill/>
              </a:ln>
              <a:solidFill>
                <a:srgbClr val="224768"/>
              </a:solidFill>
              <a:effectLst/>
              <a:uLnTx/>
              <a:uFillTx/>
              <a:latin typeface="Gill Sans MT" pitchFamily="34" charset="0"/>
              <a:ea typeface="+mj-ea"/>
              <a:cs typeface="+mj-cs"/>
            </a:endParaRPr>
          </a:p>
        </p:txBody>
      </p:sp>
      <p:pic>
        <p:nvPicPr>
          <p:cNvPr id="7" name="Picture 6" descr="A close up of a sign&#10;&#10;Description automatically generated">
            <a:extLst>
              <a:ext uri="{FF2B5EF4-FFF2-40B4-BE49-F238E27FC236}">
                <a16:creationId xmlns:a16="http://schemas.microsoft.com/office/drawing/2014/main" id="{B94FDB44-0DD7-4013-9152-397E4A21E340}"/>
              </a:ext>
            </a:extLst>
          </p:cNvPr>
          <p:cNvPicPr>
            <a:picLocks noChangeAspect="1"/>
          </p:cNvPicPr>
          <p:nvPr userDrawn="1"/>
        </p:nvPicPr>
        <p:blipFill>
          <a:blip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472613" y="6232918"/>
            <a:ext cx="1538289" cy="397021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433865250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21" r:id="rId1"/>
    <p:sldLayoutId id="2147483722" r:id="rId2"/>
    <p:sldLayoutId id="2147483723" r:id="rId3"/>
  </p:sldLayoutIdLst>
  <p:hf hdr="0" ftr="0" dt="0"/>
  <p:txStyles>
    <p:titleStyle>
      <a:lvl1pPr algn="l" defTabSz="837133" rtl="0" eaLnBrk="1" latinLnBrk="0" hangingPunct="1">
        <a:lnSpc>
          <a:spcPct val="90000"/>
        </a:lnSpc>
        <a:spcBef>
          <a:spcPct val="0"/>
        </a:spcBef>
        <a:buNone/>
        <a:defRPr sz="4028" kern="1200">
          <a:solidFill>
            <a:schemeClr val="tx1"/>
          </a:solidFill>
          <a:latin typeface="Gill Sans MT" panose="020B0502020104020203" pitchFamily="34" charset="0"/>
          <a:ea typeface="+mj-ea"/>
          <a:cs typeface="+mj-cs"/>
        </a:defRPr>
      </a:lvl1pPr>
    </p:titleStyle>
    <p:bodyStyle>
      <a:lvl1pPr marL="209283" indent="-209283" algn="l" defTabSz="837133" rtl="0" eaLnBrk="1" latinLnBrk="0" hangingPunct="1">
        <a:lnSpc>
          <a:spcPct val="90000"/>
        </a:lnSpc>
        <a:spcBef>
          <a:spcPts val="915"/>
        </a:spcBef>
        <a:buFont typeface="Arial" panose="020B0604020202020204" pitchFamily="34" charset="0"/>
        <a:buChar char="•"/>
        <a:defRPr sz="2563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1pPr>
      <a:lvl2pPr marL="627850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2197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2pPr>
      <a:lvl3pPr marL="1046417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831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3pPr>
      <a:lvl4pPr marL="1464983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4pPr>
      <a:lvl5pPr marL="1883550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5pPr>
      <a:lvl6pPr marL="2302116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720683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3139250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557816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67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1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70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266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8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40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966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5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3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Espace réservé du texte 2"/>
          <p:cNvSpPr>
            <a:spLocks noGrp="1"/>
          </p:cNvSpPr>
          <p:nvPr>
            <p:ph type="body" idx="1"/>
          </p:nvPr>
        </p:nvSpPr>
        <p:spPr>
          <a:xfrm>
            <a:off x="608013" y="1596127"/>
            <a:ext cx="10944225" cy="4514439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fr-FR" dirty="0"/>
              <a:t>Modifiez les styles du texte du masque</a:t>
            </a:r>
          </a:p>
          <a:p>
            <a:pPr lvl="1"/>
            <a:r>
              <a:rPr lang="fr-FR" dirty="0"/>
              <a:t>Deuxième niveau</a:t>
            </a:r>
          </a:p>
          <a:p>
            <a:pPr lvl="2"/>
            <a:r>
              <a:rPr lang="fr-FR" dirty="0"/>
              <a:t>Troisième niveau</a:t>
            </a:r>
          </a:p>
          <a:p>
            <a:pPr lvl="3"/>
            <a:r>
              <a:rPr lang="fr-FR" dirty="0"/>
              <a:t>Quatrième niveau</a:t>
            </a:r>
          </a:p>
          <a:p>
            <a:pPr lvl="4"/>
            <a:r>
              <a:rPr lang="fr-FR" dirty="0"/>
              <a:t>Cinquième niveau</a:t>
            </a:r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3782867124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25" r:id="rId1"/>
  </p:sldLayoutIdLst>
  <p:hf hdr="0" ftr="0" dt="0"/>
  <p:txStyles>
    <p:titleStyle>
      <a:lvl1pPr algn="r" defTabSz="837133" rtl="0" eaLnBrk="1" latinLnBrk="0" hangingPunct="1">
        <a:spcBef>
          <a:spcPct val="0"/>
        </a:spcBef>
        <a:buNone/>
        <a:defRPr sz="2930" b="1" kern="1200" cap="small" normalizeH="0" baseline="0">
          <a:solidFill>
            <a:schemeClr val="accent1"/>
          </a:solidFill>
          <a:latin typeface="Gill Sans MT" panose="020B0502020104020203" pitchFamily="34" charset="0"/>
          <a:ea typeface="+mj-ea"/>
          <a:cs typeface="+mj-cs"/>
        </a:defRPr>
      </a:lvl1pPr>
    </p:titleStyle>
    <p:bodyStyle>
      <a:lvl1pPr marL="313925" indent="-313925" algn="l" defTabSz="837133" rtl="0" eaLnBrk="1" latinLnBrk="0" hangingPunct="1">
        <a:spcBef>
          <a:spcPct val="20000"/>
        </a:spcBef>
        <a:buFont typeface="Arial" pitchFamily="34" charset="0"/>
        <a:buChar char="•"/>
        <a:defRPr sz="2930" kern="1200">
          <a:solidFill>
            <a:srgbClr val="333333"/>
          </a:solidFill>
          <a:latin typeface="Gill Sans MT" panose="020B0502020104020203" pitchFamily="34" charset="0"/>
          <a:ea typeface="+mn-ea"/>
          <a:cs typeface="+mn-cs"/>
        </a:defRPr>
      </a:lvl1pPr>
      <a:lvl2pPr marL="680171" indent="-261604" algn="l" defTabSz="837133" rtl="0" eaLnBrk="1" latinLnBrk="0" hangingPunct="1">
        <a:spcBef>
          <a:spcPct val="20000"/>
        </a:spcBef>
        <a:buFont typeface="Arial" pitchFamily="34" charset="0"/>
        <a:buChar char="–"/>
        <a:defRPr sz="2563" kern="1200">
          <a:solidFill>
            <a:srgbClr val="333333"/>
          </a:solidFill>
          <a:latin typeface="Gill Sans MT" panose="020B0502020104020203" pitchFamily="34" charset="0"/>
          <a:ea typeface="+mn-ea"/>
          <a:cs typeface="+mn-cs"/>
        </a:defRPr>
      </a:lvl2pPr>
      <a:lvl3pPr marL="1046417" indent="-209283" algn="l" defTabSz="837133" rtl="0" eaLnBrk="1" latinLnBrk="0" hangingPunct="1">
        <a:spcBef>
          <a:spcPct val="20000"/>
        </a:spcBef>
        <a:buFont typeface="Arial" pitchFamily="34" charset="0"/>
        <a:buChar char="•"/>
        <a:defRPr sz="2197" kern="1200">
          <a:solidFill>
            <a:srgbClr val="333333"/>
          </a:solidFill>
          <a:latin typeface="Gill Sans MT" panose="020B0502020104020203" pitchFamily="34" charset="0"/>
          <a:ea typeface="+mn-ea"/>
          <a:cs typeface="+mn-cs"/>
        </a:defRPr>
      </a:lvl3pPr>
      <a:lvl4pPr marL="1464983" indent="-209283" algn="l" defTabSz="837133" rtl="0" eaLnBrk="1" latinLnBrk="0" hangingPunct="1">
        <a:spcBef>
          <a:spcPct val="20000"/>
        </a:spcBef>
        <a:buFont typeface="Arial" pitchFamily="34" charset="0"/>
        <a:buChar char="–"/>
        <a:defRPr sz="1831" kern="1200">
          <a:solidFill>
            <a:srgbClr val="333333"/>
          </a:solidFill>
          <a:latin typeface="Gill Sans MT" panose="020B0502020104020203" pitchFamily="34" charset="0"/>
          <a:ea typeface="+mn-ea"/>
          <a:cs typeface="+mn-cs"/>
        </a:defRPr>
      </a:lvl4pPr>
      <a:lvl5pPr marL="1883550" indent="-209283" algn="l" defTabSz="837133" rtl="0" eaLnBrk="1" latinLnBrk="0" hangingPunct="1">
        <a:spcBef>
          <a:spcPct val="20000"/>
        </a:spcBef>
        <a:buFont typeface="Arial" pitchFamily="34" charset="0"/>
        <a:buChar char="»"/>
        <a:defRPr sz="1831" kern="1200">
          <a:solidFill>
            <a:srgbClr val="333333"/>
          </a:solidFill>
          <a:latin typeface="Gill Sans MT" panose="020B0502020104020203" pitchFamily="34" charset="0"/>
          <a:ea typeface="+mn-ea"/>
          <a:cs typeface="+mn-cs"/>
        </a:defRPr>
      </a:lvl5pPr>
      <a:lvl6pPr marL="2302116" indent="-209283" algn="l" defTabSz="837133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6pPr>
      <a:lvl7pPr marL="2720683" indent="-209283" algn="l" defTabSz="837133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7pPr>
      <a:lvl8pPr marL="3139250" indent="-209283" algn="l" defTabSz="837133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8pPr>
      <a:lvl9pPr marL="3557816" indent="-209283" algn="l" defTabSz="837133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fr-FR"/>
      </a:defPPr>
      <a:lvl1pPr marL="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67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1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70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266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8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40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966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5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4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" name="Rectangle 13"/>
          <p:cNvSpPr/>
          <p:nvPr userDrawn="1"/>
        </p:nvSpPr>
        <p:spPr>
          <a:xfrm>
            <a:off x="1" y="0"/>
            <a:ext cx="5074638" cy="6840538"/>
          </a:xfrm>
          <a:prstGeom prst="rect">
            <a:avLst/>
          </a:prstGeom>
          <a:solidFill>
            <a:srgbClr val="1E263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5" name="Rectangle 4"/>
          <p:cNvSpPr/>
          <p:nvPr userDrawn="1"/>
        </p:nvSpPr>
        <p:spPr>
          <a:xfrm>
            <a:off x="5852863" y="818959"/>
            <a:ext cx="5757439" cy="2346540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lvl="0"/>
            <a:r>
              <a:rPr lang="en-US" sz="3662" dirty="0">
                <a:solidFill>
                  <a:srgbClr val="909DB3"/>
                </a:solidFill>
                <a:latin typeface="Gill Sans MT" panose="020B0502020104020203" pitchFamily="34" charset="0"/>
              </a:rPr>
              <a:t>Free creative PowerPoint and Impress templates, charts, diagrams and maps for your outstanding presentations</a:t>
            </a:r>
          </a:p>
        </p:txBody>
      </p:sp>
      <p:grpSp>
        <p:nvGrpSpPr>
          <p:cNvPr id="6" name="Group 5"/>
          <p:cNvGrpSpPr/>
          <p:nvPr userDrawn="1"/>
        </p:nvGrpSpPr>
        <p:grpSpPr>
          <a:xfrm>
            <a:off x="325896" y="2945208"/>
            <a:ext cx="474250" cy="3059876"/>
            <a:chOff x="4820005" y="2954735"/>
            <a:chExt cx="475488" cy="3067687"/>
          </a:xfrm>
        </p:grpSpPr>
        <p:pic>
          <p:nvPicPr>
            <p:cNvPr id="7" name="Picture 6">
              <a:hlinkClick r:id="rId3"/>
            </p:cNvPr>
            <p:cNvPicPr>
              <a:picLocks noChangeAspect="1"/>
            </p:cNvPicPr>
            <p:nvPr/>
          </p:nvPicPr>
          <p:blipFill>
            <a:blip r:embed="rId4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3602785"/>
              <a:ext cx="470610" cy="470610"/>
            </a:xfrm>
            <a:prstGeom prst="rect">
              <a:avLst/>
            </a:prstGeom>
          </p:spPr>
        </p:pic>
        <p:pic>
          <p:nvPicPr>
            <p:cNvPr id="8" name="Picture 7"/>
            <p:cNvPicPr>
              <a:picLocks noChangeAspect="1"/>
            </p:cNvPicPr>
            <p:nvPr/>
          </p:nvPicPr>
          <p:blipFill>
            <a:blip r:embed="rId5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2954735"/>
              <a:ext cx="470610" cy="470610"/>
            </a:xfrm>
            <a:prstGeom prst="rect">
              <a:avLst/>
            </a:prstGeom>
          </p:spPr>
        </p:pic>
        <p:pic>
          <p:nvPicPr>
            <p:cNvPr id="9" name="Picture 8">
              <a:hlinkClick r:id="rId6"/>
            </p:cNvPr>
            <p:cNvPicPr>
              <a:picLocks noChangeAspect="1"/>
            </p:cNvPicPr>
            <p:nvPr/>
          </p:nvPicPr>
          <p:blipFill>
            <a:blip r:embed="rId7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5551812"/>
              <a:ext cx="470610" cy="470610"/>
            </a:xfrm>
            <a:prstGeom prst="rect">
              <a:avLst/>
            </a:prstGeom>
          </p:spPr>
        </p:pic>
        <p:pic>
          <p:nvPicPr>
            <p:cNvPr id="10" name="Picture 9">
              <a:hlinkClick r:id="rId8"/>
            </p:cNvPr>
            <p:cNvPicPr>
              <a:picLocks noChangeAspect="1"/>
            </p:cNvPicPr>
            <p:nvPr/>
          </p:nvPicPr>
          <p:blipFill>
            <a:blip r:embed="rId9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4903763"/>
              <a:ext cx="470610" cy="470610"/>
            </a:xfrm>
            <a:prstGeom prst="rect">
              <a:avLst/>
            </a:prstGeom>
          </p:spPr>
        </p:pic>
        <p:pic>
          <p:nvPicPr>
            <p:cNvPr id="11" name="Picture 10">
              <a:hlinkClick r:id="rId10"/>
            </p:cNvPr>
            <p:cNvPicPr>
              <a:picLocks noChangeAspect="1"/>
            </p:cNvPicPr>
            <p:nvPr/>
          </p:nvPicPr>
          <p:blipFill>
            <a:blip r:embed="rId11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4250835"/>
              <a:ext cx="475488" cy="475488"/>
            </a:xfrm>
            <a:prstGeom prst="rect">
              <a:avLst/>
            </a:prstGeom>
          </p:spPr>
        </p:pic>
      </p:grpSp>
      <p:pic>
        <p:nvPicPr>
          <p:cNvPr id="12" name="Picture 11">
            <a:hlinkClick r:id="rId12"/>
          </p:cNvPr>
          <p:cNvPicPr>
            <a:picLocks noChangeAspect="1"/>
          </p:cNvPicPr>
          <p:nvPr userDrawn="1"/>
        </p:nvPicPr>
        <p:blipFill>
          <a:blip r:embed="rId13"/>
          <a:stretch>
            <a:fillRect/>
          </a:stretch>
        </p:blipFill>
        <p:spPr>
          <a:xfrm>
            <a:off x="0" y="6880474"/>
            <a:ext cx="2486987" cy="261484"/>
          </a:xfrm>
          <a:prstGeom prst="rect">
            <a:avLst/>
          </a:prstGeom>
        </p:spPr>
      </p:pic>
      <p:sp>
        <p:nvSpPr>
          <p:cNvPr id="13" name="TextBox 12"/>
          <p:cNvSpPr txBox="1"/>
          <p:nvPr userDrawn="1"/>
        </p:nvSpPr>
        <p:spPr>
          <a:xfrm>
            <a:off x="905217" y="3035100"/>
            <a:ext cx="1577611" cy="289631"/>
          </a:xfrm>
          <a:prstGeom prst="rect">
            <a:avLst/>
          </a:prstGeom>
          <a:noFill/>
        </p:spPr>
        <p:txBody>
          <a:bodyPr wrap="none" rtlCol="0" anchor="ctr">
            <a:spAutoFit/>
          </a:bodyPr>
          <a:lstStyle/>
          <a:p>
            <a:r>
              <a:rPr lang="en-US" sz="1282" dirty="0">
                <a:solidFill>
                  <a:schemeClr val="bg1">
                    <a:lumMod val="85000"/>
                  </a:schemeClr>
                </a:solidFill>
                <a:latin typeface="Gill Sans MT" panose="020B0502020104020203" pitchFamily="34" charset="0"/>
              </a:rPr>
              <a:t>showeet@ymail.com</a:t>
            </a:r>
          </a:p>
        </p:txBody>
      </p:sp>
    </p:spTree>
    <p:extLst>
      <p:ext uri="{BB962C8B-B14F-4D97-AF65-F5344CB8AC3E}">
        <p14:creationId xmlns:p14="http://schemas.microsoft.com/office/powerpoint/2010/main" val="2534786459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29" r:id="rId1"/>
  </p:sldLayoutIdLst>
  <p:hf hdr="0" ftr="0" dt="0"/>
  <p:txStyles>
    <p:titleStyle>
      <a:lvl1pPr algn="l" defTabSz="837133" rtl="0" eaLnBrk="1" latinLnBrk="0" hangingPunct="1">
        <a:lnSpc>
          <a:spcPct val="90000"/>
        </a:lnSpc>
        <a:spcBef>
          <a:spcPct val="0"/>
        </a:spcBef>
        <a:buNone/>
        <a:defRPr sz="4028" kern="1200">
          <a:solidFill>
            <a:schemeClr val="tx1"/>
          </a:solidFill>
          <a:latin typeface="+mj-lt"/>
          <a:ea typeface="+mj-ea"/>
          <a:cs typeface="+mj-cs"/>
        </a:defRPr>
      </a:lvl1pPr>
    </p:titleStyle>
    <p:bodyStyle>
      <a:lvl1pPr marL="209283" indent="-209283" algn="l" defTabSz="837133" rtl="0" eaLnBrk="1" latinLnBrk="0" hangingPunct="1">
        <a:lnSpc>
          <a:spcPct val="90000"/>
        </a:lnSpc>
        <a:spcBef>
          <a:spcPts val="915"/>
        </a:spcBef>
        <a:buFont typeface="Arial" panose="020B0604020202020204" pitchFamily="34" charset="0"/>
        <a:buChar char="•"/>
        <a:defRPr sz="2563" kern="1200">
          <a:solidFill>
            <a:schemeClr val="tx1"/>
          </a:solidFill>
          <a:latin typeface="+mn-lt"/>
          <a:ea typeface="+mn-ea"/>
          <a:cs typeface="+mn-cs"/>
        </a:defRPr>
      </a:lvl1pPr>
      <a:lvl2pPr marL="627850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2197" kern="1200">
          <a:solidFill>
            <a:schemeClr val="tx1"/>
          </a:solidFill>
          <a:latin typeface="+mn-lt"/>
          <a:ea typeface="+mn-ea"/>
          <a:cs typeface="+mn-cs"/>
        </a:defRPr>
      </a:lvl2pPr>
      <a:lvl3pPr marL="1046417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3pPr>
      <a:lvl4pPr marL="1464983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883550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302116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720683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3139250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557816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67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1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70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266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8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40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966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5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5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Espace réservé du texte 2"/>
          <p:cNvSpPr>
            <a:spLocks noGrp="1"/>
          </p:cNvSpPr>
          <p:nvPr>
            <p:ph type="body" idx="1"/>
          </p:nvPr>
        </p:nvSpPr>
        <p:spPr>
          <a:xfrm>
            <a:off x="608013" y="1596127"/>
            <a:ext cx="10944225" cy="4514439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130067558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31" r:id="rId1"/>
    <p:sldLayoutId id="2147483732" r:id="rId2"/>
    <p:sldLayoutId id="2147483733" r:id="rId3"/>
    <p:sldLayoutId id="2147483734" r:id="rId4"/>
    <p:sldLayoutId id="2147483735" r:id="rId5"/>
    <p:sldLayoutId id="2147483736" r:id="rId6"/>
    <p:sldLayoutId id="2147483737" r:id="rId7"/>
    <p:sldLayoutId id="2147483738" r:id="rId8"/>
    <p:sldLayoutId id="2147483739" r:id="rId9"/>
    <p:sldLayoutId id="2147483740" r:id="rId10"/>
    <p:sldLayoutId id="2147483741" r:id="rId11"/>
    <p:sldLayoutId id="2147483742" r:id="rId12"/>
    <p:sldLayoutId id="2147483743" r:id="rId13"/>
    <p:sldLayoutId id="2147483744" r:id="rId14"/>
    <p:sldLayoutId id="2147483745" r:id="rId15"/>
    <p:sldLayoutId id="2147483746" r:id="rId16"/>
    <p:sldLayoutId id="2147483747" r:id="rId17"/>
    <p:sldLayoutId id="2147483748" r:id="rId18"/>
    <p:sldLayoutId id="2147483749" r:id="rId19"/>
    <p:sldLayoutId id="2147483750" r:id="rId20"/>
    <p:sldLayoutId id="2147483751" r:id="rId21"/>
    <p:sldLayoutId id="2147483752" r:id="rId22"/>
    <p:sldLayoutId id="2147483753" r:id="rId23"/>
    <p:sldLayoutId id="2147483754" r:id="rId24"/>
    <p:sldLayoutId id="2147483755" r:id="rId25"/>
    <p:sldLayoutId id="2147483756" r:id="rId26"/>
    <p:sldLayoutId id="2147483757" r:id="rId27"/>
    <p:sldLayoutId id="2147483758" r:id="rId28"/>
    <p:sldLayoutId id="2147483759" r:id="rId29"/>
    <p:sldLayoutId id="2147483760" r:id="rId30"/>
    <p:sldLayoutId id="2147483761" r:id="rId31"/>
    <p:sldLayoutId id="2147483762" r:id="rId32"/>
    <p:sldLayoutId id="2147483763" r:id="rId33"/>
    <p:sldLayoutId id="2147483764" r:id="rId34"/>
    <p:sldLayoutId id="2147483765" r:id="rId35"/>
  </p:sldLayoutIdLst>
  <p:hf hdr="0" ftr="0" dt="0"/>
  <p:txStyles>
    <p:titleStyle>
      <a:lvl1pPr algn="r" defTabSz="837091" rtl="0" eaLnBrk="1" latinLnBrk="0" hangingPunct="1">
        <a:spcBef>
          <a:spcPct val="0"/>
        </a:spcBef>
        <a:buNone/>
        <a:defRPr lang="en-US" sz="3662" b="1" kern="1200" cap="all" normalizeH="0" baseline="0" dirty="0">
          <a:solidFill>
            <a:srgbClr val="2F3A46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</p:titleStyle>
    <p:bodyStyle>
      <a:lvl1pPr marL="313908" indent="-313908" algn="l" defTabSz="837091" rtl="0" eaLnBrk="1" latinLnBrk="0" hangingPunct="1">
        <a:spcBef>
          <a:spcPct val="20000"/>
        </a:spcBef>
        <a:buFont typeface="Arial" pitchFamily="34" charset="0"/>
        <a:buChar char="•"/>
        <a:defRPr sz="2930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  <a:lvl2pPr marL="680137" indent="-261592" algn="l" defTabSz="837091" rtl="0" eaLnBrk="1" latinLnBrk="0" hangingPunct="1">
        <a:spcBef>
          <a:spcPct val="20000"/>
        </a:spcBef>
        <a:buFont typeface="Arial" pitchFamily="34" charset="0"/>
        <a:buChar char="–"/>
        <a:defRPr sz="2563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2pPr>
      <a:lvl3pPr marL="104636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2197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3pPr>
      <a:lvl4pPr marL="1464910" indent="-209273" algn="l" defTabSz="837091" rtl="0" eaLnBrk="1" latinLnBrk="0" hangingPunct="1">
        <a:spcBef>
          <a:spcPct val="20000"/>
        </a:spcBef>
        <a:buFont typeface="Arial" pitchFamily="34" charset="0"/>
        <a:buChar char="–"/>
        <a:defRPr sz="1831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4pPr>
      <a:lvl5pPr marL="1883456" indent="-209273" algn="l" defTabSz="837091" rtl="0" eaLnBrk="1" latinLnBrk="0" hangingPunct="1">
        <a:spcBef>
          <a:spcPct val="20000"/>
        </a:spcBef>
        <a:buFont typeface="Arial" pitchFamily="34" charset="0"/>
        <a:buChar char="»"/>
        <a:defRPr sz="1831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5pPr>
      <a:lvl6pPr marL="2302001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fr-FR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6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Pr>
        <a:solidFill>
          <a:srgbClr val="1E263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Rectangle 4"/>
          <p:cNvSpPr/>
          <p:nvPr userDrawn="1"/>
        </p:nvSpPr>
        <p:spPr>
          <a:xfrm>
            <a:off x="2180255" y="2293431"/>
            <a:ext cx="7799742" cy="3127746"/>
          </a:xfrm>
          <a:prstGeom prst="rect">
            <a:avLst/>
          </a:prstGeom>
        </p:spPr>
        <p:txBody>
          <a:bodyPr wrap="square" anchor="ctr">
            <a:spAutoFit/>
          </a:bodyPr>
          <a:lstStyle/>
          <a:p>
            <a:pPr algn="ctr" defTabSz="837091"/>
            <a:r>
              <a:rPr lang="en-US" sz="4944" dirty="0">
                <a:solidFill>
                  <a:schemeClr val="bg1"/>
                </a:solidFill>
                <a:latin typeface="Gill Sans MT" panose="020B0502020104020203" pitchFamily="34" charset="0"/>
              </a:rPr>
              <a:t>Free creative templates, charts, diagrams and maps for your outstanding presentations</a:t>
            </a:r>
          </a:p>
        </p:txBody>
      </p:sp>
    </p:spTree>
    <p:extLst>
      <p:ext uri="{BB962C8B-B14F-4D97-AF65-F5344CB8AC3E}">
        <p14:creationId xmlns:p14="http://schemas.microsoft.com/office/powerpoint/2010/main" val="2854083405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68" r:id="rId1"/>
  </p:sldLayoutIdLst>
  <p:hf hdr="0"/>
  <p:txStyles>
    <p:titleStyle>
      <a:lvl1pPr algn="l" defTabSz="837091" rtl="0" eaLnBrk="1" latinLnBrk="0" hangingPunct="1">
        <a:lnSpc>
          <a:spcPct val="90000"/>
        </a:lnSpc>
        <a:spcBef>
          <a:spcPct val="0"/>
        </a:spcBef>
        <a:buNone/>
        <a:defRPr sz="4028" kern="1200">
          <a:solidFill>
            <a:schemeClr val="tx1"/>
          </a:solidFill>
          <a:latin typeface="+mj-lt"/>
          <a:ea typeface="+mj-ea"/>
          <a:cs typeface="+mj-cs"/>
        </a:defRPr>
      </a:lvl1pPr>
    </p:titleStyle>
    <p:bodyStyle>
      <a:lvl1pPr marL="209273" indent="-209273" algn="l" defTabSz="837091" rtl="0" eaLnBrk="1" latinLnBrk="0" hangingPunct="1">
        <a:lnSpc>
          <a:spcPct val="90000"/>
        </a:lnSpc>
        <a:spcBef>
          <a:spcPts val="915"/>
        </a:spcBef>
        <a:buFont typeface="Arial" panose="020B0604020202020204" pitchFamily="34" charset="0"/>
        <a:buChar char="•"/>
        <a:defRPr sz="2563" kern="1200">
          <a:solidFill>
            <a:schemeClr val="tx1"/>
          </a:solidFill>
          <a:latin typeface="+mn-lt"/>
          <a:ea typeface="+mn-ea"/>
          <a:cs typeface="+mn-cs"/>
        </a:defRPr>
      </a:lvl1pPr>
      <a:lvl2pPr marL="627819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2197" kern="1200">
          <a:solidFill>
            <a:schemeClr val="tx1"/>
          </a:solidFill>
          <a:latin typeface="+mn-lt"/>
          <a:ea typeface="+mn-ea"/>
          <a:cs typeface="+mn-cs"/>
        </a:defRPr>
      </a:lvl2pPr>
      <a:lvl3pPr marL="1046363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3pPr>
      <a:lvl4pPr marL="1464910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883456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302001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7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836018" y="1820977"/>
            <a:ext cx="10488215" cy="4340260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2"/>
          </p:nvPr>
        </p:nvSpPr>
        <p:spPr>
          <a:xfrm>
            <a:off x="836018" y="6340169"/>
            <a:ext cx="2736056" cy="36419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l">
              <a:defRPr sz="1099">
                <a:solidFill>
                  <a:schemeClr val="tx1">
                    <a:tint val="75000"/>
                  </a:schemeClr>
                </a:solidFill>
                <a:latin typeface="Gill Sans MT" panose="020B0502020104020203" pitchFamily="34" charset="0"/>
              </a:defRPr>
            </a:lvl1pPr>
          </a:lstStyle>
          <a:p>
            <a:endParaRPr lang="en-US" dirty="0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3"/>
          </p:nvPr>
        </p:nvSpPr>
        <p:spPr>
          <a:xfrm>
            <a:off x="4028084" y="6340169"/>
            <a:ext cx="4104084" cy="36419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ctr">
              <a:defRPr lang="en-US" sz="1099">
                <a:solidFill>
                  <a:schemeClr val="tx1">
                    <a:tint val="75000"/>
                  </a:schemeClr>
                </a:solidFill>
                <a:latin typeface="Gill Sans MT" panose="020B0502020104020203" pitchFamily="34" charset="0"/>
              </a:defRPr>
            </a:lvl1pPr>
          </a:lstStyle>
          <a:p>
            <a:endParaRPr lang="sv-SE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4"/>
          </p:nvPr>
        </p:nvSpPr>
        <p:spPr>
          <a:xfrm>
            <a:off x="8588177" y="6340169"/>
            <a:ext cx="2736056" cy="36419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lang="en-US" sz="1099" smtClean="0">
                <a:solidFill>
                  <a:schemeClr val="tx1">
                    <a:tint val="75000"/>
                  </a:schemeClr>
                </a:solidFill>
                <a:latin typeface="Gill Sans MT" panose="020B0502020104020203" pitchFamily="34" charset="0"/>
              </a:defRPr>
            </a:lvl1pPr>
          </a:lstStyle>
          <a:p>
            <a:fld id="{F68327C5-B821-4FE9-A59A-A60D9EB59A9A}" type="slidenum">
              <a:rPr lang="sv-SE" smtClean="0"/>
              <a:pPr/>
              <a:t>‹#›</a:t>
            </a:fld>
            <a:endParaRPr lang="sv-SE" dirty="0"/>
          </a:p>
        </p:txBody>
      </p:sp>
      <p:sp>
        <p:nvSpPr>
          <p:cNvPr id="8" name="Title 1">
            <a:extLst>
              <a:ext uri="{FF2B5EF4-FFF2-40B4-BE49-F238E27FC236}">
                <a16:creationId xmlns:a16="http://schemas.microsoft.com/office/drawing/2014/main" id="{262E2476-DEF1-4E9B-8EF0-110338A556EE}"/>
              </a:ext>
            </a:extLst>
          </p:cNvPr>
          <p:cNvSpPr txBox="1">
            <a:spLocks/>
          </p:cNvSpPr>
          <p:nvPr userDrawn="1"/>
        </p:nvSpPr>
        <p:spPr bwMode="auto">
          <a:xfrm>
            <a:off x="335327" y="44337"/>
            <a:ext cx="11499478" cy="925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l" rtl="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rgbClr val="224768"/>
                </a:solidFill>
                <a:latin typeface="Gill Sans MT" pitchFamily="34" charset="0"/>
                <a:ea typeface="+mj-ea"/>
                <a:cs typeface="+mj-cs"/>
              </a:defRPr>
            </a:lvl1pPr>
            <a:lvl2pPr algn="ctr" rtl="0" eaLnBrk="0" fontAlgn="base" hangingPunct="0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2pPr>
            <a:lvl3pPr algn="ctr" rtl="0" eaLnBrk="0" fontAlgn="base" hangingPunct="0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3pPr>
            <a:lvl4pPr algn="ctr" rtl="0" eaLnBrk="0" fontAlgn="base" hangingPunct="0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4pPr>
            <a:lvl5pPr algn="ctr" rtl="0" eaLnBrk="0" fontAlgn="base" hangingPunct="0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5pPr>
            <a:lvl6pPr marL="457200" algn="ctr" rtl="0" fontAlgn="base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6pPr>
            <a:lvl7pPr marL="914400" algn="ctr" rtl="0" fontAlgn="base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7pPr>
            <a:lvl8pPr marL="1371600" algn="ctr" rtl="0" fontAlgn="base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8pPr>
            <a:lvl9pPr marL="1828800" algn="ctr" rtl="0" fontAlgn="base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9pPr>
          </a:lstStyle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  <a:defRPr/>
            </a:pPr>
            <a:r>
              <a:rPr kumimoji="0" lang="en-US" sz="2400" b="0" i="0" u="none" strike="noStrike" kern="0" cap="none" spc="0" normalizeH="0" baseline="0" noProof="0">
                <a:ln>
                  <a:noFill/>
                </a:ln>
                <a:solidFill>
                  <a:srgbClr val="224768"/>
                </a:solidFill>
                <a:effectLst/>
                <a:uLnTx/>
                <a:uFillTx/>
                <a:latin typeface="Gill Sans MT" pitchFamily="34" charset="0"/>
                <a:ea typeface="+mj-ea"/>
                <a:cs typeface="+mj-cs"/>
              </a:rPr>
              <a:t>Click to edit Master title style</a:t>
            </a:r>
            <a:endParaRPr kumimoji="0" lang="sv-SE" sz="2400" b="0" i="0" u="none" strike="noStrike" kern="0" cap="none" spc="0" normalizeH="0" baseline="0" noProof="0">
              <a:ln>
                <a:noFill/>
              </a:ln>
              <a:solidFill>
                <a:srgbClr val="224768"/>
              </a:solidFill>
              <a:effectLst/>
              <a:uLnTx/>
              <a:uFillTx/>
              <a:latin typeface="Gill Sans MT" pitchFamily="34" charset="0"/>
              <a:ea typeface="+mj-ea"/>
              <a:cs typeface="+mj-cs"/>
            </a:endParaRPr>
          </a:p>
        </p:txBody>
      </p:sp>
    </p:spTree>
    <p:extLst>
      <p:ext uri="{BB962C8B-B14F-4D97-AF65-F5344CB8AC3E}">
        <p14:creationId xmlns:p14="http://schemas.microsoft.com/office/powerpoint/2010/main" val="802495409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70" r:id="rId1"/>
  </p:sldLayoutIdLst>
  <p:hf hdr="0" ftr="0" dt="0"/>
  <p:txStyles>
    <p:titleStyle>
      <a:lvl1pPr algn="l" defTabSz="837091" rtl="0" eaLnBrk="1" latinLnBrk="0" hangingPunct="1">
        <a:lnSpc>
          <a:spcPct val="90000"/>
        </a:lnSpc>
        <a:spcBef>
          <a:spcPct val="0"/>
        </a:spcBef>
        <a:buNone/>
        <a:defRPr sz="4028" kern="1200">
          <a:solidFill>
            <a:schemeClr val="tx1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</p:titleStyle>
    <p:bodyStyle>
      <a:lvl1pPr marL="209273" indent="-209273" algn="l" defTabSz="837091" rtl="0" eaLnBrk="1" latinLnBrk="0" hangingPunct="1">
        <a:lnSpc>
          <a:spcPct val="90000"/>
        </a:lnSpc>
        <a:spcBef>
          <a:spcPts val="915"/>
        </a:spcBef>
        <a:buFont typeface="Arial" panose="020B0604020202020204" pitchFamily="34" charset="0"/>
        <a:buChar char="•"/>
        <a:defRPr sz="2563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  <a:lvl2pPr marL="627819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2197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2pPr>
      <a:lvl3pPr marL="1046363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831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3pPr>
      <a:lvl4pPr marL="1464910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4pPr>
      <a:lvl5pPr marL="1883456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5pPr>
      <a:lvl6pPr marL="2302001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8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Espace réservé du texte 2"/>
          <p:cNvSpPr>
            <a:spLocks noGrp="1"/>
          </p:cNvSpPr>
          <p:nvPr>
            <p:ph type="body" idx="1"/>
          </p:nvPr>
        </p:nvSpPr>
        <p:spPr>
          <a:xfrm>
            <a:off x="608013" y="1596127"/>
            <a:ext cx="10944225" cy="4514439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fr-FR" dirty="0"/>
              <a:t>Modifiez les styles du texte du masque</a:t>
            </a:r>
          </a:p>
          <a:p>
            <a:pPr lvl="1"/>
            <a:r>
              <a:rPr lang="fr-FR" dirty="0"/>
              <a:t>Deuxième niveau</a:t>
            </a:r>
          </a:p>
          <a:p>
            <a:pPr lvl="2"/>
            <a:r>
              <a:rPr lang="fr-FR" dirty="0"/>
              <a:t>Troisième niveau</a:t>
            </a:r>
          </a:p>
          <a:p>
            <a:pPr lvl="3"/>
            <a:r>
              <a:rPr lang="fr-FR" dirty="0"/>
              <a:t>Quatrième niveau</a:t>
            </a:r>
          </a:p>
          <a:p>
            <a:pPr lvl="4"/>
            <a:r>
              <a:rPr lang="fr-FR" dirty="0"/>
              <a:t>Cinquième niveau</a:t>
            </a:r>
            <a:endParaRPr lang="en-US" dirty="0"/>
          </a:p>
        </p:txBody>
      </p:sp>
      <p:sp>
        <p:nvSpPr>
          <p:cNvPr id="15" name="Rectangle 14"/>
          <p:cNvSpPr/>
          <p:nvPr/>
        </p:nvSpPr>
        <p:spPr>
          <a:xfrm rot="5400000">
            <a:off x="11641097" y="5792562"/>
            <a:ext cx="1701107" cy="261482"/>
          </a:xfrm>
          <a:prstGeom prst="rect">
            <a:avLst/>
          </a:prstGeom>
        </p:spPr>
        <p:txBody>
          <a:bodyPr wrap="none">
            <a:spAutoFit/>
          </a:bodyPr>
          <a:lstStyle>
            <a:defPPr>
              <a:defRPr lang="fr-FR"/>
            </a:defPPr>
            <a:lvl1pPr marL="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r>
              <a:rPr lang="en-US" sz="1099" dirty="0">
                <a:solidFill>
                  <a:prstClr val="black"/>
                </a:solidFill>
              </a:rPr>
              <a:t>© Copyright Showeet.com</a:t>
            </a:r>
          </a:p>
        </p:txBody>
      </p:sp>
    </p:spTree>
    <p:extLst>
      <p:ext uri="{BB962C8B-B14F-4D97-AF65-F5344CB8AC3E}">
        <p14:creationId xmlns:p14="http://schemas.microsoft.com/office/powerpoint/2010/main" val="1296187111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72" r:id="rId1"/>
  </p:sldLayoutIdLst>
  <p:hf hdr="0" ftr="0" dt="0"/>
  <p:txStyles>
    <p:titleStyle>
      <a:lvl1pPr algn="r" defTabSz="837091" rtl="0" eaLnBrk="1" latinLnBrk="0" hangingPunct="1">
        <a:spcBef>
          <a:spcPct val="0"/>
        </a:spcBef>
        <a:buNone/>
        <a:defRPr sz="2930" b="1" kern="1200" cap="small" normalizeH="0" baseline="0">
          <a:solidFill>
            <a:schemeClr val="accent1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</p:titleStyle>
    <p:bodyStyle>
      <a:lvl1pPr marL="313908" indent="-313908" algn="l" defTabSz="837091" rtl="0" eaLnBrk="1" latinLnBrk="0" hangingPunct="1">
        <a:spcBef>
          <a:spcPct val="20000"/>
        </a:spcBef>
        <a:buFont typeface="Arial" pitchFamily="34" charset="0"/>
        <a:buChar char="•"/>
        <a:defRPr sz="2930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  <a:lvl2pPr marL="680137" indent="-261592" algn="l" defTabSz="837091" rtl="0" eaLnBrk="1" latinLnBrk="0" hangingPunct="1">
        <a:spcBef>
          <a:spcPct val="20000"/>
        </a:spcBef>
        <a:buFont typeface="Arial" pitchFamily="34" charset="0"/>
        <a:buChar char="–"/>
        <a:defRPr sz="2563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2pPr>
      <a:lvl3pPr marL="104636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2197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3pPr>
      <a:lvl4pPr marL="1464910" indent="-209273" algn="l" defTabSz="837091" rtl="0" eaLnBrk="1" latinLnBrk="0" hangingPunct="1">
        <a:spcBef>
          <a:spcPct val="20000"/>
        </a:spcBef>
        <a:buFont typeface="Arial" pitchFamily="34" charset="0"/>
        <a:buChar char="–"/>
        <a:defRPr sz="1831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4pPr>
      <a:lvl5pPr marL="1883456" indent="-209273" algn="l" defTabSz="837091" rtl="0" eaLnBrk="1" latinLnBrk="0" hangingPunct="1">
        <a:spcBef>
          <a:spcPct val="20000"/>
        </a:spcBef>
        <a:buFont typeface="Arial" pitchFamily="34" charset="0"/>
        <a:buChar char="»"/>
        <a:defRPr sz="1831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5pPr>
      <a:lvl6pPr marL="2302001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fr-FR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9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" name="Rectangle 13"/>
          <p:cNvSpPr/>
          <p:nvPr userDrawn="1"/>
        </p:nvSpPr>
        <p:spPr>
          <a:xfrm>
            <a:off x="1" y="0"/>
            <a:ext cx="5074638" cy="6840538"/>
          </a:xfrm>
          <a:prstGeom prst="rect">
            <a:avLst/>
          </a:prstGeom>
          <a:solidFill>
            <a:srgbClr val="1E263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237"/>
          </a:p>
        </p:txBody>
      </p:sp>
      <p:sp>
        <p:nvSpPr>
          <p:cNvPr id="5" name="Rectangle 4"/>
          <p:cNvSpPr/>
          <p:nvPr userDrawn="1"/>
        </p:nvSpPr>
        <p:spPr>
          <a:xfrm>
            <a:off x="5852863" y="818960"/>
            <a:ext cx="5757439" cy="2346540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lvl="0"/>
            <a:r>
              <a:rPr lang="en-US" sz="3662" dirty="0">
                <a:solidFill>
                  <a:srgbClr val="909DB3"/>
                </a:solidFill>
                <a:latin typeface="Gill Sans MT" panose="020B0502020104020203" pitchFamily="34" charset="0"/>
              </a:rPr>
              <a:t>Free creative PowerPoint templates, charts, diagrams and maps for your outstanding presentations</a:t>
            </a:r>
          </a:p>
        </p:txBody>
      </p:sp>
      <p:grpSp>
        <p:nvGrpSpPr>
          <p:cNvPr id="6" name="Group 5"/>
          <p:cNvGrpSpPr/>
          <p:nvPr userDrawn="1"/>
        </p:nvGrpSpPr>
        <p:grpSpPr>
          <a:xfrm>
            <a:off x="325896" y="2945211"/>
            <a:ext cx="474250" cy="3059876"/>
            <a:chOff x="4820005" y="2954735"/>
            <a:chExt cx="475488" cy="3067687"/>
          </a:xfrm>
        </p:grpSpPr>
        <p:pic>
          <p:nvPicPr>
            <p:cNvPr id="7" name="Picture 6">
              <a:hlinkClick r:id="rId3"/>
            </p:cNvPr>
            <p:cNvPicPr>
              <a:picLocks noChangeAspect="1"/>
            </p:cNvPicPr>
            <p:nvPr/>
          </p:nvPicPr>
          <p:blipFill>
            <a:blip r:embed="rId4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3602785"/>
              <a:ext cx="470610" cy="470610"/>
            </a:xfrm>
            <a:prstGeom prst="rect">
              <a:avLst/>
            </a:prstGeom>
          </p:spPr>
        </p:pic>
        <p:pic>
          <p:nvPicPr>
            <p:cNvPr id="8" name="Picture 7"/>
            <p:cNvPicPr>
              <a:picLocks noChangeAspect="1"/>
            </p:cNvPicPr>
            <p:nvPr/>
          </p:nvPicPr>
          <p:blipFill>
            <a:blip r:embed="rId5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2954735"/>
              <a:ext cx="470610" cy="470610"/>
            </a:xfrm>
            <a:prstGeom prst="rect">
              <a:avLst/>
            </a:prstGeom>
          </p:spPr>
        </p:pic>
        <p:pic>
          <p:nvPicPr>
            <p:cNvPr id="9" name="Picture 8">
              <a:hlinkClick r:id="rId6"/>
            </p:cNvPr>
            <p:cNvPicPr>
              <a:picLocks noChangeAspect="1"/>
            </p:cNvPicPr>
            <p:nvPr/>
          </p:nvPicPr>
          <p:blipFill>
            <a:blip r:embed="rId7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5551812"/>
              <a:ext cx="470610" cy="470610"/>
            </a:xfrm>
            <a:prstGeom prst="rect">
              <a:avLst/>
            </a:prstGeom>
          </p:spPr>
        </p:pic>
        <p:pic>
          <p:nvPicPr>
            <p:cNvPr id="10" name="Picture 9">
              <a:hlinkClick r:id="rId8"/>
            </p:cNvPr>
            <p:cNvPicPr>
              <a:picLocks noChangeAspect="1"/>
            </p:cNvPicPr>
            <p:nvPr/>
          </p:nvPicPr>
          <p:blipFill>
            <a:blip r:embed="rId9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4903763"/>
              <a:ext cx="470610" cy="470610"/>
            </a:xfrm>
            <a:prstGeom prst="rect">
              <a:avLst/>
            </a:prstGeom>
          </p:spPr>
        </p:pic>
        <p:pic>
          <p:nvPicPr>
            <p:cNvPr id="11" name="Picture 10">
              <a:hlinkClick r:id="rId10"/>
            </p:cNvPr>
            <p:cNvPicPr>
              <a:picLocks noChangeAspect="1"/>
            </p:cNvPicPr>
            <p:nvPr/>
          </p:nvPicPr>
          <p:blipFill>
            <a:blip r:embed="rId11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4250835"/>
              <a:ext cx="475488" cy="475488"/>
            </a:xfrm>
            <a:prstGeom prst="rect">
              <a:avLst/>
            </a:prstGeom>
          </p:spPr>
        </p:pic>
      </p:grpSp>
      <p:pic>
        <p:nvPicPr>
          <p:cNvPr id="12" name="Picture 11">
            <a:hlinkClick r:id="rId12"/>
          </p:cNvPr>
          <p:cNvPicPr>
            <a:picLocks noChangeAspect="1"/>
          </p:cNvPicPr>
          <p:nvPr userDrawn="1"/>
        </p:nvPicPr>
        <p:blipFill>
          <a:blip r:embed="rId13"/>
          <a:stretch>
            <a:fillRect/>
          </a:stretch>
        </p:blipFill>
        <p:spPr>
          <a:xfrm>
            <a:off x="0" y="6880476"/>
            <a:ext cx="2486987" cy="261484"/>
          </a:xfrm>
          <a:prstGeom prst="rect">
            <a:avLst/>
          </a:prstGeom>
        </p:spPr>
      </p:pic>
      <p:sp>
        <p:nvSpPr>
          <p:cNvPr id="13" name="TextBox 12"/>
          <p:cNvSpPr txBox="1"/>
          <p:nvPr userDrawn="1"/>
        </p:nvSpPr>
        <p:spPr>
          <a:xfrm>
            <a:off x="905219" y="3035104"/>
            <a:ext cx="1589346" cy="289631"/>
          </a:xfrm>
          <a:prstGeom prst="rect">
            <a:avLst/>
          </a:prstGeom>
          <a:noFill/>
        </p:spPr>
        <p:txBody>
          <a:bodyPr wrap="none" rtlCol="0" anchor="ctr">
            <a:spAutoFit/>
          </a:bodyPr>
          <a:lstStyle/>
          <a:p>
            <a:r>
              <a:rPr lang="en-US" sz="1282" dirty="0">
                <a:solidFill>
                  <a:schemeClr val="bg1">
                    <a:lumMod val="85000"/>
                  </a:schemeClr>
                </a:solidFill>
              </a:rPr>
              <a:t>showeet@ymail.com</a:t>
            </a:r>
          </a:p>
        </p:txBody>
      </p:sp>
    </p:spTree>
    <p:extLst>
      <p:ext uri="{BB962C8B-B14F-4D97-AF65-F5344CB8AC3E}">
        <p14:creationId xmlns:p14="http://schemas.microsoft.com/office/powerpoint/2010/main" val="1252031954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74" r:id="rId1"/>
  </p:sldLayoutIdLst>
  <p:hf hdr="0" ftr="0" dt="0"/>
  <p:txStyles>
    <p:titleStyle>
      <a:lvl1pPr algn="l" defTabSz="837091" rtl="0" eaLnBrk="1" latinLnBrk="0" hangingPunct="1">
        <a:lnSpc>
          <a:spcPct val="90000"/>
        </a:lnSpc>
        <a:spcBef>
          <a:spcPct val="0"/>
        </a:spcBef>
        <a:buNone/>
        <a:defRPr sz="4028" kern="1200">
          <a:solidFill>
            <a:schemeClr val="tx1"/>
          </a:solidFill>
          <a:latin typeface="+mj-lt"/>
          <a:ea typeface="+mj-ea"/>
          <a:cs typeface="+mj-cs"/>
        </a:defRPr>
      </a:lvl1pPr>
    </p:titleStyle>
    <p:bodyStyle>
      <a:lvl1pPr marL="209273" indent="-209273" algn="l" defTabSz="837091" rtl="0" eaLnBrk="1" latinLnBrk="0" hangingPunct="1">
        <a:lnSpc>
          <a:spcPct val="90000"/>
        </a:lnSpc>
        <a:spcBef>
          <a:spcPts val="915"/>
        </a:spcBef>
        <a:buFont typeface="Arial" panose="020B0604020202020204" pitchFamily="34" charset="0"/>
        <a:buChar char="•"/>
        <a:defRPr sz="2563" kern="1200">
          <a:solidFill>
            <a:schemeClr val="tx1"/>
          </a:solidFill>
          <a:latin typeface="+mn-lt"/>
          <a:ea typeface="+mn-ea"/>
          <a:cs typeface="+mn-cs"/>
        </a:defRPr>
      </a:lvl1pPr>
      <a:lvl2pPr marL="627819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2197" kern="1200">
          <a:solidFill>
            <a:schemeClr val="tx1"/>
          </a:solidFill>
          <a:latin typeface="+mn-lt"/>
          <a:ea typeface="+mn-ea"/>
          <a:cs typeface="+mn-cs"/>
        </a:defRPr>
      </a:lvl2pPr>
      <a:lvl3pPr marL="1046363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3pPr>
      <a:lvl4pPr marL="1464910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883456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302001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s/_rels/slide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1.png"/><Relationship Id="rId2" Type="http://schemas.openxmlformats.org/officeDocument/2006/relationships/image" Target="../media/image12.png"/><Relationship Id="rId1" Type="http://schemas.openxmlformats.org/officeDocument/2006/relationships/slideLayout" Target="../slideLayouts/slideLayout1.xml"/></Relationships>
</file>

<file path=ppt/slides/_rels/slide2.xml.rels><?xml version="1.0" encoding="UTF-8" standalone="yes"?>
<Relationships xmlns="http://schemas.openxmlformats.org/package/2006/relationships"><Relationship Id="rId2" Type="http://schemas.openxmlformats.org/officeDocument/2006/relationships/chart" Target="../charts/chart1.xml"/><Relationship Id="rId1" Type="http://schemas.openxmlformats.org/officeDocument/2006/relationships/slideLayout" Target="../slideLayouts/slideLayout119.xml"/></Relationships>
</file>

<file path=ppt/slides/_rels/slide3.xml.rels><?xml version="1.0" encoding="UTF-8" standalone="yes"?>
<Relationships xmlns="http://schemas.openxmlformats.org/package/2006/relationships"><Relationship Id="rId2" Type="http://schemas.openxmlformats.org/officeDocument/2006/relationships/chart" Target="../charts/chart2.xml"/><Relationship Id="rId1" Type="http://schemas.openxmlformats.org/officeDocument/2006/relationships/slideLayout" Target="../slideLayouts/slideLayout119.xml"/></Relationships>
</file>

<file path=ppt/slides/_rels/slide4.xml.rels><?xml version="1.0" encoding="UTF-8" standalone="yes"?>
<Relationships xmlns="http://schemas.openxmlformats.org/package/2006/relationships"><Relationship Id="rId2" Type="http://schemas.openxmlformats.org/officeDocument/2006/relationships/chart" Target="../charts/chart3.xml"/><Relationship Id="rId1" Type="http://schemas.openxmlformats.org/officeDocument/2006/relationships/slideLayout" Target="../slideLayouts/slideLayout119.xml"/></Relationships>
</file>

<file path=ppt/slides/_rels/slide5.xml.rels><?xml version="1.0" encoding="UTF-8" standalone="yes"?>
<Relationships xmlns="http://schemas.openxmlformats.org/package/2006/relationships"><Relationship Id="rId2" Type="http://schemas.openxmlformats.org/officeDocument/2006/relationships/chart" Target="../charts/chart4.xml"/><Relationship Id="rId1" Type="http://schemas.openxmlformats.org/officeDocument/2006/relationships/slideLayout" Target="../slideLayouts/slideLayout119.xml"/></Relationships>
</file>

<file path=ppt/slides/_rels/slide6.xml.rels><?xml version="1.0" encoding="UTF-8" standalone="yes"?>
<Relationships xmlns="http://schemas.openxmlformats.org/package/2006/relationships"><Relationship Id="rId2" Type="http://schemas.openxmlformats.org/officeDocument/2006/relationships/chart" Target="../charts/chart5.xml"/><Relationship Id="rId1" Type="http://schemas.openxmlformats.org/officeDocument/2006/relationships/slideLayout" Target="../slideLayouts/slideLayout119.xml"/></Relationships>
</file>

<file path=ppt/slides/_rels/slide7.xml.rels><?xml version="1.0" encoding="UTF-8" standalone="yes"?>
<Relationships xmlns="http://schemas.openxmlformats.org/package/2006/relationships"><Relationship Id="rId2" Type="http://schemas.openxmlformats.org/officeDocument/2006/relationships/chart" Target="../charts/chart6.xml"/><Relationship Id="rId1" Type="http://schemas.openxmlformats.org/officeDocument/2006/relationships/slideLayout" Target="../slideLayouts/slideLayout119.xml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blipFill dpi="0" rotWithShape="1">
          <a:blip r:embed="rId2">
            <a:alphaModFix amt="19000"/>
            <a:lum/>
          </a:blip>
          <a:srcRect/>
          <a:stretch>
            <a:fillRect/>
          </a:stretch>
        </a:blip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Title 3"/>
          <p:cNvSpPr>
            <a:spLocks noGrp="1"/>
          </p:cNvSpPr>
          <p:nvPr>
            <p:ph type="ctrTitle"/>
          </p:nvPr>
        </p:nvSpPr>
        <p:spPr/>
        <p:txBody>
          <a:bodyPr/>
          <a:lstStyle/>
          <a:p>
            <a:r>
              <a:rPr lang="sv-SE" sz="4800" dirty="0"/>
              <a:t>Boprisindikatorn</a:t>
            </a:r>
            <a:br>
              <a:rPr lang="sv-SE" sz="4800" dirty="0"/>
            </a:br>
            <a:r>
              <a:rPr lang="sv-SE" dirty="0"/>
              <a:t>September 2020 </a:t>
            </a:r>
            <a:br>
              <a:rPr lang="sv-SE" sz="4000" dirty="0"/>
            </a:br>
            <a:br>
              <a:rPr lang="sv-SE" sz="3200" dirty="0"/>
            </a:br>
            <a:endParaRPr lang="sv-SE" dirty="0"/>
          </a:p>
        </p:txBody>
      </p:sp>
      <p:pic>
        <p:nvPicPr>
          <p:cNvPr id="1026" name="Picture 2" descr="Bildresultat fÃ¶r seb logo transparent">
            <a:extLst>
              <a:ext uri="{FF2B5EF4-FFF2-40B4-BE49-F238E27FC236}">
                <a16:creationId xmlns:a16="http://schemas.microsoft.com/office/drawing/2014/main" id="{0B8A7B45-E20F-4847-AF80-D866EF1228C5}"/>
              </a:ext>
            </a:extLst>
          </p:cNvPr>
          <p:cNvPicPr>
            <a:picLocks noChangeAspect="1" noChangeArrowheads="1"/>
          </p:cNvPicPr>
          <p:nvPr/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8960445" y="3564285"/>
            <a:ext cx="2503809" cy="2503809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cxnSp>
        <p:nvCxnSpPr>
          <p:cNvPr id="6" name="Straight Connector 5">
            <a:extLst>
              <a:ext uri="{FF2B5EF4-FFF2-40B4-BE49-F238E27FC236}">
                <a16:creationId xmlns:a16="http://schemas.microsoft.com/office/drawing/2014/main" id="{4D0A7098-24D3-4573-9270-94E9078D4243}"/>
              </a:ext>
            </a:extLst>
          </p:cNvPr>
          <p:cNvCxnSpPr/>
          <p:nvPr/>
        </p:nvCxnSpPr>
        <p:spPr bwMode="auto">
          <a:xfrm>
            <a:off x="463501" y="3852317"/>
            <a:ext cx="11521280" cy="72008"/>
          </a:xfrm>
          <a:prstGeom prst="line">
            <a:avLst/>
          </a:prstGeom>
          <a:solidFill>
            <a:schemeClr val="accent1"/>
          </a:solidFill>
          <a:ln w="73025" cap="flat" cmpd="sng" algn="ctr">
            <a:solidFill>
              <a:srgbClr val="224768"/>
            </a:solidFill>
            <a:prstDash val="solid"/>
            <a:round/>
            <a:headEnd type="none" w="med" len="med"/>
            <a:tailEnd type="none" w="med" len="med"/>
          </a:ln>
          <a:effectLst/>
        </p:spPr>
      </p:cxnSp>
    </p:spTree>
  </p:cSld>
  <p:clrMapOvr>
    <a:masterClrMapping/>
  </p:clrMapOvr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Slide Number Placeholder 2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pPr defTabSz="912114">
              <a:defRPr/>
            </a:pPr>
            <a:fld id="{ED558FB1-14E4-4010-8C59-18540580AB70}" type="slidenum">
              <a:rPr lang="en-US"/>
              <a:pPr defTabSz="912114">
                <a:defRPr/>
              </a:pPr>
              <a:t>2</a:t>
            </a:fld>
            <a:endParaRPr lang="en-US"/>
          </a:p>
        </p:txBody>
      </p:sp>
      <p:sp>
        <p:nvSpPr>
          <p:cNvPr id="6" name="Text Box 5"/>
          <p:cNvSpPr txBox="1">
            <a:spLocks noChangeArrowheads="1"/>
          </p:cNvSpPr>
          <p:nvPr/>
        </p:nvSpPr>
        <p:spPr bwMode="auto">
          <a:xfrm>
            <a:off x="994168" y="1177117"/>
            <a:ext cx="357861" cy="25968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>
            <a:spAutoFit/>
          </a:bodyPr>
          <a:lstStyle/>
          <a:p>
            <a:pPr defTabSz="912114">
              <a:spcBef>
                <a:spcPct val="50000"/>
              </a:spcBef>
            </a:pPr>
            <a:r>
              <a:rPr lang="sv-SE" sz="1097" dirty="0">
                <a:solidFill>
                  <a:srgbClr val="808080"/>
                </a:solidFill>
                <a:latin typeface="Gill Sans MT" pitchFamily="34" charset="0"/>
              </a:rPr>
              <a:t>%</a:t>
            </a:r>
            <a:endParaRPr lang="en-US" sz="1097" dirty="0">
              <a:solidFill>
                <a:srgbClr val="808080"/>
              </a:solidFill>
              <a:latin typeface="Gill Sans MT" pitchFamily="34" charset="0"/>
            </a:endParaRPr>
          </a:p>
        </p:txBody>
      </p:sp>
      <p:graphicFrame>
        <p:nvGraphicFramePr>
          <p:cNvPr id="9" name="Object 4"/>
          <p:cNvGraphicFramePr>
            <a:graphicFrameLocks noChangeAspect="1"/>
          </p:cNvGraphicFramePr>
          <p:nvPr>
            <p:extLst>
              <p:ext uri="{D42A27DB-BD31-4B8C-83A1-F6EECF244321}">
                <p14:modId xmlns:p14="http://schemas.microsoft.com/office/powerpoint/2010/main" val="421011736"/>
              </p:ext>
            </p:extLst>
          </p:nvPr>
        </p:nvGraphicFramePr>
        <p:xfrm>
          <a:off x="994167" y="971997"/>
          <a:ext cx="9982501" cy="5025288"/>
        </p:xfrm>
        <a:graphic>
          <a:graphicData uri="http://schemas.openxmlformats.org/drawingml/2006/chart">
            <c:chart xmlns:c="http://schemas.openxmlformats.org/drawingml/2006/chart" xmlns:r="http://schemas.openxmlformats.org/officeDocument/2006/relationships" r:id="rId2"/>
          </a:graphicData>
        </a:graphic>
      </p:graphicFrame>
      <p:sp>
        <p:nvSpPr>
          <p:cNvPr id="7" name="Title 5">
            <a:extLst>
              <a:ext uri="{FF2B5EF4-FFF2-40B4-BE49-F238E27FC236}">
                <a16:creationId xmlns:a16="http://schemas.microsoft.com/office/drawing/2014/main" id="{BACA7292-9FCE-47C7-8E64-07F10E5CC0DD}"/>
              </a:ext>
            </a:extLst>
          </p:cNvPr>
          <p:cNvSpPr txBox="1">
            <a:spLocks/>
          </p:cNvSpPr>
          <p:nvPr/>
        </p:nvSpPr>
        <p:spPr bwMode="auto">
          <a:xfrm>
            <a:off x="330925" y="251917"/>
            <a:ext cx="11498400" cy="925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ctr" rtl="0" eaLnBrk="0" fontAlgn="base" hangingPunct="0">
              <a:spcBef>
                <a:spcPct val="0"/>
              </a:spcBef>
              <a:spcAft>
                <a:spcPct val="0"/>
              </a:spcAft>
              <a:defRPr sz="3192">
                <a:solidFill>
                  <a:srgbClr val="224768"/>
                </a:solidFill>
                <a:latin typeface="Gill Sans MT" pitchFamily="34" charset="0"/>
                <a:ea typeface="+mj-ea"/>
                <a:cs typeface="+mj-cs"/>
              </a:defRPr>
            </a:lvl1pPr>
            <a:lvl2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2pPr>
            <a:lvl3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3pPr>
            <a:lvl4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4pPr>
            <a:lvl5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5pPr>
            <a:lvl6pPr marL="456057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6pPr>
            <a:lvl7pPr marL="912114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7pPr>
            <a:lvl8pPr marL="1368171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8pPr>
            <a:lvl9pPr marL="1824228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9pPr>
          </a:lstStyle>
          <a:p>
            <a:pPr algn="l"/>
            <a:r>
              <a:rPr lang="sv-SE" kern="0" dirty="0"/>
              <a:t>Prisutvecklingen på villor och bostadsrätter de närmaste året</a:t>
            </a:r>
            <a:br>
              <a:rPr lang="sv-SE" kern="0" dirty="0"/>
            </a:br>
            <a:endParaRPr lang="sv-SE" kern="0" dirty="0"/>
          </a:p>
          <a:p>
            <a:pPr algn="l"/>
            <a:endParaRPr lang="sv-SE" sz="1800" i="1" kern="0" dirty="0"/>
          </a:p>
        </p:txBody>
      </p:sp>
    </p:spTree>
  </p:cSld>
  <p:clrMapOvr>
    <a:masterClrMapping/>
  </p:clrMapOvr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Slide Number Placeholder 2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pPr defTabSz="912114">
              <a:defRPr/>
            </a:pPr>
            <a:fld id="{ED558FB1-14E4-4010-8C59-18540580AB70}" type="slidenum">
              <a:rPr lang="en-US"/>
              <a:pPr defTabSz="912114">
                <a:defRPr/>
              </a:pPr>
              <a:t>3</a:t>
            </a:fld>
            <a:endParaRPr lang="en-US"/>
          </a:p>
        </p:txBody>
      </p:sp>
      <p:graphicFrame>
        <p:nvGraphicFramePr>
          <p:cNvPr id="9" name="Object 4"/>
          <p:cNvGraphicFramePr>
            <a:graphicFrameLocks noChangeAspect="1"/>
          </p:cNvGraphicFramePr>
          <p:nvPr>
            <p:extLst>
              <p:ext uri="{D42A27DB-BD31-4B8C-83A1-F6EECF244321}">
                <p14:modId xmlns:p14="http://schemas.microsoft.com/office/powerpoint/2010/main" val="2979558395"/>
              </p:ext>
            </p:extLst>
          </p:nvPr>
        </p:nvGraphicFramePr>
        <p:xfrm>
          <a:off x="1183581" y="1116013"/>
          <a:ext cx="9721080" cy="5234543"/>
        </p:xfrm>
        <a:graphic>
          <a:graphicData uri="http://schemas.openxmlformats.org/drawingml/2006/chart">
            <c:chart xmlns:c="http://schemas.openxmlformats.org/drawingml/2006/chart" xmlns:r="http://schemas.openxmlformats.org/officeDocument/2006/relationships" r:id="rId2"/>
          </a:graphicData>
        </a:graphic>
      </p:graphicFrame>
      <p:sp>
        <p:nvSpPr>
          <p:cNvPr id="6" name="Title 5">
            <a:extLst>
              <a:ext uri="{FF2B5EF4-FFF2-40B4-BE49-F238E27FC236}">
                <a16:creationId xmlns:a16="http://schemas.microsoft.com/office/drawing/2014/main" id="{48147234-3098-4EDF-A8FB-FDC19547CB53}"/>
              </a:ext>
            </a:extLst>
          </p:cNvPr>
          <p:cNvSpPr txBox="1">
            <a:spLocks/>
          </p:cNvSpPr>
          <p:nvPr/>
        </p:nvSpPr>
        <p:spPr bwMode="auto">
          <a:xfrm>
            <a:off x="330925" y="489982"/>
            <a:ext cx="11498400" cy="925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ctr" rtl="0" eaLnBrk="0" fontAlgn="base" hangingPunct="0">
              <a:spcBef>
                <a:spcPct val="0"/>
              </a:spcBef>
              <a:spcAft>
                <a:spcPct val="0"/>
              </a:spcAft>
              <a:defRPr sz="3192">
                <a:solidFill>
                  <a:srgbClr val="224768"/>
                </a:solidFill>
                <a:latin typeface="Gill Sans MT" pitchFamily="34" charset="0"/>
                <a:ea typeface="+mj-ea"/>
                <a:cs typeface="+mj-cs"/>
              </a:defRPr>
            </a:lvl1pPr>
            <a:lvl2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2pPr>
            <a:lvl3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3pPr>
            <a:lvl4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4pPr>
            <a:lvl5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5pPr>
            <a:lvl6pPr marL="456057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6pPr>
            <a:lvl7pPr marL="912114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7pPr>
            <a:lvl8pPr marL="1368171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8pPr>
            <a:lvl9pPr marL="1824228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9pPr>
          </a:lstStyle>
          <a:p>
            <a:pPr algn="l"/>
            <a:r>
              <a:rPr lang="sv-SE" kern="0" dirty="0"/>
              <a:t>Boprisindikatorn 2003-2020</a:t>
            </a:r>
            <a:br>
              <a:rPr lang="sv-SE" kern="0" dirty="0"/>
            </a:br>
            <a:r>
              <a:rPr lang="sv-SE" sz="1800" i="1" kern="0" dirty="0"/>
              <a:t>- Skillnaden mellan dem som tror att bostadspriserna kommer att öka det närmaste året </a:t>
            </a:r>
          </a:p>
          <a:p>
            <a:pPr algn="l"/>
            <a:r>
              <a:rPr lang="sv-SE" sz="1800" i="1" kern="0" dirty="0"/>
              <a:t>jämfört med dem som tror de kommer att minska</a:t>
            </a:r>
          </a:p>
          <a:p>
            <a:pPr algn="l"/>
            <a:endParaRPr lang="sv-SE" kern="0" dirty="0"/>
          </a:p>
          <a:p>
            <a:pPr algn="l"/>
            <a:endParaRPr lang="sv-SE" sz="1800" i="1" kern="0" dirty="0"/>
          </a:p>
        </p:txBody>
      </p:sp>
    </p:spTree>
  </p:cSld>
  <p:clrMapOvr>
    <a:masterClrMapping/>
  </p:clrMapOvr>
</p:sld>
</file>

<file path=ppt/slides/slide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Slide Number Placeholder 2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pPr defTabSz="912114">
              <a:defRPr/>
            </a:pPr>
            <a:fld id="{ED558FB1-14E4-4010-8C59-18540580AB70}" type="slidenum">
              <a:rPr lang="en-US"/>
              <a:pPr defTabSz="912114">
                <a:defRPr/>
              </a:pPr>
              <a:t>4</a:t>
            </a:fld>
            <a:endParaRPr lang="en-US"/>
          </a:p>
        </p:txBody>
      </p:sp>
      <p:sp>
        <p:nvSpPr>
          <p:cNvPr id="6" name="Text Box 5"/>
          <p:cNvSpPr txBox="1">
            <a:spLocks noChangeArrowheads="1"/>
          </p:cNvSpPr>
          <p:nvPr/>
        </p:nvSpPr>
        <p:spPr bwMode="auto">
          <a:xfrm>
            <a:off x="1039565" y="1177117"/>
            <a:ext cx="357861" cy="25968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>
            <a:spAutoFit/>
          </a:bodyPr>
          <a:lstStyle/>
          <a:p>
            <a:pPr defTabSz="912114">
              <a:spcBef>
                <a:spcPct val="50000"/>
              </a:spcBef>
            </a:pPr>
            <a:r>
              <a:rPr lang="sv-SE" sz="1097" dirty="0">
                <a:solidFill>
                  <a:srgbClr val="808080"/>
                </a:solidFill>
                <a:latin typeface="Verdana" pitchFamily="34" charset="0"/>
              </a:rPr>
              <a:t>%</a:t>
            </a:r>
            <a:endParaRPr lang="en-US" sz="1097" dirty="0">
              <a:solidFill>
                <a:srgbClr val="808080"/>
              </a:solidFill>
              <a:latin typeface="Verdana" pitchFamily="34" charset="0"/>
            </a:endParaRPr>
          </a:p>
        </p:txBody>
      </p:sp>
      <p:sp>
        <p:nvSpPr>
          <p:cNvPr id="7" name="Title 5">
            <a:extLst>
              <a:ext uri="{FF2B5EF4-FFF2-40B4-BE49-F238E27FC236}">
                <a16:creationId xmlns:a16="http://schemas.microsoft.com/office/drawing/2014/main" id="{D5A0CAFC-1673-42E8-B616-66190682C02E}"/>
              </a:ext>
            </a:extLst>
          </p:cNvPr>
          <p:cNvSpPr txBox="1">
            <a:spLocks/>
          </p:cNvSpPr>
          <p:nvPr/>
        </p:nvSpPr>
        <p:spPr bwMode="auto">
          <a:xfrm>
            <a:off x="-2344811" y="-1476275"/>
            <a:ext cx="11498400" cy="925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ctr" rtl="0" eaLnBrk="0" fontAlgn="base" hangingPunct="0">
              <a:spcBef>
                <a:spcPct val="0"/>
              </a:spcBef>
              <a:spcAft>
                <a:spcPct val="0"/>
              </a:spcAft>
              <a:defRPr sz="3192">
                <a:solidFill>
                  <a:srgbClr val="224768"/>
                </a:solidFill>
                <a:latin typeface="Gill Sans MT" pitchFamily="34" charset="0"/>
                <a:ea typeface="+mj-ea"/>
                <a:cs typeface="+mj-cs"/>
              </a:defRPr>
            </a:lvl1pPr>
            <a:lvl2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2pPr>
            <a:lvl3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3pPr>
            <a:lvl4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4pPr>
            <a:lvl5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5pPr>
            <a:lvl6pPr marL="456057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6pPr>
            <a:lvl7pPr marL="912114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7pPr>
            <a:lvl8pPr marL="1368171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8pPr>
            <a:lvl9pPr marL="1824228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9pPr>
          </a:lstStyle>
          <a:p>
            <a:pPr algn="l"/>
            <a:r>
              <a:rPr lang="sv-SE" kern="0" dirty="0"/>
              <a:t>Typ av lån på sin  bostad</a:t>
            </a:r>
            <a:br>
              <a:rPr lang="sv-SE" kern="0" dirty="0"/>
            </a:br>
            <a:endParaRPr lang="sv-SE" kern="0" dirty="0"/>
          </a:p>
          <a:p>
            <a:pPr algn="l"/>
            <a:endParaRPr lang="sv-SE" sz="1800" i="1" kern="0" dirty="0"/>
          </a:p>
        </p:txBody>
      </p:sp>
      <p:graphicFrame>
        <p:nvGraphicFramePr>
          <p:cNvPr id="9" name="Object 4"/>
          <p:cNvGraphicFramePr>
            <a:graphicFrameLocks noChangeAspect="1"/>
          </p:cNvGraphicFramePr>
          <p:nvPr>
            <p:extLst>
              <p:ext uri="{D42A27DB-BD31-4B8C-83A1-F6EECF244321}">
                <p14:modId xmlns:p14="http://schemas.microsoft.com/office/powerpoint/2010/main" val="865959103"/>
              </p:ext>
            </p:extLst>
          </p:nvPr>
        </p:nvGraphicFramePr>
        <p:xfrm>
          <a:off x="895549" y="1115874"/>
          <a:ext cx="9855461" cy="5514064"/>
        </p:xfrm>
        <a:graphic>
          <a:graphicData uri="http://schemas.openxmlformats.org/drawingml/2006/chart">
            <c:chart xmlns:c="http://schemas.openxmlformats.org/drawingml/2006/chart" xmlns:r="http://schemas.openxmlformats.org/officeDocument/2006/relationships" r:id="rId2"/>
          </a:graphicData>
        </a:graphic>
      </p:graphicFrame>
    </p:spTree>
  </p:cSld>
  <p:clrMapOvr>
    <a:masterClrMapping/>
  </p:clrMapOvr>
</p:sld>
</file>

<file path=ppt/slides/slide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Slide Number Placeholder 2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pPr defTabSz="912114">
              <a:defRPr/>
            </a:pPr>
            <a:fld id="{ED558FB1-14E4-4010-8C59-18540580AB70}" type="slidenum">
              <a:rPr lang="en-US"/>
              <a:pPr defTabSz="912114">
                <a:defRPr/>
              </a:pPr>
              <a:t>5</a:t>
            </a:fld>
            <a:endParaRPr lang="en-US"/>
          </a:p>
        </p:txBody>
      </p:sp>
      <p:sp>
        <p:nvSpPr>
          <p:cNvPr id="6" name="Text Box 5"/>
          <p:cNvSpPr txBox="1">
            <a:spLocks noChangeArrowheads="1"/>
          </p:cNvSpPr>
          <p:nvPr/>
        </p:nvSpPr>
        <p:spPr bwMode="auto">
          <a:xfrm>
            <a:off x="1852294" y="1496368"/>
            <a:ext cx="357861" cy="25968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>
            <a:spAutoFit/>
          </a:bodyPr>
          <a:lstStyle/>
          <a:p>
            <a:pPr defTabSz="912114">
              <a:spcBef>
                <a:spcPct val="50000"/>
              </a:spcBef>
            </a:pPr>
            <a:r>
              <a:rPr lang="sv-SE" sz="1097" dirty="0">
                <a:solidFill>
                  <a:srgbClr val="808080"/>
                </a:solidFill>
                <a:latin typeface="Verdana" pitchFamily="34" charset="0"/>
              </a:rPr>
              <a:t>%</a:t>
            </a:r>
            <a:endParaRPr lang="en-US" sz="1097" dirty="0">
              <a:solidFill>
                <a:srgbClr val="808080"/>
              </a:solidFill>
              <a:latin typeface="Verdana" pitchFamily="34" charset="0"/>
            </a:endParaRPr>
          </a:p>
        </p:txBody>
      </p:sp>
      <p:graphicFrame>
        <p:nvGraphicFramePr>
          <p:cNvPr id="9" name="Object 4"/>
          <p:cNvGraphicFramePr>
            <a:graphicFrameLocks noChangeAspect="1"/>
          </p:cNvGraphicFramePr>
          <p:nvPr>
            <p:extLst>
              <p:ext uri="{D42A27DB-BD31-4B8C-83A1-F6EECF244321}">
                <p14:modId xmlns:p14="http://schemas.microsoft.com/office/powerpoint/2010/main" val="685607538"/>
              </p:ext>
            </p:extLst>
          </p:nvPr>
        </p:nvGraphicFramePr>
        <p:xfrm>
          <a:off x="1759645" y="1190491"/>
          <a:ext cx="9559393" cy="5348415"/>
        </p:xfrm>
        <a:graphic>
          <a:graphicData uri="http://schemas.openxmlformats.org/drawingml/2006/chart">
            <c:chart xmlns:c="http://schemas.openxmlformats.org/drawingml/2006/chart" xmlns:r="http://schemas.openxmlformats.org/officeDocument/2006/relationships" r:id="rId2"/>
          </a:graphicData>
        </a:graphic>
      </p:graphicFrame>
      <p:sp>
        <p:nvSpPr>
          <p:cNvPr id="7" name="Title 5">
            <a:extLst>
              <a:ext uri="{FF2B5EF4-FFF2-40B4-BE49-F238E27FC236}">
                <a16:creationId xmlns:a16="http://schemas.microsoft.com/office/drawing/2014/main" id="{96D57E35-14AA-4DC8-A05A-A5979A0040B0}"/>
              </a:ext>
            </a:extLst>
          </p:cNvPr>
          <p:cNvSpPr txBox="1">
            <a:spLocks/>
          </p:cNvSpPr>
          <p:nvPr/>
        </p:nvSpPr>
        <p:spPr bwMode="auto">
          <a:xfrm>
            <a:off x="330925" y="447161"/>
            <a:ext cx="11498400" cy="925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ctr" rtl="0" eaLnBrk="0" fontAlgn="base" hangingPunct="0">
              <a:spcBef>
                <a:spcPct val="0"/>
              </a:spcBef>
              <a:spcAft>
                <a:spcPct val="0"/>
              </a:spcAft>
              <a:defRPr sz="3192">
                <a:solidFill>
                  <a:srgbClr val="224768"/>
                </a:solidFill>
                <a:latin typeface="Gill Sans MT" pitchFamily="34" charset="0"/>
                <a:ea typeface="+mj-ea"/>
                <a:cs typeface="+mj-cs"/>
              </a:defRPr>
            </a:lvl1pPr>
            <a:lvl2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2pPr>
            <a:lvl3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3pPr>
            <a:lvl4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4pPr>
            <a:lvl5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5pPr>
            <a:lvl6pPr marL="456057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6pPr>
            <a:lvl7pPr marL="912114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7pPr>
            <a:lvl8pPr marL="1368171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8pPr>
            <a:lvl9pPr marL="1824228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9pPr>
          </a:lstStyle>
          <a:p>
            <a:pPr algn="l"/>
            <a:r>
              <a:rPr lang="sv-SE" kern="0" dirty="0"/>
              <a:t>Andel av de som har rörlig ränta som tror de kommer att binda räntorna inom tre månader</a:t>
            </a:r>
            <a:br>
              <a:rPr lang="sv-SE" kern="0" dirty="0"/>
            </a:br>
            <a:endParaRPr lang="sv-SE" kern="0" dirty="0"/>
          </a:p>
          <a:p>
            <a:pPr algn="l"/>
            <a:endParaRPr lang="sv-SE" sz="1800" i="1" kern="0" dirty="0"/>
          </a:p>
        </p:txBody>
      </p:sp>
    </p:spTree>
  </p:cSld>
  <p:clrMapOvr>
    <a:masterClrMapping/>
  </p:clrMapOvr>
</p:sld>
</file>

<file path=ppt/slides/slide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Slide Number Placeholder 2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pPr defTabSz="912114">
              <a:defRPr/>
            </a:pPr>
            <a:fld id="{ED558FB1-14E4-4010-8C59-18540580AB70}" type="slidenum">
              <a:rPr lang="en-US"/>
              <a:pPr defTabSz="912114">
                <a:defRPr/>
              </a:pPr>
              <a:t>6</a:t>
            </a:fld>
            <a:endParaRPr lang="en-US"/>
          </a:p>
        </p:txBody>
      </p:sp>
      <p:sp>
        <p:nvSpPr>
          <p:cNvPr id="6" name="Text Box 5"/>
          <p:cNvSpPr txBox="1">
            <a:spLocks noChangeArrowheads="1"/>
          </p:cNvSpPr>
          <p:nvPr/>
        </p:nvSpPr>
        <p:spPr bwMode="auto">
          <a:xfrm>
            <a:off x="1615629" y="1404045"/>
            <a:ext cx="357861" cy="25968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>
            <a:spAutoFit/>
          </a:bodyPr>
          <a:lstStyle/>
          <a:p>
            <a:pPr defTabSz="912114">
              <a:spcBef>
                <a:spcPct val="50000"/>
              </a:spcBef>
            </a:pPr>
            <a:r>
              <a:rPr lang="sv-SE" sz="1097" dirty="0">
                <a:solidFill>
                  <a:srgbClr val="808080"/>
                </a:solidFill>
                <a:latin typeface="Verdana" pitchFamily="34" charset="0"/>
              </a:rPr>
              <a:t>%</a:t>
            </a:r>
            <a:endParaRPr lang="en-US" sz="1097" dirty="0">
              <a:solidFill>
                <a:srgbClr val="808080"/>
              </a:solidFill>
              <a:latin typeface="Verdana" pitchFamily="34" charset="0"/>
            </a:endParaRPr>
          </a:p>
        </p:txBody>
      </p:sp>
      <p:graphicFrame>
        <p:nvGraphicFramePr>
          <p:cNvPr id="9" name="Object 4"/>
          <p:cNvGraphicFramePr>
            <a:graphicFrameLocks noChangeAspect="1"/>
          </p:cNvGraphicFramePr>
          <p:nvPr>
            <p:extLst>
              <p:ext uri="{D42A27DB-BD31-4B8C-83A1-F6EECF244321}">
                <p14:modId xmlns:p14="http://schemas.microsoft.com/office/powerpoint/2010/main" val="3221346975"/>
              </p:ext>
            </p:extLst>
          </p:nvPr>
        </p:nvGraphicFramePr>
        <p:xfrm>
          <a:off x="1183581" y="827981"/>
          <a:ext cx="10553578" cy="5904656"/>
        </p:xfrm>
        <a:graphic>
          <a:graphicData uri="http://schemas.openxmlformats.org/drawingml/2006/chart">
            <c:chart xmlns:c="http://schemas.openxmlformats.org/drawingml/2006/chart" xmlns:r="http://schemas.openxmlformats.org/officeDocument/2006/relationships" r:id="rId2"/>
          </a:graphicData>
        </a:graphic>
      </p:graphicFrame>
      <p:sp>
        <p:nvSpPr>
          <p:cNvPr id="7" name="Title 5">
            <a:extLst>
              <a:ext uri="{FF2B5EF4-FFF2-40B4-BE49-F238E27FC236}">
                <a16:creationId xmlns:a16="http://schemas.microsoft.com/office/drawing/2014/main" id="{80CF028F-8D68-488C-B445-0D67BFE3284D}"/>
              </a:ext>
            </a:extLst>
          </p:cNvPr>
          <p:cNvSpPr txBox="1">
            <a:spLocks/>
          </p:cNvSpPr>
          <p:nvPr/>
        </p:nvSpPr>
        <p:spPr bwMode="auto">
          <a:xfrm>
            <a:off x="330925" y="251917"/>
            <a:ext cx="11498400" cy="925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ctr" rtl="0" eaLnBrk="0" fontAlgn="base" hangingPunct="0">
              <a:spcBef>
                <a:spcPct val="0"/>
              </a:spcBef>
              <a:spcAft>
                <a:spcPct val="0"/>
              </a:spcAft>
              <a:defRPr sz="3192">
                <a:solidFill>
                  <a:srgbClr val="224768"/>
                </a:solidFill>
                <a:latin typeface="Gill Sans MT" pitchFamily="34" charset="0"/>
                <a:ea typeface="+mj-ea"/>
                <a:cs typeface="+mj-cs"/>
              </a:defRPr>
            </a:lvl1pPr>
            <a:lvl2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2pPr>
            <a:lvl3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3pPr>
            <a:lvl4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4pPr>
            <a:lvl5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5pPr>
            <a:lvl6pPr marL="456057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6pPr>
            <a:lvl7pPr marL="912114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7pPr>
            <a:lvl8pPr marL="1368171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8pPr>
            <a:lvl9pPr marL="1824228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9pPr>
          </a:lstStyle>
          <a:p>
            <a:pPr algn="l"/>
            <a:r>
              <a:rPr lang="sv-SE" kern="0" dirty="0"/>
              <a:t>Genomsnittet av hushållens tro om reporäntans nivå om ett år</a:t>
            </a:r>
            <a:br>
              <a:rPr lang="sv-SE" kern="0" dirty="0"/>
            </a:br>
            <a:endParaRPr lang="sv-SE" kern="0" dirty="0"/>
          </a:p>
          <a:p>
            <a:pPr algn="l"/>
            <a:endParaRPr lang="sv-SE" sz="1800" i="1" kern="0" dirty="0"/>
          </a:p>
        </p:txBody>
      </p:sp>
    </p:spTree>
  </p:cSld>
  <p:clrMapOvr>
    <a:masterClrMapping/>
  </p:clrMapOvr>
</p:sld>
</file>

<file path=ppt/slides/slide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Slide Number Placeholder 2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pPr defTabSz="912114">
              <a:defRPr/>
            </a:pPr>
            <a:fld id="{ED558FB1-14E4-4010-8C59-18540580AB70}" type="slidenum">
              <a:rPr lang="en-US"/>
              <a:pPr defTabSz="912114">
                <a:defRPr/>
              </a:pPr>
              <a:t>7</a:t>
            </a:fld>
            <a:endParaRPr lang="en-US"/>
          </a:p>
        </p:txBody>
      </p:sp>
      <p:graphicFrame>
        <p:nvGraphicFramePr>
          <p:cNvPr id="9" name="Object 4"/>
          <p:cNvGraphicFramePr>
            <a:graphicFrameLocks noChangeAspect="1"/>
          </p:cNvGraphicFramePr>
          <p:nvPr>
            <p:extLst>
              <p:ext uri="{D42A27DB-BD31-4B8C-83A1-F6EECF244321}">
                <p14:modId xmlns:p14="http://schemas.microsoft.com/office/powerpoint/2010/main" val="3096098212"/>
              </p:ext>
            </p:extLst>
          </p:nvPr>
        </p:nvGraphicFramePr>
        <p:xfrm>
          <a:off x="967557" y="1135545"/>
          <a:ext cx="10081120" cy="5105885"/>
        </p:xfrm>
        <a:graphic>
          <a:graphicData uri="http://schemas.openxmlformats.org/drawingml/2006/chart">
            <c:chart xmlns:c="http://schemas.openxmlformats.org/drawingml/2006/chart" xmlns:r="http://schemas.openxmlformats.org/officeDocument/2006/relationships" r:id="rId2"/>
          </a:graphicData>
        </a:graphic>
      </p:graphicFrame>
      <p:sp>
        <p:nvSpPr>
          <p:cNvPr id="7" name="TextBox 6"/>
          <p:cNvSpPr txBox="1"/>
          <p:nvPr/>
        </p:nvSpPr>
        <p:spPr>
          <a:xfrm>
            <a:off x="3638087" y="5862307"/>
            <a:ext cx="4812251" cy="55258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defTabSz="912114"/>
            <a:r>
              <a:rPr lang="sv-SE" sz="998" dirty="0">
                <a:solidFill>
                  <a:srgbClr val="000000"/>
                </a:solidFill>
                <a:latin typeface="Gill Sans MT" pitchFamily="34" charset="0"/>
                <a:ea typeface="Times New Roman"/>
                <a:cs typeface="Arial"/>
              </a:rPr>
              <a:t>Boprisindikator är skillnaden mellan andelen hushåll som tror på</a:t>
            </a:r>
          </a:p>
          <a:p>
            <a:pPr defTabSz="912114"/>
            <a:r>
              <a:rPr lang="sv-SE" sz="998" dirty="0">
                <a:solidFill>
                  <a:srgbClr val="000000"/>
                </a:solidFill>
                <a:latin typeface="Gill Sans MT" pitchFamily="34" charset="0"/>
                <a:ea typeface="Times New Roman"/>
                <a:cs typeface="Arial"/>
              </a:rPr>
              <a:t>stigande bostadspriser och andelen som tror på fallande priser. </a:t>
            </a:r>
          </a:p>
          <a:p>
            <a:pPr defTabSz="912114"/>
            <a:r>
              <a:rPr lang="sv-SE" sz="998" dirty="0">
                <a:solidFill>
                  <a:srgbClr val="000000"/>
                </a:solidFill>
                <a:latin typeface="Gill Sans MT" pitchFamily="34" charset="0"/>
                <a:ea typeface="Times New Roman"/>
                <a:cs typeface="Arial"/>
              </a:rPr>
              <a:t>Värdena i grafen är det genomsnittliga värdet av de två senaste månaderna.</a:t>
            </a:r>
            <a:endParaRPr lang="sv-SE" sz="998" dirty="0">
              <a:solidFill>
                <a:srgbClr val="000000"/>
              </a:solidFill>
              <a:latin typeface="Gill Sans MT" pitchFamily="34" charset="0"/>
            </a:endParaRPr>
          </a:p>
        </p:txBody>
      </p:sp>
      <p:sp>
        <p:nvSpPr>
          <p:cNvPr id="8" name="TextBox 7"/>
          <p:cNvSpPr txBox="1"/>
          <p:nvPr/>
        </p:nvSpPr>
        <p:spPr>
          <a:xfrm>
            <a:off x="11019112" y="3060229"/>
            <a:ext cx="790071" cy="230512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defTabSz="912114"/>
            <a:r>
              <a:rPr lang="sv-SE" sz="898" dirty="0">
                <a:solidFill>
                  <a:srgbClr val="000000"/>
                </a:solidFill>
                <a:latin typeface="Gill Sans MT" pitchFamily="34" charset="0"/>
              </a:rPr>
              <a:t>(Riket 43)</a:t>
            </a:r>
          </a:p>
        </p:txBody>
      </p:sp>
      <p:sp>
        <p:nvSpPr>
          <p:cNvPr id="10" name="Text Box 8"/>
          <p:cNvSpPr txBox="1">
            <a:spLocks noChangeArrowheads="1"/>
          </p:cNvSpPr>
          <p:nvPr/>
        </p:nvSpPr>
        <p:spPr bwMode="auto">
          <a:xfrm>
            <a:off x="1111573" y="1548061"/>
            <a:ext cx="357861" cy="276294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>
            <a:spAutoFit/>
          </a:bodyPr>
          <a:lstStyle/>
          <a:p>
            <a:pPr defTabSz="912114">
              <a:spcBef>
                <a:spcPct val="50000"/>
              </a:spcBef>
            </a:pPr>
            <a:r>
              <a:rPr lang="sv-SE" sz="1197" dirty="0">
                <a:solidFill>
                  <a:srgbClr val="808080"/>
                </a:solidFill>
                <a:latin typeface="Gill Sans MT" pitchFamily="34" charset="0"/>
                <a:cs typeface="Calibri" pitchFamily="34" charset="0"/>
              </a:rPr>
              <a:t>%</a:t>
            </a:r>
            <a:endParaRPr lang="en-US" sz="1197" dirty="0">
              <a:solidFill>
                <a:srgbClr val="808080"/>
              </a:solidFill>
              <a:latin typeface="Gill Sans MT" pitchFamily="34" charset="0"/>
              <a:cs typeface="Calibri" pitchFamily="34" charset="0"/>
            </a:endParaRPr>
          </a:p>
        </p:txBody>
      </p:sp>
      <p:sp>
        <p:nvSpPr>
          <p:cNvPr id="11" name="Title 5">
            <a:extLst>
              <a:ext uri="{FF2B5EF4-FFF2-40B4-BE49-F238E27FC236}">
                <a16:creationId xmlns:a16="http://schemas.microsoft.com/office/drawing/2014/main" id="{0330B891-E126-477F-8FEA-A9CAED1305E0}"/>
              </a:ext>
            </a:extLst>
          </p:cNvPr>
          <p:cNvSpPr txBox="1">
            <a:spLocks/>
          </p:cNvSpPr>
          <p:nvPr/>
        </p:nvSpPr>
        <p:spPr bwMode="auto">
          <a:xfrm>
            <a:off x="330925" y="231319"/>
            <a:ext cx="11498400" cy="925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ctr" rtl="0" eaLnBrk="0" fontAlgn="base" hangingPunct="0">
              <a:spcBef>
                <a:spcPct val="0"/>
              </a:spcBef>
              <a:spcAft>
                <a:spcPct val="0"/>
              </a:spcAft>
              <a:defRPr sz="3192">
                <a:solidFill>
                  <a:srgbClr val="224768"/>
                </a:solidFill>
                <a:latin typeface="Gill Sans MT" pitchFamily="34" charset="0"/>
                <a:ea typeface="+mj-ea"/>
                <a:cs typeface="+mj-cs"/>
              </a:defRPr>
            </a:lvl1pPr>
            <a:lvl2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2pPr>
            <a:lvl3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3pPr>
            <a:lvl4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4pPr>
            <a:lvl5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5pPr>
            <a:lvl6pPr marL="456057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6pPr>
            <a:lvl7pPr marL="912114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7pPr>
            <a:lvl8pPr marL="1368171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8pPr>
            <a:lvl9pPr marL="1824228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9pPr>
          </a:lstStyle>
          <a:p>
            <a:pPr algn="l"/>
            <a:r>
              <a:rPr lang="sv-SE" kern="0" dirty="0"/>
              <a:t>Boprisindikatorn per region</a:t>
            </a:r>
            <a:br>
              <a:rPr lang="sv-SE" kern="0" dirty="0"/>
            </a:br>
            <a:endParaRPr lang="sv-SE" kern="0" dirty="0"/>
          </a:p>
          <a:p>
            <a:pPr algn="l"/>
            <a:endParaRPr lang="sv-SE" sz="1800" i="1" kern="0" dirty="0"/>
          </a:p>
        </p:txBody>
      </p:sp>
    </p:spTree>
  </p:cSld>
  <p:clrMapOvr>
    <a:masterClrMapping/>
  </p:clrMapOvr>
</p:sld>
</file>

<file path=ppt/theme/theme1.xml><?xml version="1.0" encoding="utf-8"?>
<a:theme xmlns:a="http://schemas.openxmlformats.org/drawingml/2006/main" name="1_Mall Grafer08">
  <a:themeElements>
    <a:clrScheme name="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BBE0E3"/>
      </a:accent1>
      <a:accent2>
        <a:srgbClr val="333399"/>
      </a:accent2>
      <a:accent3>
        <a:srgbClr val="FFFFFF"/>
      </a:accent3>
      <a:accent4>
        <a:srgbClr val="000000"/>
      </a:accent4>
      <a:accent5>
        <a:srgbClr val="DAEDEF"/>
      </a:accent5>
      <a:accent6>
        <a:srgbClr val="2D2D8A"/>
      </a:accent6>
      <a:hlink>
        <a:srgbClr val="FEA890"/>
      </a:hlink>
      <a:folHlink>
        <a:srgbClr val="CC0000"/>
      </a:folHlink>
    </a:clrScheme>
    <a:fontScheme name="Solstice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HY엽서L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1800" b="1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1800" b="1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</a:defRPr>
        </a:defPPr>
      </a:lstStyle>
    </a:lnDef>
  </a:objectDefaults>
  <a:extraClrSchemeLst>
    <a:extraClrScheme>
      <a:clrScheme name="Mall Grafer08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99CC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2">
        <a:dk1>
          <a:srgbClr val="000000"/>
        </a:dk1>
        <a:lt1>
          <a:srgbClr val="FFFFFF"/>
        </a:lt1>
        <a:dk2>
          <a:srgbClr val="000000"/>
        </a:dk2>
        <a:lt2>
          <a:srgbClr val="969696"/>
        </a:lt2>
        <a:accent1>
          <a:srgbClr val="FBDF53"/>
        </a:accent1>
        <a:accent2>
          <a:srgbClr val="FF9966"/>
        </a:accent2>
        <a:accent3>
          <a:srgbClr val="FFFFFF"/>
        </a:accent3>
        <a:accent4>
          <a:srgbClr val="000000"/>
        </a:accent4>
        <a:accent5>
          <a:srgbClr val="FDECB3"/>
        </a:accent5>
        <a:accent6>
          <a:srgbClr val="E78A5C"/>
        </a:accent6>
        <a:hlink>
          <a:srgbClr val="CC3300"/>
        </a:hlink>
        <a:folHlink>
          <a:srgbClr val="9966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99CCFF"/>
        </a:accent1>
        <a:accent2>
          <a:srgbClr val="CCCCFF"/>
        </a:accent2>
        <a:accent3>
          <a:srgbClr val="FFFFFF"/>
        </a:accent3>
        <a:accent4>
          <a:srgbClr val="000000"/>
        </a:accent4>
        <a:accent5>
          <a:srgbClr val="CAE2FF"/>
        </a:accent5>
        <a:accent6>
          <a:srgbClr val="B9B9E7"/>
        </a:accent6>
        <a:hlink>
          <a:srgbClr val="3333CC"/>
        </a:hlink>
        <a:folHlink>
          <a:srgbClr val="AF67FF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4">
        <a:dk1>
          <a:srgbClr val="000000"/>
        </a:dk1>
        <a:lt1>
          <a:srgbClr val="DEF6F1"/>
        </a:lt1>
        <a:dk2>
          <a:srgbClr val="000000"/>
        </a:dk2>
        <a:lt2>
          <a:srgbClr val="969696"/>
        </a:lt2>
        <a:accent1>
          <a:srgbClr val="FFFFFF"/>
        </a:accent1>
        <a:accent2>
          <a:srgbClr val="8DC6FF"/>
        </a:accent2>
        <a:accent3>
          <a:srgbClr val="ECFAF7"/>
        </a:accent3>
        <a:accent4>
          <a:srgbClr val="000000"/>
        </a:accent4>
        <a:accent5>
          <a:srgbClr val="FFFFFF"/>
        </a:accent5>
        <a:accent6>
          <a:srgbClr val="7FB3E7"/>
        </a:accent6>
        <a:hlink>
          <a:srgbClr val="0066CC"/>
        </a:hlink>
        <a:folHlink>
          <a:srgbClr val="00A8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5">
        <a:dk1>
          <a:srgbClr val="000000"/>
        </a:dk1>
        <a:lt1>
          <a:srgbClr val="FFFFD9"/>
        </a:lt1>
        <a:dk2>
          <a:srgbClr val="000000"/>
        </a:dk2>
        <a:lt2>
          <a:srgbClr val="777777"/>
        </a:lt2>
        <a:accent1>
          <a:srgbClr val="FFFFF7"/>
        </a:accent1>
        <a:accent2>
          <a:srgbClr val="33CCCC"/>
        </a:accent2>
        <a:accent3>
          <a:srgbClr val="FFFFE9"/>
        </a:accent3>
        <a:accent4>
          <a:srgbClr val="000000"/>
        </a:accent4>
        <a:accent5>
          <a:srgbClr val="FFFFFA"/>
        </a:accent5>
        <a:accent6>
          <a:srgbClr val="2DB9B9"/>
        </a:accent6>
        <a:hlink>
          <a:srgbClr val="FF5050"/>
        </a:hlink>
        <a:folHlink>
          <a:srgbClr val="FF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6">
        <a:dk1>
          <a:srgbClr val="005A58"/>
        </a:dk1>
        <a:lt1>
          <a:srgbClr val="FFFFFF"/>
        </a:lt1>
        <a:dk2>
          <a:srgbClr val="008080"/>
        </a:dk2>
        <a:lt2>
          <a:srgbClr val="FFFF99"/>
        </a:lt2>
        <a:accent1>
          <a:srgbClr val="006462"/>
        </a:accent1>
        <a:accent2>
          <a:srgbClr val="6D6FC7"/>
        </a:accent2>
        <a:accent3>
          <a:srgbClr val="AAC0C0"/>
        </a:accent3>
        <a:accent4>
          <a:srgbClr val="DADADA"/>
        </a:accent4>
        <a:accent5>
          <a:srgbClr val="AAB8B7"/>
        </a:accent5>
        <a:accent6>
          <a:srgbClr val="6264B4"/>
        </a:accent6>
        <a:hlink>
          <a:srgbClr val="00FFFF"/>
        </a:hlink>
        <a:folHlink>
          <a:srgbClr val="00FF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7">
        <a:dk1>
          <a:srgbClr val="5C1F00"/>
        </a:dk1>
        <a:lt1>
          <a:srgbClr val="FFFFFF"/>
        </a:lt1>
        <a:dk2>
          <a:srgbClr val="800000"/>
        </a:dk2>
        <a:lt2>
          <a:srgbClr val="DFD293"/>
        </a:lt2>
        <a:accent1>
          <a:srgbClr val="CC3300"/>
        </a:accent1>
        <a:accent2>
          <a:srgbClr val="BE7960"/>
        </a:accent2>
        <a:accent3>
          <a:srgbClr val="C0AAAA"/>
        </a:accent3>
        <a:accent4>
          <a:srgbClr val="DADADA"/>
        </a:accent4>
        <a:accent5>
          <a:srgbClr val="E2ADAA"/>
        </a:accent5>
        <a:accent6>
          <a:srgbClr val="AC6D56"/>
        </a:accent6>
        <a:hlink>
          <a:srgbClr val="FFFF99"/>
        </a:hlink>
        <a:folHlink>
          <a:srgbClr val="D3A21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8">
        <a:dk1>
          <a:srgbClr val="003366"/>
        </a:dk1>
        <a:lt1>
          <a:srgbClr val="FFFFFF"/>
        </a:lt1>
        <a:dk2>
          <a:srgbClr val="000099"/>
        </a:dk2>
        <a:lt2>
          <a:srgbClr val="CCFFFF"/>
        </a:lt2>
        <a:accent1>
          <a:srgbClr val="3366CC"/>
        </a:accent1>
        <a:accent2>
          <a:srgbClr val="00B000"/>
        </a:accent2>
        <a:accent3>
          <a:srgbClr val="AAAACA"/>
        </a:accent3>
        <a:accent4>
          <a:srgbClr val="DADADA"/>
        </a:accent4>
        <a:accent5>
          <a:srgbClr val="ADB8E2"/>
        </a:accent5>
        <a:accent6>
          <a:srgbClr val="009F00"/>
        </a:accent6>
        <a:hlink>
          <a:srgbClr val="66CCFF"/>
        </a:hlink>
        <a:folHlink>
          <a:srgbClr val="FFE701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9">
        <a:dk1>
          <a:srgbClr val="336699"/>
        </a:dk1>
        <a:lt1>
          <a:srgbClr val="FFFFFF"/>
        </a:lt1>
        <a:dk2>
          <a:srgbClr val="000000"/>
        </a:dk2>
        <a:lt2>
          <a:srgbClr val="E3EBF1"/>
        </a:lt2>
        <a:accent1>
          <a:srgbClr val="003399"/>
        </a:accent1>
        <a:accent2>
          <a:srgbClr val="468A4B"/>
        </a:accent2>
        <a:accent3>
          <a:srgbClr val="AAAAAA"/>
        </a:accent3>
        <a:accent4>
          <a:srgbClr val="DADADA"/>
        </a:accent4>
        <a:accent5>
          <a:srgbClr val="AAADCA"/>
        </a:accent5>
        <a:accent6>
          <a:srgbClr val="3F7D43"/>
        </a:accent6>
        <a:hlink>
          <a:srgbClr val="66CCFF"/>
        </a:hlink>
        <a:folHlink>
          <a:srgbClr val="F0E5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10">
        <a:dk1>
          <a:srgbClr val="777777"/>
        </a:dk1>
        <a:lt1>
          <a:srgbClr val="FFFFFF"/>
        </a:lt1>
        <a:dk2>
          <a:srgbClr val="686B5D"/>
        </a:dk2>
        <a:lt2>
          <a:srgbClr val="D1D1CB"/>
        </a:lt2>
        <a:accent1>
          <a:srgbClr val="909082"/>
        </a:accent1>
        <a:accent2>
          <a:srgbClr val="809EA8"/>
        </a:accent2>
        <a:accent3>
          <a:srgbClr val="B9BAB6"/>
        </a:accent3>
        <a:accent4>
          <a:srgbClr val="DADADA"/>
        </a:accent4>
        <a:accent5>
          <a:srgbClr val="C6C6C1"/>
        </a:accent5>
        <a:accent6>
          <a:srgbClr val="738F98"/>
        </a:accent6>
        <a:hlink>
          <a:srgbClr val="FFCC66"/>
        </a:hlink>
        <a:folHlink>
          <a:srgbClr val="E9DCB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11">
        <a:dk1>
          <a:srgbClr val="3E3E5C"/>
        </a:dk1>
        <a:lt1>
          <a:srgbClr val="FFFFFF"/>
        </a:lt1>
        <a:dk2>
          <a:srgbClr val="666699"/>
        </a:dk2>
        <a:lt2>
          <a:srgbClr val="FFFFFF"/>
        </a:lt2>
        <a:accent1>
          <a:srgbClr val="60597B"/>
        </a:accent1>
        <a:accent2>
          <a:srgbClr val="6666FF"/>
        </a:accent2>
        <a:accent3>
          <a:srgbClr val="B8B8CA"/>
        </a:accent3>
        <a:accent4>
          <a:srgbClr val="DADADA"/>
        </a:accent4>
        <a:accent5>
          <a:srgbClr val="B6B5BF"/>
        </a:accent5>
        <a:accent6>
          <a:srgbClr val="5C5CE7"/>
        </a:accent6>
        <a:hlink>
          <a:srgbClr val="99CCFF"/>
        </a:hlink>
        <a:folHlink>
          <a:srgbClr val="FFFF9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12">
        <a:dk1>
          <a:srgbClr val="2D2015"/>
        </a:dk1>
        <a:lt1>
          <a:srgbClr val="FFFFFF"/>
        </a:lt1>
        <a:dk2>
          <a:srgbClr val="523E26"/>
        </a:dk2>
        <a:lt2>
          <a:srgbClr val="DFC08D"/>
        </a:lt2>
        <a:accent1>
          <a:srgbClr val="8C7B70"/>
        </a:accent1>
        <a:accent2>
          <a:srgbClr val="8F5F2F"/>
        </a:accent2>
        <a:accent3>
          <a:srgbClr val="B3AFAC"/>
        </a:accent3>
        <a:accent4>
          <a:srgbClr val="DADADA"/>
        </a:accent4>
        <a:accent5>
          <a:srgbClr val="C5BFBB"/>
        </a:accent5>
        <a:accent6>
          <a:srgbClr val="81552A"/>
        </a:accent6>
        <a:hlink>
          <a:srgbClr val="CCB400"/>
        </a:hlink>
        <a:folHlink>
          <a:srgbClr val="8C9EA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1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CC00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14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FF6600"/>
        </a:hlink>
        <a:folHlink>
          <a:srgbClr val="CC00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15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CC3E35"/>
        </a:hlink>
        <a:folHlink>
          <a:srgbClr val="CC00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16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DF8881"/>
        </a:hlink>
        <a:folHlink>
          <a:srgbClr val="CC0000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ppt/theme/theme10.xml><?xml version="1.0" encoding="utf-8"?>
<a:theme xmlns:a="http://schemas.openxmlformats.org/drawingml/2006/main" name="3_Showeet theme">
  <a:themeElements>
    <a:clrScheme name="6">
      <a:dk1>
        <a:srgbClr val="95A5A6"/>
      </a:dk1>
      <a:lt1>
        <a:sysClr val="window" lastClr="FFFFFF"/>
      </a:lt1>
      <a:dk2>
        <a:srgbClr val="2C3E50"/>
      </a:dk2>
      <a:lt2>
        <a:srgbClr val="F2F2F2"/>
      </a:lt2>
      <a:accent1>
        <a:srgbClr val="2980B9"/>
      </a:accent1>
      <a:accent2>
        <a:srgbClr val="16A085"/>
      </a:accent2>
      <a:accent3>
        <a:srgbClr val="9BBB59"/>
      </a:accent3>
      <a:accent4>
        <a:srgbClr val="F39C12"/>
      </a:accent4>
      <a:accent5>
        <a:srgbClr val="C0392B"/>
      </a:accent5>
      <a:accent6>
        <a:srgbClr val="4B2C50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11.xml><?xml version="1.0" encoding="utf-8"?>
<a:theme xmlns:a="http://schemas.openxmlformats.org/drawingml/2006/main" name="1_showeet">
  <a:themeElements>
    <a:clrScheme name="Sho-RETRO">
      <a:dk1>
        <a:srgbClr val="231F20"/>
      </a:dk1>
      <a:lt1>
        <a:sysClr val="window" lastClr="FFFFFF"/>
      </a:lt1>
      <a:dk2>
        <a:srgbClr val="1E2631"/>
      </a:dk2>
      <a:lt2>
        <a:srgbClr val="E9DEDB"/>
      </a:lt2>
      <a:accent1>
        <a:srgbClr val="CD5727"/>
      </a:accent1>
      <a:accent2>
        <a:srgbClr val="B54923"/>
      </a:accent2>
      <a:accent3>
        <a:srgbClr val="933416"/>
      </a:accent3>
      <a:accent4>
        <a:srgbClr val="231F20"/>
      </a:accent4>
      <a:accent5>
        <a:srgbClr val="E9DEDB"/>
      </a:accent5>
      <a:accent6>
        <a:srgbClr val="1E2631"/>
      </a:accent6>
      <a:hlink>
        <a:srgbClr val="7F7F7F"/>
      </a:hlink>
      <a:folHlink>
        <a:srgbClr val="7F7F7F"/>
      </a:folHlink>
    </a:clrScheme>
    <a:fontScheme name="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ppt/theme/theme12.xml><?xml version="1.0" encoding="utf-8"?>
<a:theme xmlns:a="http://schemas.openxmlformats.org/drawingml/2006/main" name="4_Showeet theme">
  <a:themeElements>
    <a:clrScheme name="Showeet">
      <a:dk1>
        <a:srgbClr val="95A5A6"/>
      </a:dk1>
      <a:lt1>
        <a:sysClr val="window" lastClr="FFFFFF"/>
      </a:lt1>
      <a:dk2>
        <a:srgbClr val="2C3E50"/>
      </a:dk2>
      <a:lt2>
        <a:srgbClr val="F2F2F2"/>
      </a:lt2>
      <a:accent1>
        <a:srgbClr val="2980B9"/>
      </a:accent1>
      <a:accent2>
        <a:srgbClr val="16A085"/>
      </a:accent2>
      <a:accent3>
        <a:srgbClr val="9BBB59"/>
      </a:accent3>
      <a:accent4>
        <a:srgbClr val="F39C12"/>
      </a:accent4>
      <a:accent5>
        <a:srgbClr val="C0392B"/>
      </a:accent5>
      <a:accent6>
        <a:srgbClr val="4B2C50"/>
      </a:accent6>
      <a:hlink>
        <a:srgbClr val="16A085"/>
      </a:hlink>
      <a:folHlink>
        <a:srgbClr val="107863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13.xml><?xml version="1.0" encoding="utf-8"?>
<a:theme xmlns:a="http://schemas.openxmlformats.org/drawingml/2006/main" name="6_Showeet theme">
  <a:themeElements>
    <a:clrScheme name="Showeet theme">
      <a:dk1>
        <a:sysClr val="windowText" lastClr="000000"/>
      </a:dk1>
      <a:lt1>
        <a:sysClr val="window" lastClr="FFFFFF"/>
      </a:lt1>
      <a:dk2>
        <a:srgbClr val="1D2631"/>
      </a:dk2>
      <a:lt2>
        <a:srgbClr val="EEECE1"/>
      </a:lt2>
      <a:accent1>
        <a:srgbClr val="3F4855"/>
      </a:accent1>
      <a:accent2>
        <a:srgbClr val="F1A138"/>
      </a:accent2>
      <a:accent3>
        <a:srgbClr val="CBDB23"/>
      </a:accent3>
      <a:accent4>
        <a:srgbClr val="590B4E"/>
      </a:accent4>
      <a:accent5>
        <a:srgbClr val="2CA3FC"/>
      </a:accent5>
      <a:accent6>
        <a:srgbClr val="9EB31C"/>
      </a:accent6>
      <a:hlink>
        <a:srgbClr val="B8CCE4"/>
      </a:hlink>
      <a:folHlink>
        <a:srgbClr val="B8CCE4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14.xml><?xml version="1.0" encoding="utf-8"?>
<a:theme xmlns:a="http://schemas.openxmlformats.org/drawingml/2006/main" name="7_Showeet theme">
  <a:themeElements>
    <a:clrScheme name="6">
      <a:dk1>
        <a:srgbClr val="95A5A6"/>
      </a:dk1>
      <a:lt1>
        <a:sysClr val="window" lastClr="FFFFFF"/>
      </a:lt1>
      <a:dk2>
        <a:srgbClr val="2C3E50"/>
      </a:dk2>
      <a:lt2>
        <a:srgbClr val="F2F2F2"/>
      </a:lt2>
      <a:accent1>
        <a:srgbClr val="2980B9"/>
      </a:accent1>
      <a:accent2>
        <a:srgbClr val="16A085"/>
      </a:accent2>
      <a:accent3>
        <a:srgbClr val="9BBB59"/>
      </a:accent3>
      <a:accent4>
        <a:srgbClr val="F39C12"/>
      </a:accent4>
      <a:accent5>
        <a:srgbClr val="C0392B"/>
      </a:accent5>
      <a:accent6>
        <a:srgbClr val="4B2C50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15.xml><?xml version="1.0" encoding="utf-8"?>
<a:theme xmlns:a="http://schemas.openxmlformats.org/drawingml/2006/main" name="4_TITLE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ppt/theme/theme16.xml><?xml version="1.0" encoding="utf-8"?>
<a:theme xmlns:a="http://schemas.openxmlformats.org/drawingml/2006/main" name="Mall Grafer08">
  <a:themeElements>
    <a:clrScheme name="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BBE0E3"/>
      </a:accent1>
      <a:accent2>
        <a:srgbClr val="333399"/>
      </a:accent2>
      <a:accent3>
        <a:srgbClr val="FFFFFF"/>
      </a:accent3>
      <a:accent4>
        <a:srgbClr val="000000"/>
      </a:accent4>
      <a:accent5>
        <a:srgbClr val="DAEDEF"/>
      </a:accent5>
      <a:accent6>
        <a:srgbClr val="2D2D8A"/>
      </a:accent6>
      <a:hlink>
        <a:srgbClr val="FEA890"/>
      </a:hlink>
      <a:folHlink>
        <a:srgbClr val="CC0000"/>
      </a:folHlink>
    </a:clrScheme>
    <a:fontScheme name="Mall Grafer08">
      <a:majorFont>
        <a:latin typeface="Trebuchet MS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1800" b="1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1800" b="1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</a:defRPr>
        </a:defPPr>
      </a:lstStyle>
    </a:lnDef>
  </a:objectDefaults>
  <a:extraClrSchemeLst>
    <a:extraClrScheme>
      <a:clrScheme name="Mall Grafer08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99CC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2">
        <a:dk1>
          <a:srgbClr val="000000"/>
        </a:dk1>
        <a:lt1>
          <a:srgbClr val="FFFFFF"/>
        </a:lt1>
        <a:dk2>
          <a:srgbClr val="000000"/>
        </a:dk2>
        <a:lt2>
          <a:srgbClr val="969696"/>
        </a:lt2>
        <a:accent1>
          <a:srgbClr val="FBDF53"/>
        </a:accent1>
        <a:accent2>
          <a:srgbClr val="FF9966"/>
        </a:accent2>
        <a:accent3>
          <a:srgbClr val="FFFFFF"/>
        </a:accent3>
        <a:accent4>
          <a:srgbClr val="000000"/>
        </a:accent4>
        <a:accent5>
          <a:srgbClr val="FDECB3"/>
        </a:accent5>
        <a:accent6>
          <a:srgbClr val="E78A5C"/>
        </a:accent6>
        <a:hlink>
          <a:srgbClr val="CC3300"/>
        </a:hlink>
        <a:folHlink>
          <a:srgbClr val="9966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99CCFF"/>
        </a:accent1>
        <a:accent2>
          <a:srgbClr val="CCCCFF"/>
        </a:accent2>
        <a:accent3>
          <a:srgbClr val="FFFFFF"/>
        </a:accent3>
        <a:accent4>
          <a:srgbClr val="000000"/>
        </a:accent4>
        <a:accent5>
          <a:srgbClr val="CAE2FF"/>
        </a:accent5>
        <a:accent6>
          <a:srgbClr val="B9B9E7"/>
        </a:accent6>
        <a:hlink>
          <a:srgbClr val="3333CC"/>
        </a:hlink>
        <a:folHlink>
          <a:srgbClr val="AF67FF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4">
        <a:dk1>
          <a:srgbClr val="000000"/>
        </a:dk1>
        <a:lt1>
          <a:srgbClr val="DEF6F1"/>
        </a:lt1>
        <a:dk2>
          <a:srgbClr val="000000"/>
        </a:dk2>
        <a:lt2>
          <a:srgbClr val="969696"/>
        </a:lt2>
        <a:accent1>
          <a:srgbClr val="FFFFFF"/>
        </a:accent1>
        <a:accent2>
          <a:srgbClr val="8DC6FF"/>
        </a:accent2>
        <a:accent3>
          <a:srgbClr val="ECFAF7"/>
        </a:accent3>
        <a:accent4>
          <a:srgbClr val="000000"/>
        </a:accent4>
        <a:accent5>
          <a:srgbClr val="FFFFFF"/>
        </a:accent5>
        <a:accent6>
          <a:srgbClr val="7FB3E7"/>
        </a:accent6>
        <a:hlink>
          <a:srgbClr val="0066CC"/>
        </a:hlink>
        <a:folHlink>
          <a:srgbClr val="00A8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5">
        <a:dk1>
          <a:srgbClr val="000000"/>
        </a:dk1>
        <a:lt1>
          <a:srgbClr val="FFFFD9"/>
        </a:lt1>
        <a:dk2>
          <a:srgbClr val="000000"/>
        </a:dk2>
        <a:lt2>
          <a:srgbClr val="777777"/>
        </a:lt2>
        <a:accent1>
          <a:srgbClr val="FFFFF7"/>
        </a:accent1>
        <a:accent2>
          <a:srgbClr val="33CCCC"/>
        </a:accent2>
        <a:accent3>
          <a:srgbClr val="FFFFE9"/>
        </a:accent3>
        <a:accent4>
          <a:srgbClr val="000000"/>
        </a:accent4>
        <a:accent5>
          <a:srgbClr val="FFFFFA"/>
        </a:accent5>
        <a:accent6>
          <a:srgbClr val="2DB9B9"/>
        </a:accent6>
        <a:hlink>
          <a:srgbClr val="FF5050"/>
        </a:hlink>
        <a:folHlink>
          <a:srgbClr val="FF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6">
        <a:dk1>
          <a:srgbClr val="005A58"/>
        </a:dk1>
        <a:lt1>
          <a:srgbClr val="FFFFFF"/>
        </a:lt1>
        <a:dk2>
          <a:srgbClr val="008080"/>
        </a:dk2>
        <a:lt2>
          <a:srgbClr val="FFFF99"/>
        </a:lt2>
        <a:accent1>
          <a:srgbClr val="006462"/>
        </a:accent1>
        <a:accent2>
          <a:srgbClr val="6D6FC7"/>
        </a:accent2>
        <a:accent3>
          <a:srgbClr val="AAC0C0"/>
        </a:accent3>
        <a:accent4>
          <a:srgbClr val="DADADA"/>
        </a:accent4>
        <a:accent5>
          <a:srgbClr val="AAB8B7"/>
        </a:accent5>
        <a:accent6>
          <a:srgbClr val="6264B4"/>
        </a:accent6>
        <a:hlink>
          <a:srgbClr val="00FFFF"/>
        </a:hlink>
        <a:folHlink>
          <a:srgbClr val="00FF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7">
        <a:dk1>
          <a:srgbClr val="5C1F00"/>
        </a:dk1>
        <a:lt1>
          <a:srgbClr val="FFFFFF"/>
        </a:lt1>
        <a:dk2>
          <a:srgbClr val="800000"/>
        </a:dk2>
        <a:lt2>
          <a:srgbClr val="DFD293"/>
        </a:lt2>
        <a:accent1>
          <a:srgbClr val="CC3300"/>
        </a:accent1>
        <a:accent2>
          <a:srgbClr val="BE7960"/>
        </a:accent2>
        <a:accent3>
          <a:srgbClr val="C0AAAA"/>
        </a:accent3>
        <a:accent4>
          <a:srgbClr val="DADADA"/>
        </a:accent4>
        <a:accent5>
          <a:srgbClr val="E2ADAA"/>
        </a:accent5>
        <a:accent6>
          <a:srgbClr val="AC6D56"/>
        </a:accent6>
        <a:hlink>
          <a:srgbClr val="FFFF99"/>
        </a:hlink>
        <a:folHlink>
          <a:srgbClr val="D3A21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8">
        <a:dk1>
          <a:srgbClr val="003366"/>
        </a:dk1>
        <a:lt1>
          <a:srgbClr val="FFFFFF"/>
        </a:lt1>
        <a:dk2>
          <a:srgbClr val="000099"/>
        </a:dk2>
        <a:lt2>
          <a:srgbClr val="CCFFFF"/>
        </a:lt2>
        <a:accent1>
          <a:srgbClr val="3366CC"/>
        </a:accent1>
        <a:accent2>
          <a:srgbClr val="00B000"/>
        </a:accent2>
        <a:accent3>
          <a:srgbClr val="AAAACA"/>
        </a:accent3>
        <a:accent4>
          <a:srgbClr val="DADADA"/>
        </a:accent4>
        <a:accent5>
          <a:srgbClr val="ADB8E2"/>
        </a:accent5>
        <a:accent6>
          <a:srgbClr val="009F00"/>
        </a:accent6>
        <a:hlink>
          <a:srgbClr val="66CCFF"/>
        </a:hlink>
        <a:folHlink>
          <a:srgbClr val="FFE701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9">
        <a:dk1>
          <a:srgbClr val="336699"/>
        </a:dk1>
        <a:lt1>
          <a:srgbClr val="FFFFFF"/>
        </a:lt1>
        <a:dk2>
          <a:srgbClr val="000000"/>
        </a:dk2>
        <a:lt2>
          <a:srgbClr val="E3EBF1"/>
        </a:lt2>
        <a:accent1>
          <a:srgbClr val="003399"/>
        </a:accent1>
        <a:accent2>
          <a:srgbClr val="468A4B"/>
        </a:accent2>
        <a:accent3>
          <a:srgbClr val="AAAAAA"/>
        </a:accent3>
        <a:accent4>
          <a:srgbClr val="DADADA"/>
        </a:accent4>
        <a:accent5>
          <a:srgbClr val="AAADCA"/>
        </a:accent5>
        <a:accent6>
          <a:srgbClr val="3F7D43"/>
        </a:accent6>
        <a:hlink>
          <a:srgbClr val="66CCFF"/>
        </a:hlink>
        <a:folHlink>
          <a:srgbClr val="F0E5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10">
        <a:dk1>
          <a:srgbClr val="777777"/>
        </a:dk1>
        <a:lt1>
          <a:srgbClr val="FFFFFF"/>
        </a:lt1>
        <a:dk2>
          <a:srgbClr val="686B5D"/>
        </a:dk2>
        <a:lt2>
          <a:srgbClr val="D1D1CB"/>
        </a:lt2>
        <a:accent1>
          <a:srgbClr val="909082"/>
        </a:accent1>
        <a:accent2>
          <a:srgbClr val="809EA8"/>
        </a:accent2>
        <a:accent3>
          <a:srgbClr val="B9BAB6"/>
        </a:accent3>
        <a:accent4>
          <a:srgbClr val="DADADA"/>
        </a:accent4>
        <a:accent5>
          <a:srgbClr val="C6C6C1"/>
        </a:accent5>
        <a:accent6>
          <a:srgbClr val="738F98"/>
        </a:accent6>
        <a:hlink>
          <a:srgbClr val="FFCC66"/>
        </a:hlink>
        <a:folHlink>
          <a:srgbClr val="E9DCB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11">
        <a:dk1>
          <a:srgbClr val="3E3E5C"/>
        </a:dk1>
        <a:lt1>
          <a:srgbClr val="FFFFFF"/>
        </a:lt1>
        <a:dk2>
          <a:srgbClr val="666699"/>
        </a:dk2>
        <a:lt2>
          <a:srgbClr val="FFFFFF"/>
        </a:lt2>
        <a:accent1>
          <a:srgbClr val="60597B"/>
        </a:accent1>
        <a:accent2>
          <a:srgbClr val="6666FF"/>
        </a:accent2>
        <a:accent3>
          <a:srgbClr val="B8B8CA"/>
        </a:accent3>
        <a:accent4>
          <a:srgbClr val="DADADA"/>
        </a:accent4>
        <a:accent5>
          <a:srgbClr val="B6B5BF"/>
        </a:accent5>
        <a:accent6>
          <a:srgbClr val="5C5CE7"/>
        </a:accent6>
        <a:hlink>
          <a:srgbClr val="99CCFF"/>
        </a:hlink>
        <a:folHlink>
          <a:srgbClr val="FFFF9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12">
        <a:dk1>
          <a:srgbClr val="2D2015"/>
        </a:dk1>
        <a:lt1>
          <a:srgbClr val="FFFFFF"/>
        </a:lt1>
        <a:dk2>
          <a:srgbClr val="523E26"/>
        </a:dk2>
        <a:lt2>
          <a:srgbClr val="DFC08D"/>
        </a:lt2>
        <a:accent1>
          <a:srgbClr val="8C7B70"/>
        </a:accent1>
        <a:accent2>
          <a:srgbClr val="8F5F2F"/>
        </a:accent2>
        <a:accent3>
          <a:srgbClr val="B3AFAC"/>
        </a:accent3>
        <a:accent4>
          <a:srgbClr val="DADADA"/>
        </a:accent4>
        <a:accent5>
          <a:srgbClr val="C5BFBB"/>
        </a:accent5>
        <a:accent6>
          <a:srgbClr val="81552A"/>
        </a:accent6>
        <a:hlink>
          <a:srgbClr val="CCB400"/>
        </a:hlink>
        <a:folHlink>
          <a:srgbClr val="8C9EA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1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CC00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14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FF6600"/>
        </a:hlink>
        <a:folHlink>
          <a:srgbClr val="CC00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15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CC3E35"/>
        </a:hlink>
        <a:folHlink>
          <a:srgbClr val="CC00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16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DF8881"/>
        </a:hlink>
        <a:folHlink>
          <a:srgbClr val="CC0000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ppt/theme/theme17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18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ppt/theme/theme2.xml><?xml version="1.0" encoding="utf-8"?>
<a:theme xmlns:a="http://schemas.openxmlformats.org/drawingml/2006/main" name="TITLE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ppt/theme/theme3.xml><?xml version="1.0" encoding="utf-8"?>
<a:theme xmlns:a="http://schemas.openxmlformats.org/drawingml/2006/main" name="5_Showeet theme">
  <a:themeElements>
    <a:clrScheme name="Showeet theme">
      <a:dk1>
        <a:sysClr val="windowText" lastClr="000000"/>
      </a:dk1>
      <a:lt1>
        <a:sysClr val="window" lastClr="FFFFFF"/>
      </a:lt1>
      <a:dk2>
        <a:srgbClr val="1D2631"/>
      </a:dk2>
      <a:lt2>
        <a:srgbClr val="EEECE1"/>
      </a:lt2>
      <a:accent1>
        <a:srgbClr val="3F4855"/>
      </a:accent1>
      <a:accent2>
        <a:srgbClr val="F1A138"/>
      </a:accent2>
      <a:accent3>
        <a:srgbClr val="CBDB23"/>
      </a:accent3>
      <a:accent4>
        <a:srgbClr val="590B4E"/>
      </a:accent4>
      <a:accent5>
        <a:srgbClr val="2CA3FC"/>
      </a:accent5>
      <a:accent6>
        <a:srgbClr val="9EB31C"/>
      </a:accent6>
      <a:hlink>
        <a:srgbClr val="B8CCE4"/>
      </a:hlink>
      <a:folHlink>
        <a:srgbClr val="B8CCE4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4.xml><?xml version="1.0" encoding="utf-8"?>
<a:theme xmlns:a="http://schemas.openxmlformats.org/drawingml/2006/main" name="1_Blank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ADB9C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ppt/theme/theme5.xml><?xml version="1.0" encoding="utf-8"?>
<a:theme xmlns:a="http://schemas.openxmlformats.org/drawingml/2006/main" name="1_Showeet theme">
  <a:themeElements>
    <a:clrScheme name="Showeet">
      <a:dk1>
        <a:srgbClr val="95A5A6"/>
      </a:dk1>
      <a:lt1>
        <a:sysClr val="window" lastClr="FFFFFF"/>
      </a:lt1>
      <a:dk2>
        <a:srgbClr val="2C3E50"/>
      </a:dk2>
      <a:lt2>
        <a:srgbClr val="F2F2F2"/>
      </a:lt2>
      <a:accent1>
        <a:srgbClr val="2980B9"/>
      </a:accent1>
      <a:accent2>
        <a:srgbClr val="16A085"/>
      </a:accent2>
      <a:accent3>
        <a:srgbClr val="9BBB59"/>
      </a:accent3>
      <a:accent4>
        <a:srgbClr val="F39C12"/>
      </a:accent4>
      <a:accent5>
        <a:srgbClr val="C0392B"/>
      </a:accent5>
      <a:accent6>
        <a:srgbClr val="4B2C50"/>
      </a:accent6>
      <a:hlink>
        <a:srgbClr val="16A085"/>
      </a:hlink>
      <a:folHlink>
        <a:srgbClr val="107863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6.xml><?xml version="1.0" encoding="utf-8"?>
<a:theme xmlns:a="http://schemas.openxmlformats.org/drawingml/2006/main" name="showeet">
  <a:themeElements>
    <a:clrScheme name="Showeet">
      <a:dk1>
        <a:srgbClr val="95A5A6"/>
      </a:dk1>
      <a:lt1>
        <a:sysClr val="window" lastClr="FFFFFF"/>
      </a:lt1>
      <a:dk2>
        <a:srgbClr val="2C3E50"/>
      </a:dk2>
      <a:lt2>
        <a:srgbClr val="F2F2F2"/>
      </a:lt2>
      <a:accent1>
        <a:srgbClr val="2980B9"/>
      </a:accent1>
      <a:accent2>
        <a:srgbClr val="16A085"/>
      </a:accent2>
      <a:accent3>
        <a:srgbClr val="9BBB59"/>
      </a:accent3>
      <a:accent4>
        <a:srgbClr val="F39C12"/>
      </a:accent4>
      <a:accent5>
        <a:srgbClr val="C0392B"/>
      </a:accent5>
      <a:accent6>
        <a:srgbClr val="4B2C50"/>
      </a:accent6>
      <a:hlink>
        <a:srgbClr val="16A085"/>
      </a:hlink>
      <a:folHlink>
        <a:srgbClr val="107863"/>
      </a:folHlink>
    </a:clrScheme>
    <a:fontScheme name="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ppt/theme/theme7.xml><?xml version="1.0" encoding="utf-8"?>
<a:theme xmlns:a="http://schemas.openxmlformats.org/drawingml/2006/main" name="1_TITLE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ppt/theme/theme8.xml><?xml version="1.0" encoding="utf-8"?>
<a:theme xmlns:a="http://schemas.openxmlformats.org/drawingml/2006/main" name="2_Showeet theme">
  <a:themeElements>
    <a:clrScheme name="Showeet theme">
      <a:dk1>
        <a:sysClr val="windowText" lastClr="000000"/>
      </a:dk1>
      <a:lt1>
        <a:sysClr val="window" lastClr="FFFFFF"/>
      </a:lt1>
      <a:dk2>
        <a:srgbClr val="1D2631"/>
      </a:dk2>
      <a:lt2>
        <a:srgbClr val="EEECE1"/>
      </a:lt2>
      <a:accent1>
        <a:srgbClr val="3F4855"/>
      </a:accent1>
      <a:accent2>
        <a:srgbClr val="F1A138"/>
      </a:accent2>
      <a:accent3>
        <a:srgbClr val="CBDB23"/>
      </a:accent3>
      <a:accent4>
        <a:srgbClr val="590B4E"/>
      </a:accent4>
      <a:accent5>
        <a:srgbClr val="2CA3FC"/>
      </a:accent5>
      <a:accent6>
        <a:srgbClr val="9EB31C"/>
      </a:accent6>
      <a:hlink>
        <a:srgbClr val="B8CCE4"/>
      </a:hlink>
      <a:folHlink>
        <a:srgbClr val="B8CCE4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9.xml><?xml version="1.0" encoding="utf-8"?>
<a:theme xmlns:a="http://schemas.openxmlformats.org/drawingml/2006/main" name="2_Blank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ADB9C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blank</Template>
  <TotalTime>0</TotalTime>
  <Words>94</Words>
  <Application>Microsoft Office PowerPoint</Application>
  <PresentationFormat>Anpassad</PresentationFormat>
  <Paragraphs>23</Paragraphs>
  <Slides>7</Slides>
  <Notes>0</Notes>
  <HiddenSlides>0</HiddenSlides>
  <MMClips>0</MMClips>
  <ScaleCrop>false</ScaleCrop>
  <HeadingPairs>
    <vt:vector size="6" baseType="variant">
      <vt:variant>
        <vt:lpstr>Använt teckensnitt</vt:lpstr>
      </vt:variant>
      <vt:variant>
        <vt:i4>8</vt:i4>
      </vt:variant>
      <vt:variant>
        <vt:lpstr>Tema</vt:lpstr>
      </vt:variant>
      <vt:variant>
        <vt:i4>16</vt:i4>
      </vt:variant>
      <vt:variant>
        <vt:lpstr>Bildrubriker</vt:lpstr>
      </vt:variant>
      <vt:variant>
        <vt:i4>7</vt:i4>
      </vt:variant>
    </vt:vector>
  </HeadingPairs>
  <TitlesOfParts>
    <vt:vector size="31" baseType="lpstr">
      <vt:lpstr>Open Sans</vt:lpstr>
      <vt:lpstr>Arial</vt:lpstr>
      <vt:lpstr>Arial Black</vt:lpstr>
      <vt:lpstr>Calibri</vt:lpstr>
      <vt:lpstr>Gill Sans MT</vt:lpstr>
      <vt:lpstr>Marlett</vt:lpstr>
      <vt:lpstr>Trebuchet MS</vt:lpstr>
      <vt:lpstr>Verdana</vt:lpstr>
      <vt:lpstr>1_Mall Grafer08</vt:lpstr>
      <vt:lpstr>TITLES</vt:lpstr>
      <vt:lpstr>5_Showeet theme</vt:lpstr>
      <vt:lpstr>1_Blank</vt:lpstr>
      <vt:lpstr>1_Showeet theme</vt:lpstr>
      <vt:lpstr>showeet</vt:lpstr>
      <vt:lpstr>1_TITLES</vt:lpstr>
      <vt:lpstr>2_Showeet theme</vt:lpstr>
      <vt:lpstr>2_Blank</vt:lpstr>
      <vt:lpstr>3_Showeet theme</vt:lpstr>
      <vt:lpstr>1_showeet</vt:lpstr>
      <vt:lpstr>4_Showeet theme</vt:lpstr>
      <vt:lpstr>6_Showeet theme</vt:lpstr>
      <vt:lpstr>7_Showeet theme</vt:lpstr>
      <vt:lpstr>4_TITLES</vt:lpstr>
      <vt:lpstr>Mall Grafer08</vt:lpstr>
      <vt:lpstr>Boprisindikatorn September 2020   </vt:lpstr>
      <vt:lpstr>PowerPoint-presentation</vt:lpstr>
      <vt:lpstr>PowerPoint-presentation</vt:lpstr>
      <vt:lpstr>PowerPoint-presentation</vt:lpstr>
      <vt:lpstr>PowerPoint-presentation</vt:lpstr>
      <vt:lpstr>PowerPoint-presentation</vt:lpstr>
      <vt:lpstr>PowerPoint-presentation</vt:lpstr>
    </vt:vector>
  </TitlesOfParts>
  <Company>Kreab Gavin Anderson</Company>
  <LinksUpToDate>false</LinksUpToDate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Namnet på undersökningen Uppdragsgivarens namn</dc:title>
  <dc:creator>GPM</dc:creator>
  <cp:lastModifiedBy>Magnusson, Niklas x</cp:lastModifiedBy>
  <cp:revision>495</cp:revision>
  <cp:lastPrinted>2020-01-09T13:23:48Z</cp:lastPrinted>
  <dcterms:created xsi:type="dcterms:W3CDTF">2017-03-09T09:36:43Z</dcterms:created>
  <dcterms:modified xsi:type="dcterms:W3CDTF">2020-09-04T07:04:34Z</dcterms:modified>
</cp:coreProperties>
</file>