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 xmlns="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 xmlns="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xmlns="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704" autoAdjust="0"/>
    <p:restoredTop sz="94660" autoAdjust="0"/>
  </p:normalViewPr>
  <p:slideViewPr>
    <p:cSldViewPr>
      <p:cViewPr varScale="1">
        <p:scale>
          <a:sx n="103" d="100"/>
          <a:sy n="103" d="100"/>
        </p:scale>
        <p:origin x="-84" y="-312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92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E4-4BB3-8FA5-139076C72F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Sheet1!$B$3:$GR$3</c:f>
              <c:numCache>
                <c:formatCode>General</c:formatCode>
                <c:ptCount val="199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E4-4BB3-8FA5-139076C72F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Sheet1!$B$4:$GR$4</c:f>
              <c:numCache>
                <c:formatCode>General</c:formatCode>
                <c:ptCount val="199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  <c:pt idx="195">
                  <c:v>56</c:v>
                </c:pt>
                <c:pt idx="196">
                  <c:v>56</c:v>
                </c:pt>
                <c:pt idx="197">
                  <c:v>57</c:v>
                </c:pt>
                <c:pt idx="198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E4-4BB3-8FA5-139076C72F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Sheet1!$B$5:$GR$5</c:f>
              <c:numCache>
                <c:formatCode>General</c:formatCode>
                <c:ptCount val="199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  <c:pt idx="195">
                  <c:v>16</c:v>
                </c:pt>
                <c:pt idx="196">
                  <c:v>18</c:v>
                </c:pt>
                <c:pt idx="197">
                  <c:v>19</c:v>
                </c:pt>
                <c:pt idx="198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E4-4BB3-8FA5-139076C72F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Sheet1!$B$6:$GR$6</c:f>
              <c:numCache>
                <c:formatCode>General</c:formatCode>
                <c:ptCount val="199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  <c:pt idx="195">
                  <c:v>20</c:v>
                </c:pt>
                <c:pt idx="196">
                  <c:v>20</c:v>
                </c:pt>
                <c:pt idx="197">
                  <c:v>16</c:v>
                </c:pt>
                <c:pt idx="198">
                  <c:v>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E4-4BB3-8FA5-139076C72F8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Sheet1!$B$7:$GR$7</c:f>
              <c:numCache>
                <c:formatCode>General</c:formatCode>
                <c:ptCount val="199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  <c:pt idx="195">
                  <c:v>8</c:v>
                </c:pt>
                <c:pt idx="196">
                  <c:v>6</c:v>
                </c:pt>
                <c:pt idx="197">
                  <c:v>7</c:v>
                </c:pt>
                <c:pt idx="198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607616"/>
        <c:axId val="180502912"/>
      </c:lineChart>
      <c:catAx>
        <c:axId val="18060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1805029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0502912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18060761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A1-4F40-AF2A-0BE8A91BB88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Sheet1!$B$3:$GR$3</c:f>
              <c:numCache>
                <c:formatCode>General</c:formatCode>
                <c:ptCount val="199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853760"/>
        <c:axId val="180859648"/>
      </c:lineChart>
      <c:catAx>
        <c:axId val="18085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08596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0859648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085376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5B-4025-B371-41B2F682A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Sheet1!$B$3:$GR$3</c:f>
              <c:numCache>
                <c:formatCode>General</c:formatCode>
                <c:ptCount val="199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  <c:pt idx="195">
                  <c:v>18</c:v>
                </c:pt>
                <c:pt idx="196">
                  <c:v>16</c:v>
                </c:pt>
                <c:pt idx="197">
                  <c:v>17</c:v>
                </c:pt>
                <c:pt idx="198">
                  <c:v>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5B-4025-B371-41B2F682A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Sheet1!$B$4:$GR$4</c:f>
              <c:numCache>
                <c:formatCode>General</c:formatCode>
                <c:ptCount val="199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  <c:pt idx="195">
                  <c:v>25</c:v>
                </c:pt>
                <c:pt idx="196">
                  <c:v>24</c:v>
                </c:pt>
                <c:pt idx="197">
                  <c:v>25</c:v>
                </c:pt>
                <c:pt idx="198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5B-4025-B371-41B2F682A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Sheet1!$B$5:$GR$5</c:f>
              <c:numCache>
                <c:formatCode>General</c:formatCode>
                <c:ptCount val="199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  <c:pt idx="195">
                  <c:v>21</c:v>
                </c:pt>
                <c:pt idx="196">
                  <c:v>23</c:v>
                </c:pt>
                <c:pt idx="197">
                  <c:v>20</c:v>
                </c:pt>
                <c:pt idx="198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5B-4025-B371-41B2F682A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Sheet1!$B$6:$GR$6</c:f>
              <c:numCache>
                <c:formatCode>General</c:formatCode>
                <c:ptCount val="199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  <c:pt idx="195">
                  <c:v>31</c:v>
                </c:pt>
                <c:pt idx="196">
                  <c:v>32</c:v>
                </c:pt>
                <c:pt idx="197">
                  <c:v>36</c:v>
                </c:pt>
                <c:pt idx="198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5B-4025-B371-41B2F682A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Sheet1!$B$7:$GR$7</c:f>
              <c:numCache>
                <c:formatCode>General</c:formatCode>
                <c:ptCount val="199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5</c:v>
                </c:pt>
                <c:pt idx="196">
                  <c:v>4</c:v>
                </c:pt>
                <c:pt idx="197">
                  <c:v>3</c:v>
                </c:pt>
                <c:pt idx="198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993408"/>
        <c:axId val="181294208"/>
      </c:lineChart>
      <c:catAx>
        <c:axId val="18099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129420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1294208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099340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9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3F-4AFB-B7F9-E550BB7A0C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Sheet1!$B$1:$GR$2</c:f>
              <c:multiLvlStrCache>
                <c:ptCount val="199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</c:lvl>
              </c:multiLvlStrCache>
            </c:multiLvlStrRef>
          </c:cat>
          <c:val>
            <c:numRef>
              <c:f>Sheet1!$B$3:$GR$3</c:f>
              <c:numCache>
                <c:formatCode>General</c:formatCode>
                <c:ptCount val="199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  <c:pt idx="195">
                  <c:v>6</c:v>
                </c:pt>
                <c:pt idx="196">
                  <c:v>4</c:v>
                </c:pt>
                <c:pt idx="197">
                  <c:v>7</c:v>
                </c:pt>
                <c:pt idx="198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112832"/>
        <c:axId val="181114368"/>
      </c:lineChart>
      <c:catAx>
        <c:axId val="18111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111436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1114368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1112832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56769385188699E-2"/>
          <c:y val="0.18080668208442727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40"/>
              <c:layout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59-4819-9AE8-F998C4ADD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Sheet1!$B$1:$ER$1</c:f>
              <c:strCache>
                <c:ptCount val="141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</c:strCache>
            </c:strRef>
          </c:cat>
          <c:val>
            <c:numRef>
              <c:f>Sheet1!$B$2:$ER$2</c:f>
              <c:numCache>
                <c:formatCode>General</c:formatCode>
                <c:ptCount val="141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  <c:pt idx="137">
                  <c:v>0.06</c:v>
                </c:pt>
                <c:pt idx="138">
                  <c:v>0.08</c:v>
                </c:pt>
                <c:pt idx="139">
                  <c:v>0.02</c:v>
                </c:pt>
                <c:pt idx="140">
                  <c:v>0.08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40"/>
              <c:layout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59-4819-9AE8-F998C4ADD5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Sheet1!$B$1:$ER$1</c:f>
              <c:strCache>
                <c:ptCount val="141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</c:strCache>
            </c:strRef>
          </c:cat>
          <c:val>
            <c:numRef>
              <c:f>Sheet1!$B$3:$ER$3</c:f>
              <c:numCache>
                <c:formatCode>General</c:formatCode>
                <c:ptCount val="141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  <c:pt idx="137">
                  <c:v>-0.25</c:v>
                </c:pt>
                <c:pt idx="138">
                  <c:v>-0.25</c:v>
                </c:pt>
                <c:pt idx="139">
                  <c:v>-0.25</c:v>
                </c:pt>
                <c:pt idx="140">
                  <c:v>-0.25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239168"/>
        <c:axId val="181240960"/>
      </c:lineChart>
      <c:catAx>
        <c:axId val="18123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18124096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1240960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181239168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layout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Sheet1!$B$14:$CQ$14</c:f>
              <c:numCache>
                <c:formatCode>0</c:formatCode>
                <c:ptCount val="94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  <c:pt idx="90">
                  <c:v>36</c:v>
                </c:pt>
                <c:pt idx="91">
                  <c:v>39</c:v>
                </c:pt>
                <c:pt idx="92">
                  <c:v>38</c:v>
                </c:pt>
                <c:pt idx="93">
                  <c:v>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Sheet1!$B$15:$CQ$15</c:f>
              <c:numCache>
                <c:formatCode>0</c:formatCode>
                <c:ptCount val="94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  <c:pt idx="90">
                  <c:v>37</c:v>
                </c:pt>
                <c:pt idx="91">
                  <c:v>46</c:v>
                </c:pt>
                <c:pt idx="92">
                  <c:v>38</c:v>
                </c:pt>
                <c:pt idx="93">
                  <c:v>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Sheet1!$B$16:$CQ$16</c:f>
              <c:numCache>
                <c:formatCode>0</c:formatCode>
                <c:ptCount val="94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  <c:pt idx="90">
                  <c:v>38</c:v>
                </c:pt>
                <c:pt idx="91">
                  <c:v>36</c:v>
                </c:pt>
                <c:pt idx="92">
                  <c:v>30</c:v>
                </c:pt>
                <c:pt idx="93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Sheet1!$B$17:$CQ$17</c:f>
              <c:numCache>
                <c:formatCode>0</c:formatCode>
                <c:ptCount val="94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  <c:pt idx="90">
                  <c:v>26</c:v>
                </c:pt>
                <c:pt idx="91">
                  <c:v>28.5</c:v>
                </c:pt>
                <c:pt idx="92">
                  <c:v>32</c:v>
                </c:pt>
                <c:pt idx="93">
                  <c:v>41.5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Sheet1!$B$18:$CQ$18</c:f>
              <c:numCache>
                <c:formatCode>0</c:formatCode>
                <c:ptCount val="94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  <c:pt idx="90">
                  <c:v>33.5</c:v>
                </c:pt>
                <c:pt idx="91">
                  <c:v>36.5</c:v>
                </c:pt>
                <c:pt idx="92">
                  <c:v>42.5</c:v>
                </c:pt>
                <c:pt idx="93">
                  <c:v>44.5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Sheet1!$B$19:$CQ$19</c:f>
              <c:numCache>
                <c:formatCode>0</c:formatCode>
                <c:ptCount val="94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  <c:pt idx="90">
                  <c:v>40.5</c:v>
                </c:pt>
                <c:pt idx="91">
                  <c:v>42.5</c:v>
                </c:pt>
                <c:pt idx="92">
                  <c:v>42</c:v>
                </c:pt>
                <c:pt idx="93">
                  <c:v>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9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EF-4CB5-BAAB-28458186CC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Sheet1!$B$12:$CQ$13</c:f>
              <c:multiLvlStrCache>
                <c:ptCount val="94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</c:lvl>
              </c:multiLvlStrCache>
            </c:multiLvlStrRef>
          </c:cat>
          <c:val>
            <c:numRef>
              <c:f>Sheet1!$B$20:$CQ$20</c:f>
              <c:numCache>
                <c:formatCode>0</c:formatCode>
                <c:ptCount val="94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  <c:pt idx="90">
                  <c:v>47</c:v>
                </c:pt>
                <c:pt idx="91">
                  <c:v>51.5</c:v>
                </c:pt>
                <c:pt idx="92">
                  <c:v>47.5</c:v>
                </c:pt>
                <c:pt idx="93">
                  <c:v>51.5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355264"/>
        <c:axId val="181356800"/>
      </c:lineChart>
      <c:catAx>
        <c:axId val="18135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18135680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1356800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181355264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xmlns="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xmlns="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2019-10-04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xmlns="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xmlns="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2019-10-04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118860913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xmlns="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xmlns="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xmlns="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2019-10-04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xmlns="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xmlns="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xmlns="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xmlns="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xmlns="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xmlns="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xmlns="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xmlns="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xmlns="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xmlns="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xmlns="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xmlns="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xmlns="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xmlns="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xmlns="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xmlns="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xmlns="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xmlns="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xmlns="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xmlns="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xmlns="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xmlns="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xmlns="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xmlns="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xmlns="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xmlns="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xmlns="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xmlns="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xmlns="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xmlns="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xmlns="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xmlns="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xmlns="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xmlns="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xmlns="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xmlns="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xmlns="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xmlns="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xmlns="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xmlns="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xmlns="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xmlns="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xmlns="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xmlns="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xmlns="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xmlns="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xmlns="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xmlns="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xmlns="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xmlns="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xmlns="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xmlns="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xmlns="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xmlns="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xmlns="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xmlns="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xmlns="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xmlns="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xmlns="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xmlns="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xmlns="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xmlns="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xmlns="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xmlns="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xmlns="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xmlns="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xmlns="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xmlns="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xmlns="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xmlns="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xmlns="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xmlns="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xmlns="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xmlns="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xmlns="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xmlns="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xmlns="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xmlns="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xmlns="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xmlns="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xmlns="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xmlns="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xmlns="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xmlns="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xmlns="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xmlns="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xmlns="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xmlns="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xmlns="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xmlns="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xmlns="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xmlns="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xmlns="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xmlns="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xmlns="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xmlns="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xmlns="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xmlns="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xmlns="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xmlns="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xmlns="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xmlns="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xmlns="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xmlns="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1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7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4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6.png"/><Relationship Id="rId5" Type="http://schemas.openxmlformats.org/officeDocument/2006/relationships/image" Target="../media/image3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2.png"/><Relationship Id="rId9" Type="http://schemas.openxmlformats.org/officeDocument/2006/relationships/image" Target="../media/image5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xmlns="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2019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10" name="Picture 9" descr="A close up of a sign&#10;&#10;Description automatically generated">
            <a:extLst>
              <a:ext uri="{FF2B5EF4-FFF2-40B4-BE49-F238E27FC236}">
                <a16:creationId xmlns:a16="http://schemas.microsoft.com/office/drawing/2014/main" xmlns="" id="{C3BB472B-BAFD-42CF-8762-8E8DAC992A63}"/>
              </a:ext>
            </a:extLst>
          </p:cNvPr>
          <p:cNvPicPr>
            <a:picLocks noChangeAspect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2019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8" name="Picture 7" descr="A close up of a sign&#10;&#10;Description automatically generated">
            <a:extLst>
              <a:ext uri="{FF2B5EF4-FFF2-40B4-BE49-F238E27FC236}">
                <a16:creationId xmlns:a16="http://schemas.microsoft.com/office/drawing/2014/main" xmlns="" id="{1A6069B0-BA91-47F1-833D-5CC8E9778471}"/>
              </a:ext>
            </a:extLst>
          </p:cNvPr>
          <p:cNvPicPr>
            <a:picLocks noChangeAspect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xmlns="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xmlns="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sz="4800" dirty="0" smtClean="0"/>
              <a:t>Oktober</a:t>
            </a:r>
            <a:r>
              <a:rPr lang="sv-SE" dirty="0" smtClean="0"/>
              <a:t> </a:t>
            </a:r>
            <a:r>
              <a:rPr lang="sv-SE" dirty="0"/>
              <a:t>2019 </a:t>
            </a:r>
            <a:r>
              <a:rPr lang="sv-SE" sz="4000" dirty="0"/>
              <a:t/>
            </a:r>
            <a:br>
              <a:rPr lang="sv-SE" sz="4000" dirty="0"/>
            </a:br>
            <a:r>
              <a:rPr lang="sv-SE" sz="3200" dirty="0"/>
              <a:t/>
            </a: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xmlns="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xmlns="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1542000946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villkor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153923331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xmlns="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2003-2019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xmlns="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615273340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842658020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1892288169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xmlns="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286872051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1039254" y="3046009"/>
            <a:ext cx="790071" cy="2302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42)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xmlns="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115</Words>
  <Application>Microsoft Office PowerPoint</Application>
  <PresentationFormat>Custom</PresentationFormat>
  <Paragraphs>43</Paragraphs>
  <Slides>7</Slides>
  <Notes>0</Notes>
  <HiddenSlides>0</HiddenSlides>
  <MMClips>0</MMClips>
  <ScaleCrop>false</ScaleCrop>
  <HeadingPairs>
    <vt:vector size="4" baseType="variant">
      <vt:variant>
        <vt:lpstr>Theme</vt:lpstr>
      </vt:variant>
      <vt:variant>
        <vt:i4>16</vt:i4>
      </vt:variant>
      <vt:variant>
        <vt:lpstr>Slide Titles</vt:lpstr>
      </vt:variant>
      <vt:variant>
        <vt:i4>7</vt:i4>
      </vt:variant>
    </vt:vector>
  </HeadingPairs>
  <TitlesOfParts>
    <vt:vector size="23" baseType="lpstr"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Oktober 2019   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</vt:vector>
  </TitlesOfParts>
  <Company>Kreab Gavin Anderson</Company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Svensson, Gunilla</cp:lastModifiedBy>
  <cp:revision>440</cp:revision>
  <cp:lastPrinted>2019-01-11T08:55:48Z</cp:lastPrinted>
  <dcterms:created xsi:type="dcterms:W3CDTF">2017-03-09T09:36:43Z</dcterms:created>
  <dcterms:modified xsi:type="dcterms:W3CDTF">2019-10-04T10:35:19Z</dcterms:modified>
</cp:coreProperties>
</file>